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9B3" w:rsidRDefault="00B479B3" w:rsidP="00616F27">
      <w:pPr>
        <w:jc w:val="center"/>
        <w:rPr>
          <w:rFonts w:ascii="Times New Roman" w:hAnsi="Times New Roman"/>
          <w:b/>
          <w:sz w:val="24"/>
          <w:szCs w:val="24"/>
        </w:rPr>
      </w:pPr>
      <w:r w:rsidRPr="00F4028C">
        <w:rPr>
          <w:rFonts w:ascii="Times New Roman" w:hAnsi="Times New Roman"/>
          <w:b/>
          <w:sz w:val="24"/>
          <w:szCs w:val="24"/>
        </w:rPr>
        <w:t>Итоги муниципальных олимпиад для младших школьников</w:t>
      </w:r>
    </w:p>
    <w:p w:rsidR="00B479B3" w:rsidRPr="00F4028C" w:rsidRDefault="00B479B3" w:rsidP="00616F27">
      <w:pPr>
        <w:jc w:val="center"/>
        <w:rPr>
          <w:rFonts w:ascii="Times New Roman" w:hAnsi="Times New Roman"/>
          <w:b/>
          <w:sz w:val="24"/>
          <w:szCs w:val="24"/>
        </w:rPr>
      </w:pPr>
      <w:r w:rsidRPr="00F4028C">
        <w:rPr>
          <w:rFonts w:ascii="Times New Roman" w:hAnsi="Times New Roman"/>
          <w:b/>
          <w:sz w:val="24"/>
          <w:szCs w:val="24"/>
        </w:rPr>
        <w:t xml:space="preserve"> в 2016/2017 учебном году</w:t>
      </w:r>
    </w:p>
    <w:p w:rsidR="00B479B3" w:rsidRDefault="00B479B3" w:rsidP="00E73AF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E2362">
        <w:rPr>
          <w:rFonts w:ascii="Times New Roman" w:hAnsi="Times New Roman"/>
          <w:sz w:val="24"/>
          <w:szCs w:val="24"/>
        </w:rPr>
        <w:t xml:space="preserve">В последней четверти </w:t>
      </w:r>
      <w:bookmarkStart w:id="0" w:name="_GoBack"/>
      <w:bookmarkEnd w:id="0"/>
      <w:r w:rsidRPr="002E2362">
        <w:rPr>
          <w:rFonts w:ascii="Times New Roman" w:hAnsi="Times New Roman"/>
          <w:sz w:val="24"/>
          <w:szCs w:val="24"/>
        </w:rPr>
        <w:t xml:space="preserve"> 2016/2017 </w:t>
      </w:r>
      <w:r>
        <w:rPr>
          <w:rFonts w:ascii="Times New Roman" w:hAnsi="Times New Roman"/>
          <w:sz w:val="24"/>
          <w:szCs w:val="24"/>
        </w:rPr>
        <w:t xml:space="preserve">учебного </w:t>
      </w:r>
      <w:r w:rsidRPr="002E2362">
        <w:rPr>
          <w:rFonts w:ascii="Times New Roman" w:hAnsi="Times New Roman"/>
          <w:sz w:val="24"/>
          <w:szCs w:val="24"/>
        </w:rPr>
        <w:t xml:space="preserve">года </w:t>
      </w:r>
      <w:r>
        <w:rPr>
          <w:rFonts w:ascii="Times New Roman" w:hAnsi="Times New Roman"/>
          <w:sz w:val="24"/>
          <w:szCs w:val="24"/>
        </w:rPr>
        <w:t>прошли</w:t>
      </w:r>
      <w:r w:rsidRPr="002E2362">
        <w:rPr>
          <w:rFonts w:ascii="Times New Roman" w:hAnsi="Times New Roman"/>
          <w:sz w:val="24"/>
          <w:szCs w:val="24"/>
        </w:rPr>
        <w:t xml:space="preserve"> олимпиады для младших школьников по математике, русскому языку и окружающему миру.</w:t>
      </w:r>
    </w:p>
    <w:p w:rsidR="00B479B3" w:rsidRDefault="00B479B3" w:rsidP="00E73AFB">
      <w:pPr>
        <w:jc w:val="both"/>
        <w:rPr>
          <w:rFonts w:ascii="Times New Roman" w:hAnsi="Times New Roman"/>
          <w:sz w:val="24"/>
          <w:szCs w:val="24"/>
        </w:rPr>
      </w:pPr>
      <w:r w:rsidRPr="00234E52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55.25pt;height:116.25pt;visibility:visible">
            <v:imagedata r:id="rId5" o:title=""/>
          </v:shape>
        </w:pict>
      </w:r>
      <w:r w:rsidRPr="00234E52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" o:spid="_x0000_i1026" type="#_x0000_t75" style="width:156.75pt;height:116.25pt;visibility:visible">
            <v:imagedata r:id="rId6" o:title=""/>
          </v:shape>
        </w:pict>
      </w:r>
      <w:r w:rsidRPr="00234E52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4" o:spid="_x0000_i1027" type="#_x0000_t75" style="width:155.25pt;height:117.75pt;visibility:visible">
            <v:imagedata r:id="rId7" o:title=""/>
          </v:shape>
        </w:pict>
      </w:r>
    </w:p>
    <w:p w:rsidR="00B479B3" w:rsidRPr="002E2362" w:rsidRDefault="00B479B3" w:rsidP="00E73AFB">
      <w:pPr>
        <w:jc w:val="both"/>
        <w:rPr>
          <w:rFonts w:ascii="Times New Roman" w:hAnsi="Times New Roman"/>
          <w:sz w:val="24"/>
          <w:szCs w:val="24"/>
        </w:rPr>
      </w:pPr>
      <w:r w:rsidRPr="00234E52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" o:spid="_x0000_i1028" type="#_x0000_t75" style="width:181.5pt;height:135.75pt;visibility:visible">
            <v:imagedata r:id="rId8" o:title=""/>
          </v:shape>
        </w:pict>
      </w:r>
      <w:r>
        <w:rPr>
          <w:noProof/>
          <w:lang w:eastAsia="ru-RU"/>
        </w:rPr>
        <w:pict>
          <v:shape id="Рисунок 5" o:spid="_x0000_s1026" type="#_x0000_t75" style="position:absolute;left:0;text-align:left;margin-left:0;margin-top:0;width:182pt;height:136.5pt;z-index:251658240;visibility:visible;mso-position-horizontal:left;mso-position-horizontal-relative:text;mso-position-vertical:top;mso-position-vertical-relative:text">
            <v:imagedata r:id="rId9" o:title=""/>
            <w10:wrap type="square"/>
          </v:shape>
        </w:pict>
      </w:r>
      <w:r>
        <w:rPr>
          <w:rFonts w:ascii="Times New Roman" w:hAnsi="Times New Roman"/>
          <w:sz w:val="24"/>
          <w:szCs w:val="24"/>
        </w:rPr>
        <w:br w:type="textWrapping" w:clear="all"/>
      </w:r>
    </w:p>
    <w:p w:rsidR="00B479B3" w:rsidRPr="002E2362" w:rsidRDefault="00B479B3" w:rsidP="00E73AFB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</w:t>
      </w:r>
      <w:r w:rsidRPr="002E2362">
        <w:rPr>
          <w:rFonts w:ascii="Times New Roman" w:hAnsi="Times New Roman"/>
          <w:b/>
          <w:sz w:val="24"/>
          <w:szCs w:val="24"/>
          <w:lang w:eastAsia="ru-RU"/>
        </w:rPr>
        <w:t xml:space="preserve">Ежегодно в течение ряда лет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в районе </w:t>
      </w:r>
      <w:r w:rsidRPr="002E2362">
        <w:rPr>
          <w:rFonts w:ascii="Times New Roman" w:hAnsi="Times New Roman"/>
          <w:b/>
          <w:sz w:val="24"/>
          <w:szCs w:val="24"/>
          <w:lang w:eastAsia="ru-RU"/>
        </w:rPr>
        <w:t xml:space="preserve">проводятся муниципальные  олимпиады для младших  школьников по математике, русскому языку и окружающему миру </w:t>
      </w:r>
      <w:r w:rsidRPr="002E2362">
        <w:rPr>
          <w:rFonts w:ascii="Times New Roman" w:hAnsi="Times New Roman"/>
          <w:sz w:val="24"/>
          <w:szCs w:val="24"/>
          <w:lang w:eastAsia="ru-RU"/>
        </w:rPr>
        <w:t>в  целях выявления одарённых и талантливых школьников и создания оптимальных условий для их дальнейшего интеллектуального развития, формирования  у школьников интереса к углубленному изучению отдельных предметов, а также активизации индивидуальной работы с учащимися и работы кружков.</w:t>
      </w:r>
      <w:r>
        <w:rPr>
          <w:rFonts w:ascii="Times New Roman" w:hAnsi="Times New Roman"/>
          <w:sz w:val="24"/>
          <w:szCs w:val="24"/>
          <w:lang w:eastAsia="ru-RU"/>
        </w:rPr>
        <w:t xml:space="preserve"> В</w:t>
      </w:r>
      <w:r w:rsidRPr="002E2362">
        <w:rPr>
          <w:rFonts w:ascii="Times New Roman" w:hAnsi="Times New Roman"/>
          <w:sz w:val="24"/>
          <w:szCs w:val="24"/>
          <w:lang w:eastAsia="ru-RU"/>
        </w:rPr>
        <w:t>торой год для учащихся 4 классов по ру</w:t>
      </w:r>
      <w:r>
        <w:rPr>
          <w:rFonts w:ascii="Times New Roman" w:hAnsi="Times New Roman"/>
          <w:sz w:val="24"/>
          <w:szCs w:val="24"/>
          <w:lang w:eastAsia="ru-RU"/>
        </w:rPr>
        <w:t>сскому языку и математике добавлен</w:t>
      </w:r>
      <w:r w:rsidRPr="002E2362">
        <w:rPr>
          <w:rFonts w:ascii="Times New Roman" w:hAnsi="Times New Roman"/>
          <w:sz w:val="24"/>
          <w:szCs w:val="24"/>
          <w:lang w:eastAsia="ru-RU"/>
        </w:rPr>
        <w:t xml:space="preserve"> республи</w:t>
      </w:r>
      <w:r>
        <w:rPr>
          <w:rFonts w:ascii="Times New Roman" w:hAnsi="Times New Roman"/>
          <w:sz w:val="24"/>
          <w:szCs w:val="24"/>
          <w:lang w:eastAsia="ru-RU"/>
        </w:rPr>
        <w:t>канский этап олимпиад</w:t>
      </w:r>
      <w:r w:rsidRPr="002E2362">
        <w:rPr>
          <w:rFonts w:ascii="Times New Roman" w:hAnsi="Times New Roman"/>
          <w:sz w:val="24"/>
          <w:szCs w:val="24"/>
          <w:lang w:eastAsia="ru-RU"/>
        </w:rPr>
        <w:t xml:space="preserve">. В мае этого </w:t>
      </w:r>
      <w:r>
        <w:rPr>
          <w:rFonts w:ascii="Times New Roman" w:hAnsi="Times New Roman"/>
          <w:sz w:val="24"/>
          <w:szCs w:val="24"/>
          <w:lang w:eastAsia="ru-RU"/>
        </w:rPr>
        <w:t xml:space="preserve">года </w:t>
      </w:r>
      <w:r w:rsidRPr="002E2362">
        <w:rPr>
          <w:rFonts w:ascii="Times New Roman" w:hAnsi="Times New Roman"/>
          <w:sz w:val="24"/>
          <w:szCs w:val="24"/>
          <w:lang w:eastAsia="ru-RU"/>
        </w:rPr>
        <w:t>учащийся муниципального бюджетного общеобразовательного учреждения «Комсомольская средняя общеобразовательная школа №2» Яковлев Илья, победитель муниципального этапа олимпиады по математике, стал призёром республиканского этапа олимпиады.</w:t>
      </w:r>
    </w:p>
    <w:p w:rsidR="00B479B3" w:rsidRDefault="00B479B3" w:rsidP="00E73AFB">
      <w:pPr>
        <w:spacing w:after="0"/>
        <w:ind w:left="-180" w:firstLine="36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 xml:space="preserve">12 апреля </w:t>
      </w:r>
      <w:smartTag w:uri="urn:schemas-microsoft-com:office:smarttags" w:element="metricconverter">
        <w:smartTagPr>
          <w:attr w:name="ProductID" w:val="2017 г"/>
        </w:smartTagPr>
        <w:r w:rsidRPr="002E2362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2E2362">
        <w:rPr>
          <w:rFonts w:ascii="Times New Roman" w:hAnsi="Times New Roman"/>
          <w:sz w:val="24"/>
          <w:szCs w:val="24"/>
          <w:lang w:eastAsia="ru-RU"/>
        </w:rPr>
        <w:t>.  проведена муниципальная  олимпиада по русскому языку и математике для обучающихся 4 классов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.  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Победителя</w:t>
      </w:r>
      <w:r w:rsidRPr="002E2362">
        <w:rPr>
          <w:rFonts w:ascii="Times New Roman" w:hAnsi="Times New Roman"/>
          <w:b/>
          <w:sz w:val="24"/>
          <w:szCs w:val="24"/>
          <w:lang w:eastAsia="ru-RU"/>
        </w:rPr>
        <w:t>ми</w:t>
      </w:r>
      <w:r w:rsidRPr="002E2362">
        <w:rPr>
          <w:rFonts w:ascii="Times New Roman" w:hAnsi="Times New Roman"/>
          <w:sz w:val="24"/>
          <w:szCs w:val="24"/>
          <w:lang w:eastAsia="ru-RU"/>
        </w:rPr>
        <w:t xml:space="preserve"> муниципальной олимпиады по русскому языку и математике стали: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 xml:space="preserve"> - Яковлев Илья, учащийся 4 класса муниципального бюджетного общеобразовательного учреждения «Комсомольская  средняя     общеобразовательная школа №2» (математика)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>-Кабанова Алина, учащаяся 4 класса муниципального бюджетного общеобразовательного учреждения «Чамзинская средняя общеобразовательная школа №2» (русский язык)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b/>
          <w:sz w:val="24"/>
          <w:szCs w:val="24"/>
          <w:lang w:eastAsia="ru-RU"/>
        </w:rPr>
        <w:t xml:space="preserve">Призёрами </w:t>
      </w:r>
      <w:r w:rsidRPr="002E2362">
        <w:rPr>
          <w:rFonts w:ascii="Times New Roman" w:hAnsi="Times New Roman"/>
          <w:sz w:val="24"/>
          <w:szCs w:val="24"/>
          <w:lang w:eastAsia="ru-RU"/>
        </w:rPr>
        <w:t xml:space="preserve"> муниципальной олимпиады по русскому языку и математике стали: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>-Тюкина Анастасия, учащаяся 4 класса муниципального бюджетного общеобразовательного учреждения «Лицей №1» р.п. Чамзинка  (математика)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>-Маркина Ангелина, учащаяся 4 класса муниципального бюджетного общеобразовательного учреждения «Комсомольская средняя общеобразовательная школа №2» (математика)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 xml:space="preserve"> -Вяткин Ярослав, учащийся 4 класса муниципального бюджетного общеобразовательного учреждения «Комсомольская средняя общеобразовательная школа №2» (математика)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>-Вишнякова Ангелина, учащаяся 4 класса муниципального бюджетного общеобразовательного учреждения «Комсомольская средняя общеобразовательная школа №2» (русский язык)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 xml:space="preserve">   -Кувакина Ирина, учащаяся 4 класса муниципального бюджетного общеобразовательного учреждения «Комсомольская средняя общеобразовательная школа №2» (русский язык)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 xml:space="preserve">   -Городнова Полина, учащаяся 4 класса муниципального бюджетного общеобразовательного учреждения «Лицей №1» р.п. Чамзинка (русский язык)</w:t>
      </w:r>
    </w:p>
    <w:p w:rsidR="00B479B3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 xml:space="preserve">   -Рябова Ангелина, учащаяся 4 класса муниципального бюджетного общеобразовательного учреждения «Лицей №1» р.п. Чамзинка (русский язык)</w:t>
      </w:r>
    </w:p>
    <w:p w:rsidR="00B479B3" w:rsidRPr="006230F5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30F5">
        <w:rPr>
          <w:rFonts w:ascii="Times New Roman" w:hAnsi="Times New Roman"/>
          <w:b/>
          <w:sz w:val="24"/>
          <w:szCs w:val="24"/>
          <w:lang w:eastAsia="ru-RU"/>
        </w:rPr>
        <w:t xml:space="preserve">26 апреля </w:t>
      </w:r>
      <w:smartTag w:uri="urn:schemas-microsoft-com:office:smarttags" w:element="metricconverter">
        <w:smartTagPr>
          <w:attr w:name="ProductID" w:val="2017 г"/>
        </w:smartTagPr>
        <w:r w:rsidRPr="006230F5">
          <w:rPr>
            <w:rFonts w:ascii="Times New Roman" w:hAnsi="Times New Roman"/>
            <w:b/>
            <w:sz w:val="24"/>
            <w:szCs w:val="24"/>
            <w:lang w:eastAsia="ru-RU"/>
          </w:rPr>
          <w:t>2017 г</w:t>
        </w:r>
      </w:smartTag>
      <w:r w:rsidRPr="006230F5">
        <w:rPr>
          <w:rFonts w:ascii="Times New Roman" w:hAnsi="Times New Roman"/>
          <w:b/>
          <w:sz w:val="24"/>
          <w:szCs w:val="24"/>
          <w:lang w:eastAsia="ru-RU"/>
        </w:rPr>
        <w:t>.</w:t>
      </w:r>
      <w:r w:rsidRPr="006230F5">
        <w:rPr>
          <w:rFonts w:ascii="Times New Roman" w:hAnsi="Times New Roman"/>
          <w:sz w:val="24"/>
          <w:szCs w:val="24"/>
          <w:lang w:eastAsia="ru-RU"/>
        </w:rPr>
        <w:t xml:space="preserve">  проведена муниципальная  олимпиада для младших школьников по математике. Участники олимпиады - у</w:t>
      </w:r>
      <w:r>
        <w:rPr>
          <w:rFonts w:ascii="Times New Roman" w:hAnsi="Times New Roman"/>
          <w:sz w:val="24"/>
          <w:szCs w:val="24"/>
          <w:lang w:eastAsia="ru-RU"/>
        </w:rPr>
        <w:t>чащиеся 3 классов школ района. Результаты таковы:</w:t>
      </w:r>
      <w:r w:rsidRPr="006230F5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479B3" w:rsidRPr="006230F5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30F5">
        <w:rPr>
          <w:rFonts w:ascii="Times New Roman" w:hAnsi="Times New Roman"/>
          <w:sz w:val="24"/>
          <w:szCs w:val="24"/>
          <w:lang w:eastAsia="ru-RU"/>
        </w:rPr>
        <w:t>I место- Великанова Мария, учащаяся 3 класса муниципального бюджетного общеобразовательного учреждения «Чамзинская средняя     общеобразовательная школа №2»</w:t>
      </w:r>
    </w:p>
    <w:p w:rsidR="00B479B3" w:rsidRPr="006230F5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30F5">
        <w:rPr>
          <w:rFonts w:ascii="Times New Roman" w:hAnsi="Times New Roman"/>
          <w:sz w:val="24"/>
          <w:szCs w:val="24"/>
          <w:lang w:eastAsia="ru-RU"/>
        </w:rPr>
        <w:t xml:space="preserve">II место-Вальцов Даниил, учащийся 3 класса муниципального бюджетного общеобразовательного учреждения «Комсомольская средняя общеобразовательная школа №1» </w:t>
      </w:r>
    </w:p>
    <w:p w:rsidR="00B479B3" w:rsidRPr="006230F5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6230F5">
        <w:rPr>
          <w:rFonts w:ascii="Times New Roman" w:hAnsi="Times New Roman"/>
          <w:sz w:val="24"/>
          <w:szCs w:val="24"/>
          <w:lang w:eastAsia="ru-RU"/>
        </w:rPr>
        <w:t xml:space="preserve"> -Сатункина Екатерина, учащаяся 3 класса муниципального бюджетного общеобразовательного учреждения «Лицей №1» р.п. Чамзинка</w:t>
      </w:r>
    </w:p>
    <w:p w:rsidR="00B479B3" w:rsidRPr="006230F5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6230F5">
        <w:rPr>
          <w:rFonts w:ascii="Times New Roman" w:hAnsi="Times New Roman"/>
          <w:sz w:val="24"/>
          <w:szCs w:val="24"/>
          <w:lang w:eastAsia="ru-RU"/>
        </w:rPr>
        <w:t xml:space="preserve"> -Тихонова Елизавета, учащаяся 3 класса муниципального бюджетного общеобразовательного учреждения «Комсомольская средняя общеобразовательная школа №2»</w:t>
      </w:r>
    </w:p>
    <w:p w:rsidR="00B479B3" w:rsidRPr="006230F5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Pr="006230F5">
        <w:rPr>
          <w:rFonts w:ascii="Times New Roman" w:hAnsi="Times New Roman"/>
          <w:sz w:val="24"/>
          <w:szCs w:val="24"/>
          <w:lang w:eastAsia="ru-RU"/>
        </w:rPr>
        <w:t>-Есина Анастасия, учащаяся муниципального бюджетного общеобразовательного учреждения «Комсомольская средняя общеобразовательная школа №1»</w:t>
      </w:r>
    </w:p>
    <w:p w:rsidR="00B479B3" w:rsidRPr="006230F5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30F5">
        <w:rPr>
          <w:rFonts w:ascii="Times New Roman" w:hAnsi="Times New Roman"/>
          <w:sz w:val="24"/>
          <w:szCs w:val="24"/>
          <w:lang w:eastAsia="ru-RU"/>
        </w:rPr>
        <w:t xml:space="preserve">III место- Крысина Арина, учащаяся 3 класса муниципального бюджетного общеобразовательного учреждения «Комсомольская средняя общеобразовательная школа №3» </w:t>
      </w:r>
    </w:p>
    <w:p w:rsidR="00B479B3" w:rsidRPr="006230F5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Pr="006230F5">
        <w:rPr>
          <w:rFonts w:ascii="Times New Roman" w:hAnsi="Times New Roman"/>
          <w:sz w:val="24"/>
          <w:szCs w:val="24"/>
          <w:lang w:eastAsia="ru-RU"/>
        </w:rPr>
        <w:t>-Симонов Никита, учащийся 3 класса муниципального бюджетного общеобразовательного учреждения «Комсомольская средняя</w:t>
      </w:r>
      <w:r>
        <w:rPr>
          <w:rFonts w:ascii="Times New Roman" w:hAnsi="Times New Roman"/>
          <w:sz w:val="24"/>
          <w:szCs w:val="24"/>
          <w:lang w:eastAsia="ru-RU"/>
        </w:rPr>
        <w:t xml:space="preserve"> общеобразовательная школа №3».</w:t>
      </w:r>
    </w:p>
    <w:p w:rsidR="00B479B3" w:rsidRPr="006230F5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6230F5">
        <w:rPr>
          <w:rFonts w:ascii="Times New Roman" w:hAnsi="Times New Roman"/>
          <w:sz w:val="24"/>
          <w:szCs w:val="24"/>
          <w:lang w:eastAsia="ru-RU"/>
        </w:rPr>
        <w:t>бщекомандные результаты муниципальной  олимпиады для младших школьников по математике:</w:t>
      </w:r>
    </w:p>
    <w:p w:rsidR="00B479B3" w:rsidRPr="006230F5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30F5">
        <w:rPr>
          <w:rFonts w:ascii="Times New Roman" w:hAnsi="Times New Roman"/>
          <w:sz w:val="24"/>
          <w:szCs w:val="24"/>
          <w:lang w:eastAsia="ru-RU"/>
        </w:rPr>
        <w:t>I место- Муниципальное бюджетное общеобразовательное учреждение «Комсомольская средняя общеобразовательная школа №1» (51 балл)</w:t>
      </w:r>
    </w:p>
    <w:p w:rsidR="00B479B3" w:rsidRPr="006230F5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30F5">
        <w:rPr>
          <w:rFonts w:ascii="Times New Roman" w:hAnsi="Times New Roman"/>
          <w:sz w:val="24"/>
          <w:szCs w:val="24"/>
          <w:lang w:eastAsia="ru-RU"/>
        </w:rPr>
        <w:t>II место-   Муниципальное бюджетное общеобразовательное учреждение «Комсомольская средняя общеобразовательная школа № 3»   (49 баллов)</w:t>
      </w:r>
    </w:p>
    <w:p w:rsidR="00B479B3" w:rsidRPr="006230F5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30F5">
        <w:rPr>
          <w:rFonts w:ascii="Times New Roman" w:hAnsi="Times New Roman"/>
          <w:sz w:val="24"/>
          <w:szCs w:val="24"/>
          <w:lang w:eastAsia="ru-RU"/>
        </w:rPr>
        <w:t>III место-    Муниципальное бюджетное общеобразовательное учреждение «Лицей №1» (46 баллов)</w:t>
      </w:r>
    </w:p>
    <w:p w:rsidR="00B479B3" w:rsidRPr="00C168D8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10B0">
        <w:rPr>
          <w:rFonts w:ascii="Times New Roman" w:hAnsi="Times New Roman"/>
          <w:b/>
          <w:sz w:val="24"/>
          <w:szCs w:val="24"/>
          <w:lang w:eastAsia="ru-RU"/>
        </w:rPr>
        <w:t xml:space="preserve">5 мая </w:t>
      </w:r>
      <w:smartTag w:uri="urn:schemas-microsoft-com:office:smarttags" w:element="metricconverter">
        <w:smartTagPr>
          <w:attr w:name="ProductID" w:val="2017 г"/>
        </w:smartTagPr>
        <w:r w:rsidRPr="004310B0">
          <w:rPr>
            <w:rFonts w:ascii="Times New Roman" w:hAnsi="Times New Roman"/>
            <w:b/>
            <w:sz w:val="24"/>
            <w:szCs w:val="24"/>
            <w:lang w:eastAsia="ru-RU"/>
          </w:rPr>
          <w:t>2017 г</w:t>
        </w:r>
      </w:smartTag>
      <w:r w:rsidRPr="004310B0">
        <w:rPr>
          <w:rFonts w:ascii="Times New Roman" w:hAnsi="Times New Roman"/>
          <w:b/>
          <w:sz w:val="24"/>
          <w:szCs w:val="24"/>
          <w:lang w:eastAsia="ru-RU"/>
        </w:rPr>
        <w:t>.</w:t>
      </w:r>
      <w:r w:rsidRPr="00C168D8">
        <w:rPr>
          <w:rFonts w:ascii="Times New Roman" w:hAnsi="Times New Roman"/>
          <w:sz w:val="24"/>
          <w:szCs w:val="24"/>
          <w:lang w:eastAsia="ru-RU"/>
        </w:rPr>
        <w:t xml:space="preserve">  проведена муниципальная  олимпиада для младших школьников по русскому языку. Участники олимпиады - учащиеся 3 классов школ района.  </w:t>
      </w:r>
    </w:p>
    <w:p w:rsidR="00B479B3" w:rsidRPr="00C168D8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Результаты олимпиады </w:t>
      </w:r>
      <w:r w:rsidRPr="00C168D8">
        <w:rPr>
          <w:rFonts w:ascii="Times New Roman" w:hAnsi="Times New Roman"/>
          <w:sz w:val="24"/>
          <w:szCs w:val="24"/>
          <w:lang w:eastAsia="ru-RU"/>
        </w:rPr>
        <w:t xml:space="preserve"> для младших школьников по </w:t>
      </w:r>
      <w:r>
        <w:rPr>
          <w:rFonts w:ascii="Times New Roman" w:hAnsi="Times New Roman"/>
          <w:sz w:val="24"/>
          <w:szCs w:val="24"/>
          <w:lang w:eastAsia="ru-RU"/>
        </w:rPr>
        <w:t>русскому языку в 2016/2017 учебном году:</w:t>
      </w:r>
    </w:p>
    <w:p w:rsidR="00B479B3" w:rsidRPr="00C168D8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68D8">
        <w:rPr>
          <w:rFonts w:ascii="Times New Roman" w:hAnsi="Times New Roman"/>
          <w:sz w:val="24"/>
          <w:szCs w:val="24"/>
          <w:lang w:eastAsia="ru-RU"/>
        </w:rPr>
        <w:t>I место- Андрюшкина Маргарита, учащаяся 3 класса муниципального бюджетного общеобразовательного учреждения «Комсомольская средняя     общеобразовательная школа № 1»</w:t>
      </w:r>
    </w:p>
    <w:p w:rsidR="00B479B3" w:rsidRPr="00C168D8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68D8">
        <w:rPr>
          <w:rFonts w:ascii="Times New Roman" w:hAnsi="Times New Roman"/>
          <w:sz w:val="24"/>
          <w:szCs w:val="24"/>
          <w:lang w:eastAsia="ru-RU"/>
        </w:rPr>
        <w:t xml:space="preserve">II место-Крысина Арина, учащаяся 3 класса муниципального бюджетного общеобразовательного учреждения «Комсомольская средняя общеобразовательная школа №3» </w:t>
      </w:r>
    </w:p>
    <w:p w:rsidR="00B479B3" w:rsidRPr="00C168D8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68D8">
        <w:rPr>
          <w:rFonts w:ascii="Times New Roman" w:hAnsi="Times New Roman"/>
          <w:sz w:val="24"/>
          <w:szCs w:val="24"/>
          <w:lang w:eastAsia="ru-RU"/>
        </w:rPr>
        <w:t>III место- Сатункина Екатерина, учащаяся 3 класса муниципального бюджетного общеобразовательного учре</w:t>
      </w:r>
      <w:r>
        <w:rPr>
          <w:rFonts w:ascii="Times New Roman" w:hAnsi="Times New Roman"/>
          <w:sz w:val="24"/>
          <w:szCs w:val="24"/>
          <w:lang w:eastAsia="ru-RU"/>
        </w:rPr>
        <w:t>ждения «Лицей №1» р.п. Чамзинка</w:t>
      </w:r>
    </w:p>
    <w:p w:rsidR="00B479B3" w:rsidRPr="00C168D8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C168D8">
        <w:rPr>
          <w:rFonts w:ascii="Times New Roman" w:hAnsi="Times New Roman"/>
          <w:sz w:val="24"/>
          <w:szCs w:val="24"/>
          <w:lang w:eastAsia="ru-RU"/>
        </w:rPr>
        <w:t>бщекомандные результаты муниципальной  олимпиады для младших школьников по русскому языку:</w:t>
      </w:r>
    </w:p>
    <w:p w:rsidR="00B479B3" w:rsidRPr="00C168D8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68D8">
        <w:rPr>
          <w:rFonts w:ascii="Times New Roman" w:hAnsi="Times New Roman"/>
          <w:sz w:val="24"/>
          <w:szCs w:val="24"/>
          <w:lang w:eastAsia="ru-RU"/>
        </w:rPr>
        <w:t>I место- Муниципальное бюджетное общеобразовательное учреждение «Комсомольская средняя общеобразовательная школа №1» (98,3 балла)</w:t>
      </w:r>
    </w:p>
    <w:p w:rsidR="00B479B3" w:rsidRPr="00C168D8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II место-</w:t>
      </w:r>
      <w:r w:rsidRPr="00C168D8">
        <w:rPr>
          <w:rFonts w:ascii="Times New Roman" w:hAnsi="Times New Roman"/>
          <w:sz w:val="24"/>
          <w:szCs w:val="24"/>
          <w:lang w:eastAsia="ru-RU"/>
        </w:rPr>
        <w:t>Муниципальное бюджетное общеобразовательное учреждение «Комсомольская средняя общеобразовательная школа № 3»   (97,9 балла)</w:t>
      </w:r>
    </w:p>
    <w:p w:rsidR="00B479B3" w:rsidRPr="00C168D8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III место-</w:t>
      </w:r>
      <w:r w:rsidRPr="00C168D8">
        <w:rPr>
          <w:rFonts w:ascii="Times New Roman" w:hAnsi="Times New Roman"/>
          <w:sz w:val="24"/>
          <w:szCs w:val="24"/>
          <w:lang w:eastAsia="ru-RU"/>
        </w:rPr>
        <w:t>Муниципальное бюджетное общеобразовательное учреждение «Комсомольская средняя общеобразовательная школа №2» (89 баллов)</w:t>
      </w:r>
    </w:p>
    <w:p w:rsidR="00B479B3" w:rsidRPr="002E2362" w:rsidRDefault="00B479B3" w:rsidP="00E73AFB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b/>
          <w:sz w:val="24"/>
          <w:szCs w:val="24"/>
          <w:lang w:eastAsia="ru-RU"/>
        </w:rPr>
        <w:t xml:space="preserve">12 мая  </w:t>
      </w:r>
      <w:smartTag w:uri="urn:schemas-microsoft-com:office:smarttags" w:element="metricconverter">
        <w:smartTagPr>
          <w:attr w:name="ProductID" w:val="2017 г"/>
        </w:smartTagPr>
        <w:r w:rsidRPr="002E2362">
          <w:rPr>
            <w:rFonts w:ascii="Times New Roman" w:hAnsi="Times New Roman"/>
            <w:b/>
            <w:sz w:val="24"/>
            <w:szCs w:val="24"/>
            <w:lang w:eastAsia="ru-RU"/>
          </w:rPr>
          <w:t>2017 г</w:t>
        </w:r>
      </w:smartTag>
      <w:r w:rsidRPr="002E2362">
        <w:rPr>
          <w:rFonts w:ascii="Times New Roman" w:hAnsi="Times New Roman"/>
          <w:b/>
          <w:sz w:val="24"/>
          <w:szCs w:val="24"/>
          <w:lang w:eastAsia="ru-RU"/>
        </w:rPr>
        <w:t>.</w:t>
      </w:r>
      <w:r w:rsidRPr="002E2362">
        <w:rPr>
          <w:rFonts w:ascii="Times New Roman" w:hAnsi="Times New Roman"/>
          <w:sz w:val="24"/>
          <w:szCs w:val="24"/>
          <w:lang w:eastAsia="ru-RU"/>
        </w:rPr>
        <w:t xml:space="preserve"> проведена  муниципальная  олимпиада для младших школьников по  окружающему миру. 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>Результаты  участия в муниципальной  олимпиаде для младших</w:t>
      </w:r>
      <w:r>
        <w:rPr>
          <w:rFonts w:ascii="Times New Roman" w:hAnsi="Times New Roman"/>
          <w:sz w:val="24"/>
          <w:szCs w:val="24"/>
          <w:lang w:eastAsia="ru-RU"/>
        </w:rPr>
        <w:t xml:space="preserve"> школьников по окружающему миру</w:t>
      </w:r>
      <w:r w:rsidRPr="002E2362">
        <w:rPr>
          <w:rFonts w:ascii="Times New Roman" w:hAnsi="Times New Roman"/>
          <w:sz w:val="24"/>
          <w:szCs w:val="24"/>
          <w:lang w:eastAsia="ru-RU"/>
        </w:rPr>
        <w:t>: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 xml:space="preserve"> I место-Гритчина Анастасия, учащаяся 4 класса муниципального бюджетного общеобразовательного учреждения «Лицей №1» р.п. Чамзинка;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>II место-Шульгин Андрей, учащийся 4 класса муниципального бюджетного общеобразовательного учреждения «Комсомольская средняя     общеобразовательная школа № 2»;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>III место- Тюкина Анастасия, учащаяся  4 класса    муниципального бюджетного общеобразовательного учреж</w:t>
      </w:r>
      <w:r>
        <w:rPr>
          <w:rFonts w:ascii="Times New Roman" w:hAnsi="Times New Roman"/>
          <w:sz w:val="24"/>
          <w:szCs w:val="24"/>
          <w:lang w:eastAsia="ru-RU"/>
        </w:rPr>
        <w:t>дения «Лицей №1» р.п. Чамзинка.</w:t>
      </w:r>
      <w:r w:rsidRPr="002E2362">
        <w:rPr>
          <w:rFonts w:ascii="Times New Roman" w:hAnsi="Times New Roman"/>
          <w:sz w:val="24"/>
          <w:szCs w:val="24"/>
          <w:lang w:eastAsia="ru-RU"/>
        </w:rPr>
        <w:t xml:space="preserve">          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 xml:space="preserve"> Общекомандные результаты муниципальной  олимпиады  для младших школьников по  окружающему миру в 2016/2017 учебном году: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>I место – Муниципальное бюджетное общеобразовательное учреждение «Лицей №1» р.п. Чамзинка (71,5 балла)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>II место - Муниципальное бюджетное общеобразовательное учреждение «Комсомольская средняя общеобразовательная школа №2» (69 баллов)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>III место- Муниципальное бюджетное общеобразовательное учреждение «Чамзинская средняя общеобразовательная школа №2»  (61 балл)</w:t>
      </w: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479B3" w:rsidRPr="002E2362" w:rsidRDefault="00B479B3" w:rsidP="00E73AFB">
      <w:pPr>
        <w:spacing w:after="0"/>
        <w:ind w:left="-180"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E2362">
        <w:rPr>
          <w:rFonts w:ascii="Times New Roman" w:hAnsi="Times New Roman"/>
          <w:sz w:val="24"/>
          <w:szCs w:val="24"/>
          <w:lang w:eastAsia="ru-RU"/>
        </w:rPr>
        <w:t>Поздравляем п</w:t>
      </w:r>
      <w:r>
        <w:rPr>
          <w:rFonts w:ascii="Times New Roman" w:hAnsi="Times New Roman"/>
          <w:sz w:val="24"/>
          <w:szCs w:val="24"/>
          <w:lang w:eastAsia="ru-RU"/>
        </w:rPr>
        <w:t>обедителей и призёров!</w:t>
      </w:r>
    </w:p>
    <w:p w:rsidR="00B479B3" w:rsidRPr="002E2362" w:rsidRDefault="00B479B3" w:rsidP="00E73AFB">
      <w:pPr>
        <w:jc w:val="both"/>
        <w:rPr>
          <w:rFonts w:ascii="Times New Roman" w:hAnsi="Times New Roman"/>
          <w:sz w:val="24"/>
          <w:szCs w:val="24"/>
        </w:rPr>
      </w:pPr>
      <w:r w:rsidRPr="002E2362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234E52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2" o:spid="_x0000_i1029" type="#_x0000_t75" style="width:215.25pt;height:134.25pt;visibility:visible">
            <v:imagedata r:id="rId10" o:title=""/>
          </v:shape>
        </w:pict>
      </w:r>
    </w:p>
    <w:p w:rsidR="00B479B3" w:rsidRPr="002E2362" w:rsidRDefault="00B479B3" w:rsidP="00E73AFB">
      <w:pPr>
        <w:jc w:val="both"/>
        <w:rPr>
          <w:rFonts w:ascii="Times New Roman" w:hAnsi="Times New Roman"/>
          <w:b/>
          <w:sz w:val="24"/>
          <w:szCs w:val="24"/>
        </w:rPr>
      </w:pPr>
    </w:p>
    <w:p w:rsidR="00B479B3" w:rsidRPr="002E2362" w:rsidRDefault="00B479B3" w:rsidP="00E73AFB">
      <w:pPr>
        <w:jc w:val="both"/>
        <w:rPr>
          <w:rFonts w:ascii="Times New Roman" w:hAnsi="Times New Roman"/>
          <w:b/>
          <w:sz w:val="24"/>
          <w:szCs w:val="24"/>
        </w:rPr>
      </w:pPr>
    </w:p>
    <w:p w:rsidR="00B479B3" w:rsidRPr="002E2362" w:rsidRDefault="00B479B3" w:rsidP="00E73AFB">
      <w:pPr>
        <w:jc w:val="both"/>
        <w:rPr>
          <w:rFonts w:ascii="Times New Roman" w:hAnsi="Times New Roman"/>
          <w:b/>
          <w:sz w:val="24"/>
          <w:szCs w:val="24"/>
        </w:rPr>
      </w:pPr>
    </w:p>
    <w:p w:rsidR="00B479B3" w:rsidRPr="002E2362" w:rsidRDefault="00B479B3" w:rsidP="00E73AFB">
      <w:pPr>
        <w:jc w:val="both"/>
        <w:rPr>
          <w:rFonts w:ascii="Times New Roman" w:hAnsi="Times New Roman"/>
          <w:b/>
          <w:sz w:val="24"/>
          <w:szCs w:val="24"/>
        </w:rPr>
      </w:pPr>
    </w:p>
    <w:p w:rsidR="00B479B3" w:rsidRDefault="00B479B3" w:rsidP="00E73AFB">
      <w:pPr>
        <w:tabs>
          <w:tab w:val="left" w:pos="7365"/>
        </w:tabs>
      </w:pPr>
    </w:p>
    <w:sectPr w:rsidR="00B479B3" w:rsidSect="00E73AFB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25119"/>
    <w:multiLevelType w:val="hybridMultilevel"/>
    <w:tmpl w:val="AF4A3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021F84"/>
    <w:multiLevelType w:val="hybridMultilevel"/>
    <w:tmpl w:val="A97ED474"/>
    <w:lvl w:ilvl="0" w:tplc="4FDAC5D2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">
    <w:nsid w:val="51156434"/>
    <w:multiLevelType w:val="hybridMultilevel"/>
    <w:tmpl w:val="C206F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79B6"/>
    <w:rsid w:val="000117CD"/>
    <w:rsid w:val="00011B73"/>
    <w:rsid w:val="000265D4"/>
    <w:rsid w:val="000276A1"/>
    <w:rsid w:val="00050F75"/>
    <w:rsid w:val="00057ED0"/>
    <w:rsid w:val="00061A8A"/>
    <w:rsid w:val="000951DB"/>
    <w:rsid w:val="00095299"/>
    <w:rsid w:val="000A5CB7"/>
    <w:rsid w:val="000C765B"/>
    <w:rsid w:val="000D23FF"/>
    <w:rsid w:val="000D7B3A"/>
    <w:rsid w:val="000E3DA9"/>
    <w:rsid w:val="000F1EB2"/>
    <w:rsid w:val="00104D9C"/>
    <w:rsid w:val="00110FC2"/>
    <w:rsid w:val="00117571"/>
    <w:rsid w:val="001200D8"/>
    <w:rsid w:val="001279B6"/>
    <w:rsid w:val="00134D8C"/>
    <w:rsid w:val="0015004D"/>
    <w:rsid w:val="00160A99"/>
    <w:rsid w:val="001A1F9D"/>
    <w:rsid w:val="001A2714"/>
    <w:rsid w:val="001A7466"/>
    <w:rsid w:val="001B569A"/>
    <w:rsid w:val="001B5C03"/>
    <w:rsid w:val="001E16B2"/>
    <w:rsid w:val="00201853"/>
    <w:rsid w:val="002023C9"/>
    <w:rsid w:val="00204738"/>
    <w:rsid w:val="00205BFF"/>
    <w:rsid w:val="00216288"/>
    <w:rsid w:val="00234E52"/>
    <w:rsid w:val="00236D7E"/>
    <w:rsid w:val="002568B6"/>
    <w:rsid w:val="0026123E"/>
    <w:rsid w:val="00262FF1"/>
    <w:rsid w:val="002726DC"/>
    <w:rsid w:val="0028088A"/>
    <w:rsid w:val="002B46CF"/>
    <w:rsid w:val="002D3611"/>
    <w:rsid w:val="002E2362"/>
    <w:rsid w:val="00333682"/>
    <w:rsid w:val="00346644"/>
    <w:rsid w:val="00354B8E"/>
    <w:rsid w:val="003567D1"/>
    <w:rsid w:val="00360191"/>
    <w:rsid w:val="0039381F"/>
    <w:rsid w:val="003A4445"/>
    <w:rsid w:val="003B5D85"/>
    <w:rsid w:val="003D02A0"/>
    <w:rsid w:val="003D3889"/>
    <w:rsid w:val="003F5DB6"/>
    <w:rsid w:val="003F7DF1"/>
    <w:rsid w:val="00417697"/>
    <w:rsid w:val="004310B0"/>
    <w:rsid w:val="00444E9F"/>
    <w:rsid w:val="00457267"/>
    <w:rsid w:val="00464F71"/>
    <w:rsid w:val="00467FA4"/>
    <w:rsid w:val="00476E08"/>
    <w:rsid w:val="004931AD"/>
    <w:rsid w:val="00493243"/>
    <w:rsid w:val="004A4867"/>
    <w:rsid w:val="004A7938"/>
    <w:rsid w:val="004C49A7"/>
    <w:rsid w:val="004C4F0C"/>
    <w:rsid w:val="004E206F"/>
    <w:rsid w:val="00500DEC"/>
    <w:rsid w:val="0051315E"/>
    <w:rsid w:val="00566BD2"/>
    <w:rsid w:val="00591B04"/>
    <w:rsid w:val="005A6ECC"/>
    <w:rsid w:val="005B55B8"/>
    <w:rsid w:val="005D174D"/>
    <w:rsid w:val="005E554A"/>
    <w:rsid w:val="005F7845"/>
    <w:rsid w:val="00600FEA"/>
    <w:rsid w:val="00604E06"/>
    <w:rsid w:val="00616F27"/>
    <w:rsid w:val="006230F5"/>
    <w:rsid w:val="00630106"/>
    <w:rsid w:val="00652616"/>
    <w:rsid w:val="006661FD"/>
    <w:rsid w:val="00667523"/>
    <w:rsid w:val="00670278"/>
    <w:rsid w:val="006921F5"/>
    <w:rsid w:val="006942D3"/>
    <w:rsid w:val="006C689C"/>
    <w:rsid w:val="006F614B"/>
    <w:rsid w:val="006F63A3"/>
    <w:rsid w:val="00706B58"/>
    <w:rsid w:val="0071676C"/>
    <w:rsid w:val="00731661"/>
    <w:rsid w:val="00780E91"/>
    <w:rsid w:val="00797FBC"/>
    <w:rsid w:val="007B6A30"/>
    <w:rsid w:val="00801BA4"/>
    <w:rsid w:val="0081578D"/>
    <w:rsid w:val="008169EF"/>
    <w:rsid w:val="00825DA6"/>
    <w:rsid w:val="00832800"/>
    <w:rsid w:val="008475B7"/>
    <w:rsid w:val="00854EB9"/>
    <w:rsid w:val="00860CB5"/>
    <w:rsid w:val="00872096"/>
    <w:rsid w:val="0087514B"/>
    <w:rsid w:val="00886915"/>
    <w:rsid w:val="00893483"/>
    <w:rsid w:val="0089412A"/>
    <w:rsid w:val="008A7570"/>
    <w:rsid w:val="008C12D5"/>
    <w:rsid w:val="008C277F"/>
    <w:rsid w:val="008D0EDF"/>
    <w:rsid w:val="008D6D22"/>
    <w:rsid w:val="0090239B"/>
    <w:rsid w:val="00904421"/>
    <w:rsid w:val="00911CBA"/>
    <w:rsid w:val="00925B07"/>
    <w:rsid w:val="00925D79"/>
    <w:rsid w:val="00931141"/>
    <w:rsid w:val="00936450"/>
    <w:rsid w:val="009404CE"/>
    <w:rsid w:val="00940F73"/>
    <w:rsid w:val="00947E2B"/>
    <w:rsid w:val="0095074C"/>
    <w:rsid w:val="00953580"/>
    <w:rsid w:val="009611B3"/>
    <w:rsid w:val="00971B32"/>
    <w:rsid w:val="009722D0"/>
    <w:rsid w:val="009809A4"/>
    <w:rsid w:val="00995D70"/>
    <w:rsid w:val="009A0B2D"/>
    <w:rsid w:val="009B0A4A"/>
    <w:rsid w:val="009B2A15"/>
    <w:rsid w:val="009D737B"/>
    <w:rsid w:val="00A03826"/>
    <w:rsid w:val="00A16ACC"/>
    <w:rsid w:val="00A32114"/>
    <w:rsid w:val="00A63CE5"/>
    <w:rsid w:val="00A86E34"/>
    <w:rsid w:val="00A92860"/>
    <w:rsid w:val="00AA6492"/>
    <w:rsid w:val="00AB5103"/>
    <w:rsid w:val="00AC6BEE"/>
    <w:rsid w:val="00AD103D"/>
    <w:rsid w:val="00AD12F0"/>
    <w:rsid w:val="00AD3697"/>
    <w:rsid w:val="00AE23D8"/>
    <w:rsid w:val="00AE2D04"/>
    <w:rsid w:val="00AF0001"/>
    <w:rsid w:val="00B1067E"/>
    <w:rsid w:val="00B3283C"/>
    <w:rsid w:val="00B33653"/>
    <w:rsid w:val="00B431D0"/>
    <w:rsid w:val="00B479B3"/>
    <w:rsid w:val="00B85320"/>
    <w:rsid w:val="00BA0443"/>
    <w:rsid w:val="00BA05E4"/>
    <w:rsid w:val="00BC162B"/>
    <w:rsid w:val="00BE10CE"/>
    <w:rsid w:val="00C02158"/>
    <w:rsid w:val="00C168D8"/>
    <w:rsid w:val="00C366C1"/>
    <w:rsid w:val="00C451CA"/>
    <w:rsid w:val="00C647FC"/>
    <w:rsid w:val="00C66E97"/>
    <w:rsid w:val="00C96F1B"/>
    <w:rsid w:val="00CB069E"/>
    <w:rsid w:val="00CC374A"/>
    <w:rsid w:val="00CC6C0D"/>
    <w:rsid w:val="00CD54EF"/>
    <w:rsid w:val="00CF02EA"/>
    <w:rsid w:val="00CF642C"/>
    <w:rsid w:val="00D010DF"/>
    <w:rsid w:val="00D129B6"/>
    <w:rsid w:val="00D12DE3"/>
    <w:rsid w:val="00D240AB"/>
    <w:rsid w:val="00D36744"/>
    <w:rsid w:val="00D632B0"/>
    <w:rsid w:val="00D90986"/>
    <w:rsid w:val="00D928B2"/>
    <w:rsid w:val="00DA73DA"/>
    <w:rsid w:val="00DE002B"/>
    <w:rsid w:val="00DE632D"/>
    <w:rsid w:val="00DF0CCA"/>
    <w:rsid w:val="00DF1596"/>
    <w:rsid w:val="00E07207"/>
    <w:rsid w:val="00E57174"/>
    <w:rsid w:val="00E6483B"/>
    <w:rsid w:val="00E73AFB"/>
    <w:rsid w:val="00E80E0B"/>
    <w:rsid w:val="00E8614D"/>
    <w:rsid w:val="00EA083A"/>
    <w:rsid w:val="00EB7B49"/>
    <w:rsid w:val="00EC108A"/>
    <w:rsid w:val="00ED1B2A"/>
    <w:rsid w:val="00ED4866"/>
    <w:rsid w:val="00EF658C"/>
    <w:rsid w:val="00F046F5"/>
    <w:rsid w:val="00F1148D"/>
    <w:rsid w:val="00F4028C"/>
    <w:rsid w:val="00F54A26"/>
    <w:rsid w:val="00F82193"/>
    <w:rsid w:val="00FA21ED"/>
    <w:rsid w:val="00FD2507"/>
    <w:rsid w:val="00FD2633"/>
    <w:rsid w:val="00FF2E4A"/>
    <w:rsid w:val="00FF4F90"/>
    <w:rsid w:val="00FF6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B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C27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10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06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63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999</TotalTime>
  <Pages>3</Pages>
  <Words>999</Words>
  <Characters>5697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293</cp:revision>
  <dcterms:created xsi:type="dcterms:W3CDTF">2014-02-19T13:12:00Z</dcterms:created>
  <dcterms:modified xsi:type="dcterms:W3CDTF">2017-07-17T12:46:00Z</dcterms:modified>
</cp:coreProperties>
</file>