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05" w:rsidRPr="00EA5D0F" w:rsidRDefault="007C6505" w:rsidP="00EA5D0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EA5D0F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EA5D0F">
        <w:rPr>
          <w:rFonts w:ascii="Times New Roman" w:hAnsi="Times New Roman"/>
          <w:b/>
          <w:sz w:val="24"/>
          <w:szCs w:val="24"/>
        </w:rPr>
        <w:t xml:space="preserve"> творческ</w:t>
      </w:r>
      <w:r>
        <w:rPr>
          <w:rFonts w:ascii="Times New Roman" w:hAnsi="Times New Roman"/>
          <w:b/>
          <w:sz w:val="24"/>
          <w:szCs w:val="24"/>
        </w:rPr>
        <w:t>ий</w:t>
      </w:r>
      <w:r w:rsidRPr="00EA5D0F">
        <w:rPr>
          <w:rFonts w:ascii="Times New Roman" w:hAnsi="Times New Roman"/>
          <w:b/>
          <w:sz w:val="24"/>
          <w:szCs w:val="24"/>
        </w:rPr>
        <w:t xml:space="preserve"> фотоконкурс «Моя семья»</w:t>
      </w:r>
    </w:p>
    <w:p w:rsidR="007C6505" w:rsidRPr="003E4A62" w:rsidRDefault="007C6505" w:rsidP="003E4A62">
      <w:pPr>
        <w:jc w:val="both"/>
        <w:rPr>
          <w:rFonts w:ascii="Times New Roman" w:hAnsi="Times New Roman"/>
          <w:sz w:val="24"/>
          <w:szCs w:val="24"/>
        </w:rPr>
      </w:pPr>
      <w:r w:rsidRPr="003E4A62">
        <w:rPr>
          <w:rFonts w:ascii="Times New Roman" w:hAnsi="Times New Roman"/>
          <w:sz w:val="24"/>
          <w:szCs w:val="24"/>
        </w:rPr>
        <w:t>В июне 2017 года завершился муниципальный творческий фотоконкурс «Моя семья».  Конкурс проведён в целях возрождения семейных традиций и укрепления связей между поколениями, повышения престижа семейного образа жизни, роли отцовства и материнства, развития социальной активности семей. Участниками конкурса стали семьи, воспитывающие детей, являющихся воспитанниками дошкольной организации района. Были предложены три номинации – «Разноцветное настроение</w:t>
      </w:r>
      <w:r>
        <w:rPr>
          <w:rFonts w:ascii="Times New Roman" w:hAnsi="Times New Roman"/>
          <w:sz w:val="24"/>
          <w:szCs w:val="24"/>
        </w:rPr>
        <w:t>»</w:t>
      </w:r>
      <w:r w:rsidRPr="003E4A62">
        <w:rPr>
          <w:rFonts w:ascii="Times New Roman" w:hAnsi="Times New Roman"/>
          <w:sz w:val="24"/>
          <w:szCs w:val="24"/>
        </w:rPr>
        <w:t xml:space="preserve">, «Это я» и «А вы тут были?». На фотографии должны были быть представлены всевозможные формы совместно проведённого досуга </w:t>
      </w:r>
      <w:r>
        <w:rPr>
          <w:rFonts w:ascii="Times New Roman" w:hAnsi="Times New Roman"/>
          <w:sz w:val="24"/>
          <w:szCs w:val="24"/>
        </w:rPr>
        <w:t>детей и родителей</w:t>
      </w:r>
      <w:r w:rsidRPr="003E4A62">
        <w:rPr>
          <w:rFonts w:ascii="Times New Roman" w:hAnsi="Times New Roman"/>
          <w:sz w:val="24"/>
          <w:szCs w:val="24"/>
        </w:rPr>
        <w:t xml:space="preserve">. Предлагалось творчески подойти к оформлению рамки, используя различные декоративно-прикладные техники:  квилинг, печворк, природные материалы и др. К каждой фотографии прилагалось краткое описание: место, время и при каких обстоятельствах была сделана фотография. Работ поступило много, интересных, с оригинальным оформлением. </w:t>
      </w:r>
    </w:p>
    <w:p w:rsidR="007C6505" w:rsidRPr="000D7D9B" w:rsidRDefault="007C6505" w:rsidP="00324C88">
      <w:pPr>
        <w:jc w:val="both"/>
        <w:rPr>
          <w:sz w:val="6"/>
          <w:szCs w:val="6"/>
        </w:rPr>
      </w:pPr>
    </w:p>
    <w:p w:rsidR="007C6505" w:rsidRDefault="007C6505" w:rsidP="00324C88">
      <w:pPr>
        <w:jc w:val="both"/>
      </w:pPr>
      <w:r>
        <w:t xml:space="preserve">              </w:t>
      </w:r>
      <w:r w:rsidRPr="00DF552D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i1025" type="#_x0000_t75" style="width:102pt;height:180.75pt;visibility:visible">
            <v:imagedata r:id="rId4" o:title=""/>
          </v:shape>
        </w:pict>
      </w:r>
      <w:r>
        <w:rPr>
          <w:noProof/>
          <w:lang w:eastAsia="ru-RU"/>
        </w:rPr>
        <w:pict>
          <v:shape id="Рисунок 5" o:spid="_x0000_s1026" type="#_x0000_t75" style="position:absolute;left:0;text-align:left;margin-left:0;margin-top:0;width:146.45pt;height:215.1pt;z-index:251658240;visibility:visible;mso-position-horizontal:left;mso-position-horizontal-relative:text;mso-position-vertical:top;mso-position-vertical-relative:text">
            <v:imagedata r:id="rId5" o:title=""/>
            <w10:wrap type="square"/>
          </v:shape>
        </w:pict>
      </w:r>
      <w:r>
        <w:tab/>
      </w:r>
      <w:r w:rsidRPr="00DF552D">
        <w:rPr>
          <w:noProof/>
          <w:lang w:eastAsia="ru-RU"/>
        </w:rPr>
        <w:pict>
          <v:shape id="Рисунок 6" o:spid="_x0000_i1026" type="#_x0000_t75" style="width:111.75pt;height:198.75pt;visibility:visible">
            <v:imagedata r:id="rId6" o:title=""/>
          </v:shape>
        </w:pict>
      </w:r>
      <w:r>
        <w:br w:type="textWrapping" w:clear="all"/>
      </w:r>
    </w:p>
    <w:p w:rsidR="007C6505" w:rsidRPr="003E4A62" w:rsidRDefault="007C6505" w:rsidP="000544EA">
      <w:pPr>
        <w:jc w:val="both"/>
        <w:rPr>
          <w:rFonts w:ascii="Times New Roman" w:hAnsi="Times New Roman"/>
          <w:sz w:val="24"/>
          <w:szCs w:val="24"/>
        </w:rPr>
      </w:pPr>
      <w:r w:rsidRPr="00DF552D">
        <w:rPr>
          <w:noProof/>
          <w:lang w:eastAsia="ru-RU"/>
        </w:rPr>
        <w:pict>
          <v:shape id="Рисунок 1" o:spid="_x0000_i1027" type="#_x0000_t75" style="width:113.25pt;height:201pt;visibility:visible">
            <v:imagedata r:id="rId7" o:title=""/>
          </v:shape>
        </w:pict>
      </w:r>
      <w:r>
        <w:rPr>
          <w:noProof/>
          <w:lang w:eastAsia="ru-RU"/>
        </w:rPr>
        <w:pict>
          <v:shape id="Рисунок 9" o:spid="_x0000_s1027" type="#_x0000_t75" style="position:absolute;left:0;text-align:left;margin-left:0;margin-top:0;width:113.45pt;height:201.75pt;z-index:251659264;visibility:visible;mso-position-horizontal:left;mso-position-horizontal-relative:text;mso-position-vertical:top;mso-position-vertical-relative:text">
            <v:imagedata r:id="rId8" o:title=""/>
            <w10:wrap type="square"/>
          </v:shape>
        </w:pict>
      </w:r>
      <w:r w:rsidRPr="003E4A62">
        <w:rPr>
          <w:rFonts w:ascii="Times New Roman" w:hAnsi="Times New Roman"/>
          <w:sz w:val="24"/>
          <w:szCs w:val="24"/>
        </w:rPr>
        <w:t>У жюри конкурса была ответственная задача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4A62">
        <w:rPr>
          <w:rFonts w:ascii="Times New Roman" w:hAnsi="Times New Roman"/>
          <w:sz w:val="24"/>
          <w:szCs w:val="24"/>
        </w:rPr>
        <w:t>выбрат</w:t>
      </w:r>
      <w:r>
        <w:rPr>
          <w:rFonts w:ascii="Times New Roman" w:hAnsi="Times New Roman"/>
          <w:sz w:val="24"/>
          <w:szCs w:val="24"/>
        </w:rPr>
        <w:t xml:space="preserve">ь </w:t>
      </w:r>
      <w:r w:rsidRPr="003E4A62">
        <w:rPr>
          <w:rFonts w:ascii="Times New Roman" w:hAnsi="Times New Roman"/>
          <w:sz w:val="24"/>
          <w:szCs w:val="24"/>
        </w:rPr>
        <w:t xml:space="preserve"> призовые</w:t>
      </w:r>
      <w:r>
        <w:rPr>
          <w:rFonts w:ascii="Times New Roman" w:hAnsi="Times New Roman"/>
          <w:sz w:val="24"/>
          <w:szCs w:val="24"/>
        </w:rPr>
        <w:t xml:space="preserve"> работы</w:t>
      </w:r>
      <w:bookmarkStart w:id="0" w:name="_GoBack"/>
      <w:bookmarkEnd w:id="0"/>
      <w:r w:rsidRPr="003E4A62">
        <w:rPr>
          <w:rFonts w:ascii="Times New Roman" w:hAnsi="Times New Roman"/>
          <w:sz w:val="24"/>
          <w:szCs w:val="24"/>
        </w:rPr>
        <w:t>.</w:t>
      </w:r>
    </w:p>
    <w:p w:rsidR="007C6505" w:rsidRDefault="007C6505" w:rsidP="003E4A62">
      <w:pPr>
        <w:ind w:left="180" w:right="-365"/>
        <w:rPr>
          <w:rFonts w:ascii="Times New Roman" w:hAnsi="Times New Roman"/>
          <w:sz w:val="24"/>
          <w:szCs w:val="24"/>
        </w:rPr>
      </w:pPr>
    </w:p>
    <w:p w:rsidR="007C6505" w:rsidRDefault="007C6505" w:rsidP="003E4A62">
      <w:pPr>
        <w:ind w:left="180" w:right="-365"/>
        <w:rPr>
          <w:rFonts w:ascii="Times New Roman" w:hAnsi="Times New Roman"/>
          <w:sz w:val="24"/>
          <w:szCs w:val="24"/>
        </w:rPr>
      </w:pPr>
    </w:p>
    <w:p w:rsidR="007C6505" w:rsidRPr="003E4A62" w:rsidRDefault="007C6505" w:rsidP="003E4A62">
      <w:pPr>
        <w:ind w:left="180" w:right="-365"/>
        <w:rPr>
          <w:rFonts w:ascii="Times New Roman" w:hAnsi="Times New Roman"/>
          <w:b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</w:rPr>
        <w:t>Итоги конкурса подведены.</w:t>
      </w:r>
      <w:r w:rsidRPr="003E4A62">
        <w:rPr>
          <w:rFonts w:ascii="Times New Roman" w:hAnsi="Times New Roman"/>
          <w:sz w:val="24"/>
          <w:szCs w:val="24"/>
        </w:rPr>
        <w:br w:type="textWrapping" w:clear="all"/>
      </w: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В номинации конкурса «Разноцветное настроение»: 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>I место</w:t>
      </w:r>
      <w:r w:rsidRPr="003E4A62">
        <w:rPr>
          <w:rFonts w:ascii="Times New Roman" w:hAnsi="Times New Roman"/>
          <w:sz w:val="24"/>
          <w:szCs w:val="24"/>
          <w:lang w:eastAsia="ru-RU"/>
        </w:rPr>
        <w:t xml:space="preserve">  – Шувалова Марина, воспитанница муниципального бюджетного дошкольного образовательного учреждения «Детский сад комбинированного вида «Ягодка»,    Шувалова Екатерина Анатольевна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-Фадеев Владислав, воспитанник муниципального бюджетного дошкольного образовательного учреждения «Детский сад комбинированного вида «Алёнушка», Фадеев Владимир, Фадеев Владимир Васильевич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II место – </w:t>
      </w:r>
      <w:r w:rsidRPr="003E4A62">
        <w:rPr>
          <w:rFonts w:ascii="Times New Roman" w:hAnsi="Times New Roman"/>
          <w:sz w:val="24"/>
          <w:szCs w:val="24"/>
          <w:lang w:eastAsia="ru-RU"/>
        </w:rPr>
        <w:t>Суняева Татьяна, Суняева Кира, воспитанницы муниципального бюджетного дошкольного образовательного учреждения «Детский сад комбинированного вида «Солнышко», Суняевы Оксана Александровна и Сергей Васильевич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 -</w:t>
      </w:r>
      <w:r w:rsidRPr="003E4A62">
        <w:rPr>
          <w:rFonts w:ascii="Times New Roman" w:hAnsi="Times New Roman"/>
          <w:sz w:val="24"/>
          <w:szCs w:val="24"/>
          <w:lang w:eastAsia="ru-RU"/>
        </w:rPr>
        <w:t>Будагян Михаил, воспитанник бюджетного дошкольного образовательного учреждения «Детский сад комбинированного вида «Аленький цветочек», Будагян Ольга,  Ахверян Ануш Арменовна, Будагян Сергей Рафикович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>III место</w:t>
      </w:r>
      <w:r w:rsidRPr="003E4A62">
        <w:rPr>
          <w:rFonts w:ascii="Times New Roman" w:hAnsi="Times New Roman"/>
          <w:sz w:val="24"/>
          <w:szCs w:val="24"/>
          <w:lang w:eastAsia="ru-RU"/>
        </w:rPr>
        <w:t xml:space="preserve"> – Клинская Александра, воспитанница муниципального бюджетного дошкольного образовательного учреждения «Детский сад комбинированного вида «Аленький цветочек», Клинская Мария Александровна, Клинский Алексей Александрович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 Бушуева Анастасия, воспитанница муниципального бюджетного дошкольного образовательного учреждения «Детский сад комбинированного вида «Колокольчик», Бушуева Екатерина, Бушуева Ирина Николаевна, Бушуев Александр Вячеславович</w:t>
      </w:r>
    </w:p>
    <w:p w:rsidR="007C6505" w:rsidRPr="003E4A62" w:rsidRDefault="007C6505" w:rsidP="003E4A62">
      <w:pPr>
        <w:spacing w:after="0"/>
        <w:ind w:left="1260" w:hanging="10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  <w:lang w:eastAsia="ru-RU"/>
        </w:rPr>
        <w:t xml:space="preserve">               -Зайцева Елена, воспитанница муниципального бюджетного дошкольного образовательного учреждения «Детский сад комбинированного вида «Звёздочка»</w:t>
      </w:r>
    </w:p>
    <w:p w:rsidR="007C6505" w:rsidRPr="003E4A62" w:rsidRDefault="007C6505" w:rsidP="003E4A62">
      <w:pPr>
        <w:spacing w:after="0"/>
        <w:ind w:left="142" w:firstLine="3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В</w:t>
      </w: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номинации конкурса «Это я»</w:t>
      </w:r>
      <w:r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I место  – </w:t>
      </w:r>
      <w:r w:rsidRPr="003E4A62">
        <w:rPr>
          <w:rFonts w:ascii="Times New Roman" w:hAnsi="Times New Roman"/>
          <w:sz w:val="24"/>
          <w:szCs w:val="24"/>
          <w:lang w:eastAsia="ru-RU"/>
        </w:rPr>
        <w:t>Старостины  Евгений, Александр - воспитанники муниципального бюджетного дошкольного образовательного учреждения «Центр развития ребёнка – детский сад «Сказка»,  Старостины  Алексей, Ирина Валерьевна и  Евгений Алексеевич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 Барсуков Андрей, воспитанник муниципального бюджетного дошкольного образовательного учреждения «Детский сад комбинированного вида «Колокольчик», Барсукова Марина Геннадьевна, Барсуков Евгений Викторович</w:t>
      </w:r>
    </w:p>
    <w:p w:rsidR="007C6505" w:rsidRPr="003E4A62" w:rsidRDefault="007C6505" w:rsidP="003E4A62">
      <w:pPr>
        <w:spacing w:after="0"/>
        <w:ind w:left="1560" w:hanging="13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II место – </w:t>
      </w:r>
      <w:r w:rsidRPr="003E4A62">
        <w:rPr>
          <w:rFonts w:ascii="Times New Roman" w:hAnsi="Times New Roman"/>
          <w:sz w:val="24"/>
          <w:szCs w:val="24"/>
          <w:lang w:eastAsia="ru-RU"/>
        </w:rPr>
        <w:t>Жалилова София, воспитанница муниципального бюджетного дошкольного образовательного учреждения «Центр развития ребёнка – детский сад «Сказка», Жалилова Алина, Жалилова Мария Владимировна</w:t>
      </w:r>
    </w:p>
    <w:p w:rsidR="007C6505" w:rsidRPr="003E4A62" w:rsidRDefault="007C6505" w:rsidP="003E4A62">
      <w:pPr>
        <w:spacing w:after="0"/>
        <w:ind w:left="1560" w:hanging="13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-Баранов Максим, воспитанник муниципального бюджетного дошкольного образовательного учреждения «Центр развития ребёнка – детский сад «Сказка», Барановы Дарья, Ирина Николаевна и Сергей Николаевич</w:t>
      </w:r>
    </w:p>
    <w:p w:rsidR="007C6505" w:rsidRPr="003E4A62" w:rsidRDefault="007C6505" w:rsidP="003E4A62">
      <w:pPr>
        <w:spacing w:after="0"/>
        <w:ind w:left="1560" w:hanging="13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  <w:lang w:eastAsia="ru-RU"/>
        </w:rPr>
        <w:t xml:space="preserve">                 - Курникова Кира, воспитанница муниципального бюджетного дошкольного образовательного учреждения «Центр развития ребёнка  - детский сад «Сказка», Курникова Ольга Павловна</w:t>
      </w:r>
    </w:p>
    <w:p w:rsidR="007C6505" w:rsidRPr="003E4A62" w:rsidRDefault="007C6505" w:rsidP="003E4A62">
      <w:pPr>
        <w:spacing w:after="0"/>
        <w:ind w:left="1276" w:hanging="13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III место </w:t>
      </w:r>
      <w:r w:rsidRPr="003E4A62">
        <w:rPr>
          <w:rFonts w:ascii="Times New Roman" w:hAnsi="Times New Roman"/>
          <w:sz w:val="24"/>
          <w:szCs w:val="24"/>
          <w:lang w:eastAsia="ru-RU"/>
        </w:rPr>
        <w:t>–   Шилкина Евгения, воспитанница муниципального бюджетного дошкольного образовательного учреждения «Детский сад комбинированного вида «Звёздочка»</w:t>
      </w:r>
    </w:p>
    <w:p w:rsidR="007C6505" w:rsidRPr="003E4A62" w:rsidRDefault="007C6505" w:rsidP="003E4A62">
      <w:pPr>
        <w:spacing w:after="0"/>
        <w:ind w:left="1276" w:hanging="138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 Саушкина Алена, воспитанница муниципального бюджетного дошкольного образовательного учреждения «Детский сад комбинированного вида «Аленький цветочек», Саушкин Антон Александрович</w:t>
      </w:r>
    </w:p>
    <w:p w:rsidR="007C6505" w:rsidRPr="003E4A62" w:rsidRDefault="007C6505" w:rsidP="003E4A62">
      <w:pPr>
        <w:spacing w:after="0"/>
        <w:ind w:left="142" w:firstLine="3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В</w:t>
      </w: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номинации «А вы тут были?» </w:t>
      </w:r>
    </w:p>
    <w:p w:rsidR="007C6505" w:rsidRPr="003E4A62" w:rsidRDefault="007C6505" w:rsidP="003E4A62">
      <w:pPr>
        <w:spacing w:after="0"/>
        <w:ind w:left="1418" w:hanging="1238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I место</w:t>
      </w:r>
      <w:r w:rsidRPr="003E4A62">
        <w:rPr>
          <w:rFonts w:ascii="Times New Roman" w:hAnsi="Times New Roman"/>
          <w:sz w:val="24"/>
          <w:szCs w:val="24"/>
          <w:lang w:eastAsia="ru-RU"/>
        </w:rPr>
        <w:t xml:space="preserve">  – Кудрявкин Арсений, воспитанник муниципального бюджетного дошкольного образовательного учреждения «Центр развития ребёнка – детский сад «Сказка»,     Кудрявкина Юлия Николаевна, Кудрявкин Михаил Иванович</w:t>
      </w:r>
    </w:p>
    <w:p w:rsidR="007C6505" w:rsidRPr="003E4A62" w:rsidRDefault="007C6505" w:rsidP="003E4A62">
      <w:pPr>
        <w:spacing w:after="0"/>
        <w:ind w:left="1134" w:hanging="95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-Арискина Ангелина, воспитанница муниципального бюджетного дошкольного образовательного учреждения «Детский сад комбинированного вида «Аленький цветочек», Арискина Ольга Григорьевна, Арискин Станислав Николаевич</w:t>
      </w:r>
    </w:p>
    <w:p w:rsidR="007C6505" w:rsidRPr="003E4A62" w:rsidRDefault="007C6505" w:rsidP="003E4A62">
      <w:pPr>
        <w:spacing w:after="0"/>
        <w:ind w:left="1134" w:hanging="113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II место</w:t>
      </w:r>
      <w:r w:rsidRPr="003E4A62">
        <w:rPr>
          <w:rFonts w:ascii="Times New Roman" w:hAnsi="Times New Roman"/>
          <w:sz w:val="24"/>
          <w:szCs w:val="24"/>
          <w:lang w:eastAsia="ru-RU"/>
        </w:rPr>
        <w:t xml:space="preserve"> – Стенькина Анна, воспитанница муниципального бюджетного дошкольного образовательного учреждения «Детский сад комбинированного вида «Красная шапочка», Стенькин Михаил, Стенькина Елена Владимировна, Стенькин Александр Геннадьевич</w:t>
      </w:r>
    </w:p>
    <w:p w:rsidR="007C6505" w:rsidRPr="003E4A62" w:rsidRDefault="007C6505" w:rsidP="003E4A62">
      <w:pPr>
        <w:spacing w:after="0"/>
        <w:ind w:left="1134" w:hanging="113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 Антипова Александра, воспитанница муниципального бюджетного дошкольного образовательного учреждения «Детский сад комбинированного вида «Ягодка»</w:t>
      </w:r>
    </w:p>
    <w:p w:rsidR="007C6505" w:rsidRPr="003E4A62" w:rsidRDefault="007C6505" w:rsidP="003E4A62">
      <w:pPr>
        <w:spacing w:after="0"/>
        <w:ind w:left="1134" w:hanging="1134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  <w:lang w:eastAsia="ru-RU"/>
        </w:rPr>
        <w:t xml:space="preserve">                  - Шулубина Виктория, воспитанница муниципального бюджетного дошкольного образовательного учреждения «Детский сад  комбинированного вида «Красная шапочка», Шулубины Диана Валерьевна, Николай Николаевич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III место</w:t>
      </w:r>
      <w:r w:rsidRPr="003E4A62">
        <w:rPr>
          <w:rFonts w:ascii="Times New Roman" w:hAnsi="Times New Roman"/>
          <w:sz w:val="24"/>
          <w:szCs w:val="24"/>
          <w:lang w:eastAsia="ru-RU"/>
        </w:rPr>
        <w:t xml:space="preserve"> –Глистенкина Виктория, воспитанница муниципального бюджетного дошкольного образовательного учреждения «Центр развития ребёнка – детский сад «Сказка», Глистенкова Светлана Викторовна, Глистенков Александр Александрович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b/>
          <w:sz w:val="24"/>
          <w:szCs w:val="24"/>
          <w:lang w:eastAsia="ru-RU"/>
        </w:rPr>
        <w:t xml:space="preserve">                 </w:t>
      </w:r>
      <w:r w:rsidRPr="003E4A62">
        <w:rPr>
          <w:rFonts w:ascii="Times New Roman" w:hAnsi="Times New Roman"/>
          <w:sz w:val="24"/>
          <w:szCs w:val="24"/>
          <w:lang w:eastAsia="ru-RU"/>
        </w:rPr>
        <w:t>-Ваняйкин Никита, воспитанник муниципального бюджетного дошкольного образовательного учреждения «Детский сад комбинированного вида «Аленький цветочек», Ваняйкин Арсений, Ирина Викторовна и Александр Сергеевич Ваняйкины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  <w:lang w:eastAsia="ru-RU"/>
        </w:rPr>
        <w:t xml:space="preserve">                 -Полякова Варвара, воспитанница муниципального бюджетного дошкольного образовательного учреждения «Детский сад комбинированного вида «Аленький цветочек», Поляков Михаил, Полякова Анна Владимировна и Поляков Алексей Александрович</w:t>
      </w:r>
    </w:p>
    <w:p w:rsidR="007C6505" w:rsidRPr="003E4A62" w:rsidRDefault="007C6505" w:rsidP="003E4A62">
      <w:pPr>
        <w:spacing w:after="0"/>
        <w:ind w:left="1276" w:hanging="127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4A62">
        <w:rPr>
          <w:rFonts w:ascii="Times New Roman" w:hAnsi="Times New Roman"/>
          <w:sz w:val="24"/>
          <w:szCs w:val="24"/>
          <w:lang w:eastAsia="ru-RU"/>
        </w:rPr>
        <w:t xml:space="preserve">                  .</w:t>
      </w:r>
    </w:p>
    <w:p w:rsidR="007C6505" w:rsidRPr="003E4A62" w:rsidRDefault="007C6505" w:rsidP="003E4A62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C6505" w:rsidRPr="003E4A62" w:rsidRDefault="007C6505" w:rsidP="003E4A62">
      <w:pPr>
        <w:jc w:val="center"/>
        <w:rPr>
          <w:rFonts w:ascii="Times New Roman" w:hAnsi="Times New Roman"/>
          <w:color w:val="FF0000"/>
          <w:sz w:val="28"/>
          <w:szCs w:val="28"/>
        </w:rPr>
      </w:pPr>
      <w:r w:rsidRPr="003E4A62">
        <w:rPr>
          <w:rFonts w:ascii="Times New Roman" w:hAnsi="Times New Roman"/>
          <w:color w:val="FF0000"/>
          <w:sz w:val="28"/>
          <w:szCs w:val="28"/>
        </w:rPr>
        <w:t>Поздравляем!</w:t>
      </w:r>
    </w:p>
    <w:p w:rsidR="007C6505" w:rsidRPr="00042DB0" w:rsidRDefault="007C6505" w:rsidP="003E4A62">
      <w:pPr>
        <w:jc w:val="center"/>
      </w:pPr>
      <w:r>
        <w:br w:type="textWrapping" w:clear="all"/>
      </w:r>
    </w:p>
    <w:sectPr w:rsidR="007C6505" w:rsidRPr="00042DB0" w:rsidSect="003E4A62">
      <w:pgSz w:w="11906" w:h="16838"/>
      <w:pgMar w:top="709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3B69"/>
    <w:rsid w:val="000206DD"/>
    <w:rsid w:val="00042DB0"/>
    <w:rsid w:val="000544EA"/>
    <w:rsid w:val="000D7D9B"/>
    <w:rsid w:val="002C3DC5"/>
    <w:rsid w:val="00324C88"/>
    <w:rsid w:val="003A2CDB"/>
    <w:rsid w:val="003E4A62"/>
    <w:rsid w:val="00513B69"/>
    <w:rsid w:val="00587A91"/>
    <w:rsid w:val="005D5E3F"/>
    <w:rsid w:val="00743DCA"/>
    <w:rsid w:val="007C6505"/>
    <w:rsid w:val="008E1007"/>
    <w:rsid w:val="00A8276F"/>
    <w:rsid w:val="00BC43D5"/>
    <w:rsid w:val="00C53E5D"/>
    <w:rsid w:val="00C92119"/>
    <w:rsid w:val="00D15A0F"/>
    <w:rsid w:val="00DF552D"/>
    <w:rsid w:val="00EA5D0F"/>
    <w:rsid w:val="00F0443E"/>
    <w:rsid w:val="00F047E6"/>
    <w:rsid w:val="00F25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11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A2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2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Pages>3</Pages>
  <Words>877</Words>
  <Characters>5003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16</cp:revision>
  <dcterms:created xsi:type="dcterms:W3CDTF">2017-07-05T05:07:00Z</dcterms:created>
  <dcterms:modified xsi:type="dcterms:W3CDTF">2017-07-17T12:57:00Z</dcterms:modified>
</cp:coreProperties>
</file>