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047" w:rsidRPr="00DB643B" w:rsidRDefault="00923047" w:rsidP="00DB643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DB643B">
        <w:rPr>
          <w:rFonts w:ascii="Times New Roman" w:hAnsi="Times New Roman"/>
          <w:sz w:val="28"/>
          <w:szCs w:val="28"/>
          <w:lang w:eastAsia="ar-SA"/>
        </w:rPr>
        <w:t>Список</w:t>
      </w:r>
    </w:p>
    <w:p w:rsidR="00923047" w:rsidRDefault="00923047" w:rsidP="00DB643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DB643B">
        <w:rPr>
          <w:rFonts w:ascii="Times New Roman" w:hAnsi="Times New Roman"/>
          <w:sz w:val="28"/>
          <w:szCs w:val="28"/>
          <w:lang w:eastAsia="ar-SA"/>
        </w:rPr>
        <w:t>работодателей –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DB643B">
        <w:rPr>
          <w:rFonts w:ascii="Times New Roman" w:hAnsi="Times New Roman"/>
          <w:sz w:val="28"/>
          <w:szCs w:val="28"/>
          <w:lang w:eastAsia="ar-SA"/>
        </w:rPr>
        <w:t xml:space="preserve">участников ярмарки вакансий 13.07.2017 г. </w:t>
      </w:r>
    </w:p>
    <w:p w:rsidR="00923047" w:rsidRDefault="00923047" w:rsidP="00DB643B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</w:t>
      </w:r>
      <w:r w:rsidRPr="00DB643B">
        <w:rPr>
          <w:rFonts w:ascii="Times New Roman" w:hAnsi="Times New Roman"/>
          <w:sz w:val="28"/>
          <w:szCs w:val="28"/>
          <w:lang w:eastAsia="ar-SA"/>
        </w:rPr>
        <w:t xml:space="preserve"> МАУ»ЦМПиТ» </w:t>
      </w:r>
    </w:p>
    <w:p w:rsidR="00923047" w:rsidRDefault="00923047" w:rsidP="00252E0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9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3261"/>
        <w:gridCol w:w="2268"/>
        <w:gridCol w:w="1766"/>
        <w:gridCol w:w="1737"/>
      </w:tblGrid>
      <w:tr w:rsidR="00923047" w:rsidRPr="00DB643B" w:rsidTr="00DB643B">
        <w:trPr>
          <w:tblHeader/>
        </w:trPr>
        <w:tc>
          <w:tcPr>
            <w:tcW w:w="675" w:type="dxa"/>
          </w:tcPr>
          <w:p w:rsidR="00923047" w:rsidRPr="00DB643B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B643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261" w:type="dxa"/>
          </w:tcPr>
          <w:p w:rsidR="00923047" w:rsidRPr="00DB643B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B643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2268" w:type="dxa"/>
          </w:tcPr>
          <w:p w:rsidR="00923047" w:rsidRPr="00DB643B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B643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Наименование профессии (специальности)</w:t>
            </w:r>
          </w:p>
        </w:tc>
        <w:tc>
          <w:tcPr>
            <w:tcW w:w="1766" w:type="dxa"/>
          </w:tcPr>
          <w:p w:rsidR="00923047" w:rsidRPr="00DB643B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B643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Необходимое количество работников</w:t>
            </w:r>
          </w:p>
        </w:tc>
        <w:tc>
          <w:tcPr>
            <w:tcW w:w="1737" w:type="dxa"/>
          </w:tcPr>
          <w:p w:rsidR="00923047" w:rsidRPr="00DB643B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DB643B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Заработная плата, руб.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АО «Рузхиммаш»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электросварщик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28900-35000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маляр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25800-28000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ашинист крана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16800-18000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сверловщик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24500-26000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лесарь по сб.м/к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25800-28000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газорезчик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28000-30000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стропальщик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20000-22000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токарь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24000-27000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езчик металла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25800-28000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Слесарь по ремонту п/с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28000-30000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клепальщик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25800-28000</w:t>
            </w:r>
          </w:p>
        </w:tc>
      </w:tr>
      <w:tr w:rsidR="00923047" w:rsidRPr="00012E38" w:rsidTr="00012E38">
        <w:tc>
          <w:tcPr>
            <w:tcW w:w="675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261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АО «МЦ НТТ» Ростелеком Контакт-центр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пециалист информационно-технической поддержки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17500-20000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Эксплуатационное локомотивное депо Рузаевка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ом.машиниста электровоза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22000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ом.машиниста тепловоза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18000</w:t>
            </w:r>
          </w:p>
        </w:tc>
      </w:tr>
      <w:tr w:rsidR="00923047" w:rsidRPr="00012E38" w:rsidTr="00012E38">
        <w:tc>
          <w:tcPr>
            <w:tcW w:w="675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61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ПМС №146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онтер пути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ФГС «Ведомственная охрана ж/д транспорта РФ»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трелок по охране объекта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трелок  по сопровождению и охране грузов в пути следования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13000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НУЗ «Узловая больница на ст.Рузаевка»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рач-терапевт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21000-26000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рач-травмотолог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18500-23000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рач-стоматолог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18500-27000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з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убной-техник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11000-13000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едицинская сестра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12000-17000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фельдшер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14000-18000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ентгено-лаборант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12000-17000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ОАО «Вагонное ремонтное депо Рузаевка»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электогазосварщик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фрезеровщик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18000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261" w:type="dxa"/>
            <w:vMerge w:val="restart"/>
          </w:tcPr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ПАО СП «Мордовстрой»</w:t>
            </w: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п/рабочий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маляр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плиточник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тракторист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ашинист крана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30000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МАУ «ЦМПиТ»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оспитатель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12108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нструктор по туризму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9852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ператор видеонаблюдения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8918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лесарь-сантехник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10730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плотник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10730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садовник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8691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дворник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8584</w:t>
            </w:r>
          </w:p>
        </w:tc>
      </w:tr>
      <w:tr w:rsidR="00923047" w:rsidRPr="00012E38" w:rsidTr="00012E38">
        <w:tc>
          <w:tcPr>
            <w:tcW w:w="675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261" w:type="dxa"/>
            <w:vMerge w:val="restart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ООО «НПО»Нефтегазмаш»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маляр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15000-20000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ч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истильщик металла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15000-20000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котельщик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15000-20000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наладчик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лесарь по кранам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лесарь-ремонтник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электросварщик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20000-25000</w:t>
            </w:r>
          </w:p>
        </w:tc>
      </w:tr>
      <w:tr w:rsidR="00923047" w:rsidRPr="00012E38" w:rsidTr="00012E38">
        <w:tc>
          <w:tcPr>
            <w:tcW w:w="675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электромонтер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261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ООО «Рузаевская швейная фабрика»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швея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12000</w:t>
            </w:r>
          </w:p>
        </w:tc>
      </w:tr>
      <w:tr w:rsidR="00923047" w:rsidRPr="00012E38" w:rsidTr="00012E38">
        <w:tc>
          <w:tcPr>
            <w:tcW w:w="675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261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ООО «Рузаевский ДСК»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ф</w:t>
            </w: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ормовщик ЖБИ(ученик формовщика)</w:t>
            </w: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15000</w:t>
            </w:r>
          </w:p>
        </w:tc>
      </w:tr>
      <w:tr w:rsidR="00923047" w:rsidRPr="00012E38" w:rsidTr="00012E38">
        <w:tc>
          <w:tcPr>
            <w:tcW w:w="675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2268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66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12E38">
              <w:rPr>
                <w:rFonts w:ascii="Times New Roman" w:hAnsi="Times New Roman"/>
                <w:sz w:val="24"/>
                <w:szCs w:val="24"/>
                <w:lang w:eastAsia="ar-SA"/>
              </w:rPr>
              <w:t>569</w:t>
            </w:r>
          </w:p>
        </w:tc>
        <w:tc>
          <w:tcPr>
            <w:tcW w:w="1737" w:type="dxa"/>
          </w:tcPr>
          <w:p w:rsidR="00923047" w:rsidRPr="00012E38" w:rsidRDefault="00923047" w:rsidP="00012E38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923047" w:rsidRPr="00252E0A" w:rsidRDefault="00923047" w:rsidP="00252E0A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sectPr w:rsidR="00923047" w:rsidRPr="00252E0A" w:rsidSect="00F237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8A9"/>
    <w:rsid w:val="00012E38"/>
    <w:rsid w:val="0002781D"/>
    <w:rsid w:val="000A4815"/>
    <w:rsid w:val="000C2859"/>
    <w:rsid w:val="001E34D3"/>
    <w:rsid w:val="001F00EB"/>
    <w:rsid w:val="00252E0A"/>
    <w:rsid w:val="003865FA"/>
    <w:rsid w:val="004B48A9"/>
    <w:rsid w:val="004C169D"/>
    <w:rsid w:val="004C2684"/>
    <w:rsid w:val="004F5C6E"/>
    <w:rsid w:val="005B518B"/>
    <w:rsid w:val="005E3CE8"/>
    <w:rsid w:val="00661874"/>
    <w:rsid w:val="007525F4"/>
    <w:rsid w:val="00755227"/>
    <w:rsid w:val="008373B2"/>
    <w:rsid w:val="00923047"/>
    <w:rsid w:val="00AD7CB4"/>
    <w:rsid w:val="00B47E7D"/>
    <w:rsid w:val="00BA7386"/>
    <w:rsid w:val="00BC49D8"/>
    <w:rsid w:val="00BE5BE5"/>
    <w:rsid w:val="00C13E67"/>
    <w:rsid w:val="00C702CA"/>
    <w:rsid w:val="00DB643B"/>
    <w:rsid w:val="00DC7398"/>
    <w:rsid w:val="00E20CEB"/>
    <w:rsid w:val="00E32332"/>
    <w:rsid w:val="00EC5390"/>
    <w:rsid w:val="00F23765"/>
    <w:rsid w:val="00FA5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E6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3233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47E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73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301</Words>
  <Characters>1717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КОМИТЕТ</dc:title>
  <dc:subject/>
  <dc:creator>Агеносова Наталья Михайловна</dc:creator>
  <cp:keywords/>
  <dc:description/>
  <cp:lastModifiedBy>polyanskovana</cp:lastModifiedBy>
  <cp:revision>3</cp:revision>
  <cp:lastPrinted>2017-07-10T09:22:00Z</cp:lastPrinted>
  <dcterms:created xsi:type="dcterms:W3CDTF">2017-07-10T09:25:00Z</dcterms:created>
  <dcterms:modified xsi:type="dcterms:W3CDTF">2017-07-11T06:44:00Z</dcterms:modified>
</cp:coreProperties>
</file>