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5D" w:rsidRDefault="0094095D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94095D" w:rsidRDefault="0094095D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4095D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94095D" w:rsidRPr="00753FD3" w:rsidTr="00B837AB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B837A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Королева В.А.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главы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трехкомнатная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 (1/2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фургон ГАЗ-27527, 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325585,00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186C68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AUDI</w:t>
            </w:r>
            <w:r w:rsidRPr="00186C68">
              <w:rPr>
                <w:rFonts w:ascii="Times New Roman" w:hAnsi="Times New Roman" w:cs="Times New Roman"/>
                <w:sz w:val="22"/>
                <w:szCs w:val="22"/>
              </w:rPr>
              <w:t xml:space="preserve">-802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925424,39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Чингалева Е.А.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229885,42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444594,57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Шукшина М.А.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143376,52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4095D" w:rsidRDefault="0094095D"/>
    <w:sectPr w:rsidR="0094095D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1373AE"/>
    <w:rsid w:val="00186C68"/>
    <w:rsid w:val="00302BF7"/>
    <w:rsid w:val="003162FE"/>
    <w:rsid w:val="004E4191"/>
    <w:rsid w:val="004F07CB"/>
    <w:rsid w:val="005302C5"/>
    <w:rsid w:val="005618CB"/>
    <w:rsid w:val="00731FD7"/>
    <w:rsid w:val="00753FD3"/>
    <w:rsid w:val="007A2EA8"/>
    <w:rsid w:val="008004F2"/>
    <w:rsid w:val="00845291"/>
    <w:rsid w:val="0094095D"/>
    <w:rsid w:val="00995630"/>
    <w:rsid w:val="00A83544"/>
    <w:rsid w:val="00B42AEC"/>
    <w:rsid w:val="00B768D9"/>
    <w:rsid w:val="00B837AB"/>
    <w:rsid w:val="00CC06E2"/>
    <w:rsid w:val="00D23D94"/>
    <w:rsid w:val="00D57469"/>
    <w:rsid w:val="00DE1C36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287</Words>
  <Characters>1638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2</cp:revision>
  <cp:lastPrinted>2017-05-18T13:28:00Z</cp:lastPrinted>
  <dcterms:created xsi:type="dcterms:W3CDTF">2017-05-22T13:30:00Z</dcterms:created>
  <dcterms:modified xsi:type="dcterms:W3CDTF">2017-05-22T13:30:00Z</dcterms:modified>
</cp:coreProperties>
</file>