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700" w:rsidRDefault="005F5700" w:rsidP="008004F2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5F5700" w:rsidRDefault="005F5700" w:rsidP="003162FE">
      <w:pPr>
        <w:ind w:firstLine="540"/>
        <w:outlineLvl w:val="0"/>
        <w:rPr>
          <w:rFonts w:ascii="Times New Roman" w:hAnsi="Times New Roman" w:cs="Times New Roman"/>
          <w:sz w:val="25"/>
          <w:szCs w:val="25"/>
        </w:rPr>
      </w:pPr>
    </w:p>
    <w:p w:rsidR="005F5700" w:rsidRPr="007859EA" w:rsidRDefault="005F5700" w:rsidP="007859E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859EA">
        <w:rPr>
          <w:rFonts w:ascii="Times New Roman" w:hAnsi="Times New Roman" w:cs="Times New Roman"/>
          <w:sz w:val="24"/>
          <w:szCs w:val="24"/>
        </w:rPr>
        <w:t>о доходах, расходах, об имуществе и обязательствах имущественного характера,</w:t>
      </w:r>
    </w:p>
    <w:p w:rsidR="005F5700" w:rsidRPr="007859EA" w:rsidRDefault="005F5700" w:rsidP="007859EA">
      <w:pPr>
        <w:pStyle w:val="Heading1"/>
        <w:spacing w:before="0" w:beforeAutospacing="0" w:after="0" w:afterAutospacing="0"/>
        <w:jc w:val="center"/>
        <w:textAlignment w:val="baseline"/>
        <w:rPr>
          <w:b w:val="0"/>
          <w:sz w:val="24"/>
          <w:szCs w:val="24"/>
        </w:rPr>
      </w:pPr>
      <w:r w:rsidRPr="007859EA">
        <w:rPr>
          <w:b w:val="0"/>
          <w:sz w:val="24"/>
          <w:szCs w:val="24"/>
        </w:rPr>
        <w:t>представленные МБУК «КДЦ Алексеевского сельского поселения Чамзинского муниципального района» за отчетный период с 1 января по 31 декабря 2016 года</w:t>
      </w:r>
    </w:p>
    <w:p w:rsidR="005F5700" w:rsidRPr="007859EA" w:rsidRDefault="005F5700" w:rsidP="007859E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859EA">
        <w:rPr>
          <w:rFonts w:ascii="Times New Roman" w:hAnsi="Times New Roman" w:cs="Times New Roman"/>
          <w:sz w:val="24"/>
          <w:szCs w:val="24"/>
        </w:rPr>
        <w:t xml:space="preserve">и подлежащие размещению на официальном сайте органов местного самоуправления   </w:t>
      </w:r>
    </w:p>
    <w:p w:rsidR="005F5700" w:rsidRPr="007859EA" w:rsidRDefault="005F5700" w:rsidP="007859EA">
      <w:pPr>
        <w:jc w:val="center"/>
        <w:rPr>
          <w:rFonts w:ascii="Times New Roman" w:hAnsi="Times New Roman" w:cs="Times New Roman"/>
          <w:sz w:val="24"/>
          <w:szCs w:val="24"/>
        </w:rPr>
      </w:pPr>
      <w:r w:rsidRPr="007859EA">
        <w:rPr>
          <w:rFonts w:ascii="Times New Roman" w:hAnsi="Times New Roman" w:cs="Times New Roman"/>
          <w:sz w:val="24"/>
          <w:szCs w:val="24"/>
        </w:rPr>
        <w:t>(предоставлению средствам массовой информации для опубликования)</w:t>
      </w:r>
    </w:p>
    <w:p w:rsidR="005F5700" w:rsidRPr="00CC06E2" w:rsidRDefault="005F5700" w:rsidP="003162FE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547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68"/>
        <w:gridCol w:w="1476"/>
        <w:gridCol w:w="1980"/>
        <w:gridCol w:w="1699"/>
        <w:gridCol w:w="1649"/>
        <w:gridCol w:w="709"/>
        <w:gridCol w:w="760"/>
        <w:gridCol w:w="1134"/>
        <w:gridCol w:w="709"/>
        <w:gridCol w:w="850"/>
        <w:gridCol w:w="1134"/>
        <w:gridCol w:w="1276"/>
        <w:gridCol w:w="1603"/>
      </w:tblGrid>
      <w:tr w:rsidR="005F5700" w:rsidRPr="00753FD3" w:rsidTr="00B837AB">
        <w:trPr>
          <w:cantSplit/>
          <w:trHeight w:val="1134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5700" w:rsidRPr="00753FD3" w:rsidRDefault="005F5700" w:rsidP="008004F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1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5700" w:rsidRPr="00753FD3" w:rsidRDefault="005F5700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5F5700" w:rsidRPr="00753FD3" w:rsidRDefault="005F5700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8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5700" w:rsidRPr="00753FD3" w:rsidRDefault="005F5700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5700" w:rsidRPr="00753FD3" w:rsidRDefault="005F5700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5F5700" w:rsidRPr="00753FD3" w:rsidRDefault="005F5700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5F5700" w:rsidRPr="00753FD3" w:rsidRDefault="005F5700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5F5700" w:rsidRPr="00753FD3" w:rsidRDefault="005F5700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5700" w:rsidRDefault="005F5700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  <w:p w:rsidR="005F5700" w:rsidRPr="00753FD3" w:rsidRDefault="005F5700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F5700" w:rsidRPr="00753FD3" w:rsidTr="00B837AB">
        <w:trPr>
          <w:cantSplit/>
          <w:trHeight w:val="221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5700" w:rsidRPr="00753FD3" w:rsidRDefault="005F5700" w:rsidP="008004F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5700" w:rsidRPr="00753FD3" w:rsidRDefault="005F5700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5700" w:rsidRPr="00753FD3" w:rsidRDefault="005F5700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5700" w:rsidRPr="00753FD3" w:rsidRDefault="005F5700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5F5700" w:rsidRPr="00753FD3" w:rsidRDefault="005F5700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5F5700" w:rsidRPr="00753FD3" w:rsidRDefault="005F5700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5F5700" w:rsidRPr="00753FD3" w:rsidRDefault="005F5700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5F5700" w:rsidRPr="00753FD3" w:rsidRDefault="005F5700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5F5700" w:rsidRPr="00753FD3" w:rsidRDefault="005F5700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5F5700" w:rsidRPr="00753FD3" w:rsidRDefault="005F5700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5F5700" w:rsidRPr="00753FD3" w:rsidRDefault="005F5700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5F5700" w:rsidRPr="00753FD3" w:rsidRDefault="005F5700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5F5700" w:rsidRPr="00753FD3" w:rsidRDefault="005F5700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5F5700" w:rsidRPr="00753FD3" w:rsidRDefault="005F5700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5700" w:rsidRPr="00753FD3" w:rsidRDefault="005F5700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5700" w:rsidRPr="00753FD3" w:rsidRDefault="005F5700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5700" w:rsidRPr="00753FD3" w:rsidRDefault="005F5700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F5700" w:rsidRPr="00753FD3" w:rsidTr="00B837AB">
        <w:trPr>
          <w:cantSplit/>
          <w:trHeight w:val="21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5700" w:rsidRPr="00753FD3" w:rsidRDefault="005F5700" w:rsidP="008004F2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5700" w:rsidRPr="00753FD3" w:rsidRDefault="005F5700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Тулкина Л.Б.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5700" w:rsidRPr="00753FD3" w:rsidRDefault="005F5700" w:rsidP="008004F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Директор МБУК «КДЦ Алексеевского сельского поселения Чамзинского муниципального района»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5700" w:rsidRPr="00753FD3" w:rsidRDefault="005F5700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5700" w:rsidRPr="00753FD3" w:rsidRDefault="005F5700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(1/2 доля)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5700" w:rsidRPr="00753FD3" w:rsidRDefault="005F5700" w:rsidP="007859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30,7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5700" w:rsidRPr="00753FD3" w:rsidRDefault="005F5700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5700" w:rsidRPr="00753FD3" w:rsidRDefault="005F5700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5700" w:rsidRPr="00753FD3" w:rsidRDefault="005F5700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5700" w:rsidRPr="00753FD3" w:rsidRDefault="005F5700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5700" w:rsidRPr="00753FD3" w:rsidRDefault="005F5700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5700" w:rsidRPr="00753FD3" w:rsidRDefault="005F5700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357907,05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5700" w:rsidRPr="00753FD3" w:rsidRDefault="005F5700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5F5700" w:rsidRPr="00753FD3" w:rsidTr="00B837AB">
        <w:trPr>
          <w:cantSplit/>
          <w:trHeight w:val="21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5700" w:rsidRPr="00753FD3" w:rsidRDefault="005F5700" w:rsidP="008004F2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5700" w:rsidRDefault="005F5700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5700" w:rsidRDefault="005F5700" w:rsidP="008004F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5700" w:rsidRDefault="005F5700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для ведения личного подсобного хозяйства</w:t>
            </w:r>
          </w:p>
          <w:p w:rsidR="005F5700" w:rsidRDefault="005F5700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5700" w:rsidRDefault="005F5700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5700" w:rsidRDefault="005F5700" w:rsidP="00B362D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5F5700" w:rsidRPr="00B362D3" w:rsidRDefault="005F5700" w:rsidP="00B362D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5700" w:rsidRPr="00B362D3" w:rsidRDefault="005F5700" w:rsidP="00B362D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5700" w:rsidRDefault="005F5700" w:rsidP="00B362D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5700" w:rsidRDefault="005F5700" w:rsidP="00B362D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5700" w:rsidRPr="00B362D3" w:rsidRDefault="005F5700" w:rsidP="00B362D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5700" w:rsidRDefault="005F5700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3967</w:t>
            </w:r>
          </w:p>
          <w:p w:rsidR="005F5700" w:rsidRPr="00B362D3" w:rsidRDefault="005F5700" w:rsidP="00B362D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5700" w:rsidRPr="00B362D3" w:rsidRDefault="005F5700" w:rsidP="00B362D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5700" w:rsidRPr="00B362D3" w:rsidRDefault="005F5700" w:rsidP="00B362D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5700" w:rsidRDefault="005F5700" w:rsidP="00B362D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5700" w:rsidRDefault="005F5700" w:rsidP="00B362D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5700" w:rsidRPr="00B362D3" w:rsidRDefault="005F5700" w:rsidP="00B362D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89,5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5700" w:rsidRDefault="005F5700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F5700" w:rsidRPr="00B362D3" w:rsidRDefault="005F5700" w:rsidP="00B362D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5700" w:rsidRPr="00B362D3" w:rsidRDefault="005F5700" w:rsidP="00B362D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5700" w:rsidRDefault="005F5700" w:rsidP="00B362D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5700" w:rsidRDefault="005F5700" w:rsidP="00B362D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5700" w:rsidRPr="00B362D3" w:rsidRDefault="005F5700" w:rsidP="00B362D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5700" w:rsidRDefault="005F5700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5F5700" w:rsidRPr="00B362D3" w:rsidRDefault="005F5700" w:rsidP="00B362D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5700" w:rsidRPr="00B362D3" w:rsidRDefault="005F5700" w:rsidP="00B362D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5700" w:rsidRPr="00B362D3" w:rsidRDefault="005F5700" w:rsidP="00B362D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5700" w:rsidRPr="00B362D3" w:rsidRDefault="005F5700" w:rsidP="00B362D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5700" w:rsidRDefault="005F5700" w:rsidP="00B362D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5700" w:rsidRPr="00B362D3" w:rsidRDefault="005F5700" w:rsidP="00B362D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5700" w:rsidRDefault="005F5700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5700" w:rsidRDefault="005F5700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5700" w:rsidRPr="00B362D3" w:rsidRDefault="005F5700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 Лада Калина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5700" w:rsidRDefault="005F5700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142564,22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5700" w:rsidRDefault="005F5700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:rsidR="005F5700" w:rsidRDefault="005F5700"/>
    <w:sectPr w:rsidR="005F5700" w:rsidSect="003162F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D50A5"/>
    <w:multiLevelType w:val="hybridMultilevel"/>
    <w:tmpl w:val="045469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62FE"/>
    <w:rsid w:val="00186C68"/>
    <w:rsid w:val="00302BF7"/>
    <w:rsid w:val="003162FE"/>
    <w:rsid w:val="004E4191"/>
    <w:rsid w:val="004F07CB"/>
    <w:rsid w:val="005302C5"/>
    <w:rsid w:val="005618CB"/>
    <w:rsid w:val="005F5700"/>
    <w:rsid w:val="00731FD7"/>
    <w:rsid w:val="00753FD3"/>
    <w:rsid w:val="007859EA"/>
    <w:rsid w:val="007A2EA8"/>
    <w:rsid w:val="008004F2"/>
    <w:rsid w:val="00845291"/>
    <w:rsid w:val="00995630"/>
    <w:rsid w:val="00A83544"/>
    <w:rsid w:val="00B362D3"/>
    <w:rsid w:val="00B42AEC"/>
    <w:rsid w:val="00B768D9"/>
    <w:rsid w:val="00B837AB"/>
    <w:rsid w:val="00CC06E2"/>
    <w:rsid w:val="00D23D94"/>
    <w:rsid w:val="00D57469"/>
    <w:rsid w:val="00DE1C36"/>
    <w:rsid w:val="00ED0C3A"/>
    <w:rsid w:val="00F22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62FE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Heading1">
    <w:name w:val="heading 1"/>
    <w:basedOn w:val="Normal"/>
    <w:link w:val="Heading1Char"/>
    <w:uiPriority w:val="99"/>
    <w:qFormat/>
    <w:locked/>
    <w:rsid w:val="007859EA"/>
    <w:pPr>
      <w:widowControl/>
      <w:autoSpaceDE/>
      <w:autoSpaceDN/>
      <w:adjustRightInd/>
      <w:spacing w:before="100" w:beforeAutospacing="1" w:after="100" w:afterAutospacing="1"/>
      <w:outlineLvl w:val="0"/>
    </w:pPr>
    <w:rPr>
      <w:rFonts w:ascii="Times New Roman" w:eastAsia="Calibri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1C7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ConsPlusNonformat">
    <w:name w:val="ConsPlusNonformat"/>
    <w:uiPriority w:val="99"/>
    <w:rsid w:val="003162FE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343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2</Pages>
  <Words>186</Words>
  <Characters>1062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subject/>
  <dc:creator>olga</dc:creator>
  <cp:keywords/>
  <dc:description/>
  <cp:lastModifiedBy>1</cp:lastModifiedBy>
  <cp:revision>2</cp:revision>
  <cp:lastPrinted>2017-05-18T13:28:00Z</cp:lastPrinted>
  <dcterms:created xsi:type="dcterms:W3CDTF">2017-05-22T13:44:00Z</dcterms:created>
  <dcterms:modified xsi:type="dcterms:W3CDTF">2017-05-22T13:44:00Z</dcterms:modified>
</cp:coreProperties>
</file>