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3DA" w:rsidRDefault="00B043DA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B043DA" w:rsidRDefault="00B043DA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B043DA" w:rsidRPr="00CC06E2" w:rsidRDefault="00B043DA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B043DA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Советом депутатов Алексеевского сельского поселения</w:t>
      </w: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Pr="00ED0C3A">
        <w:rPr>
          <w:rFonts w:ascii="Times New Roman" w:hAnsi="Times New Roman" w:cs="Times New Roman"/>
          <w:sz w:val="25"/>
          <w:szCs w:val="25"/>
        </w:rPr>
        <w:t>6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B043DA" w:rsidRPr="00CC06E2" w:rsidRDefault="00B043DA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B043DA" w:rsidRPr="00CC06E2" w:rsidRDefault="00B043DA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B043DA" w:rsidRPr="00CC06E2" w:rsidRDefault="00B043DA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B043DA" w:rsidRPr="00753FD3" w:rsidTr="00B837AB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43DA" w:rsidRPr="00753FD3" w:rsidTr="00B837A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B043DA" w:rsidRPr="00753FD3" w:rsidRDefault="00B043DA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Бочкарева Е.И.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«Киржеманская СОШ», директор школы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двухкомнатная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 (1/2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377703,24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4955700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7918000,0</w:t>
            </w: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D503B1" w:rsidRDefault="00B043DA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186C68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Рено Меган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309461,56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Чингалев С.А.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«МАГМА КЕРАМИК» инженер-механик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837AB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444594,57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229885,42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Тулкина Л.Б.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Директор МБУК «КДЦ Алексеевского сельского поселения Чамзинского муниципального района»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(1/2 доля)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30,7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357907,05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FB3DCD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3967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B362D3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B362D3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Лада Калина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142564,22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Паулова Т.Н.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«Киржеманская СОШ», учитель физической культуры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173694,72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338007,24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Калядина Г.Н.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Киржеманский ФАП, заведующая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363833,83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167300,1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Мараева Н.П.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«КДЦ Алексеевского сельского поселения Чамзинского муниципального района», библиотекарь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278094,77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A7DA8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144854,84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Васькина Н.М.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E00182" w:rsidRDefault="00B043DA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130165,88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172E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63,0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153241,94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Клинская Р.А.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1755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136388,6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Баранова Н.Г.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3300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90,3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A41DDA" w:rsidRDefault="00B043DA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143791,42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Киселева С.В.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МБУК «КДЦ Алексеевского сельского поселения Чамзинского муниципального района», художественный руководитель</w:t>
            </w:r>
          </w:p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170876,18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 ГАЗ 33023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с/х техника</w:t>
            </w:r>
          </w:p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352155,88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Дочь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B043DA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Pr="00753FD3" w:rsidRDefault="00B043DA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Сын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43DA" w:rsidRPr="00434B21" w:rsidRDefault="00B043DA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043DA" w:rsidRDefault="00B043DA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B043DA" w:rsidRDefault="00B043DA"/>
    <w:sectPr w:rsidR="00B043DA" w:rsidSect="003162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40B6"/>
    <w:rsid w:val="000935C5"/>
    <w:rsid w:val="001373AE"/>
    <w:rsid w:val="00172EF5"/>
    <w:rsid w:val="00186C68"/>
    <w:rsid w:val="00232E5F"/>
    <w:rsid w:val="00302BF7"/>
    <w:rsid w:val="003162FE"/>
    <w:rsid w:val="00434B21"/>
    <w:rsid w:val="004E4191"/>
    <w:rsid w:val="004F07CB"/>
    <w:rsid w:val="005302C5"/>
    <w:rsid w:val="005618CB"/>
    <w:rsid w:val="00671153"/>
    <w:rsid w:val="00715E5C"/>
    <w:rsid w:val="00731FD7"/>
    <w:rsid w:val="00753FD3"/>
    <w:rsid w:val="007A2EA8"/>
    <w:rsid w:val="008004F2"/>
    <w:rsid w:val="00845291"/>
    <w:rsid w:val="008A758D"/>
    <w:rsid w:val="0094095D"/>
    <w:rsid w:val="00995630"/>
    <w:rsid w:val="00A41DDA"/>
    <w:rsid w:val="00A54C65"/>
    <w:rsid w:val="00A83544"/>
    <w:rsid w:val="00AA7DA8"/>
    <w:rsid w:val="00B043DA"/>
    <w:rsid w:val="00B362D3"/>
    <w:rsid w:val="00B42AEC"/>
    <w:rsid w:val="00B63594"/>
    <w:rsid w:val="00B65BA2"/>
    <w:rsid w:val="00B768D9"/>
    <w:rsid w:val="00B837AB"/>
    <w:rsid w:val="00BA1AF0"/>
    <w:rsid w:val="00BC739B"/>
    <w:rsid w:val="00CB4952"/>
    <w:rsid w:val="00CC06E2"/>
    <w:rsid w:val="00D23D94"/>
    <w:rsid w:val="00D503B1"/>
    <w:rsid w:val="00D57469"/>
    <w:rsid w:val="00DE1C36"/>
    <w:rsid w:val="00E00182"/>
    <w:rsid w:val="00ED0C3A"/>
    <w:rsid w:val="00F229AD"/>
    <w:rsid w:val="00FB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39</TotalTime>
  <Pages>9</Pages>
  <Words>724</Words>
  <Characters>4129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1</cp:lastModifiedBy>
  <cp:revision>9</cp:revision>
  <cp:lastPrinted>2017-05-18T13:28:00Z</cp:lastPrinted>
  <dcterms:created xsi:type="dcterms:W3CDTF">2017-05-22T13:30:00Z</dcterms:created>
  <dcterms:modified xsi:type="dcterms:W3CDTF">2017-05-23T12:17:00Z</dcterms:modified>
</cp:coreProperties>
</file>