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E06" w:rsidRPr="00CA1CBA" w:rsidRDefault="00E26E06" w:rsidP="002D23E7">
      <w:pPr>
        <w:jc w:val="center"/>
        <w:rPr>
          <w:sz w:val="23"/>
          <w:szCs w:val="23"/>
        </w:rPr>
      </w:pPr>
      <w:r w:rsidRPr="00CA1CBA">
        <w:rPr>
          <w:sz w:val="23"/>
          <w:szCs w:val="23"/>
        </w:rPr>
        <w:t>Пояснительная записка к изменениям, вносимым в решение Совета депутатов Чамзинского муниципального района «О бюджете Чамзинского муниципального района на 201</w:t>
      </w:r>
      <w:r>
        <w:rPr>
          <w:sz w:val="23"/>
          <w:szCs w:val="23"/>
        </w:rPr>
        <w:t>7</w:t>
      </w:r>
      <w:r w:rsidRPr="00CA1CBA">
        <w:rPr>
          <w:sz w:val="23"/>
          <w:szCs w:val="23"/>
        </w:rPr>
        <w:t xml:space="preserve"> год</w:t>
      </w:r>
      <w:r>
        <w:rPr>
          <w:sz w:val="23"/>
          <w:szCs w:val="23"/>
        </w:rPr>
        <w:t xml:space="preserve"> и плановый период</w:t>
      </w:r>
      <w:r w:rsidRPr="00CA1CBA">
        <w:rPr>
          <w:sz w:val="23"/>
          <w:szCs w:val="23"/>
        </w:rPr>
        <w:t xml:space="preserve">» в связи с внесением изменений в доходную и расходную части бюджета </w:t>
      </w:r>
    </w:p>
    <w:p w:rsidR="00E26E06" w:rsidRPr="00CA1CBA" w:rsidRDefault="00E26E06" w:rsidP="00875830">
      <w:pPr>
        <w:ind w:left="360"/>
        <w:jc w:val="both"/>
        <w:rPr>
          <w:b/>
          <w:bCs/>
          <w:i/>
          <w:iCs/>
          <w:sz w:val="23"/>
          <w:szCs w:val="23"/>
          <w:u w:val="single"/>
        </w:rPr>
      </w:pPr>
    </w:p>
    <w:p w:rsidR="00E26E06" w:rsidRDefault="00E26E06" w:rsidP="007550B9">
      <w:pPr>
        <w:ind w:left="360"/>
        <w:jc w:val="both"/>
        <w:rPr>
          <w:sz w:val="23"/>
          <w:szCs w:val="23"/>
        </w:rPr>
      </w:pPr>
      <w:r w:rsidRPr="00CA1CBA">
        <w:rPr>
          <w:b/>
          <w:bCs/>
          <w:i/>
          <w:iCs/>
          <w:sz w:val="23"/>
          <w:szCs w:val="23"/>
          <w:u w:val="single"/>
        </w:rPr>
        <w:t>Изменение доходной части бюджета произошло в связи с:</w:t>
      </w:r>
      <w:r w:rsidRPr="00CA1CBA">
        <w:rPr>
          <w:sz w:val="23"/>
          <w:szCs w:val="23"/>
        </w:rPr>
        <w:t xml:space="preserve"> </w:t>
      </w:r>
    </w:p>
    <w:p w:rsidR="00E26E06" w:rsidRPr="00CA1CBA" w:rsidRDefault="00E26E06" w:rsidP="00076915">
      <w:pPr>
        <w:ind w:left="360" w:firstLine="348"/>
        <w:jc w:val="both"/>
        <w:rPr>
          <w:sz w:val="23"/>
          <w:szCs w:val="23"/>
        </w:rPr>
      </w:pPr>
      <w:r w:rsidRPr="00CA1CBA">
        <w:rPr>
          <w:sz w:val="23"/>
          <w:szCs w:val="23"/>
        </w:rPr>
        <w:t xml:space="preserve">1) увеличением налоговых и неналоговых доходов в сумме </w:t>
      </w:r>
      <w:r>
        <w:rPr>
          <w:sz w:val="23"/>
          <w:szCs w:val="23"/>
        </w:rPr>
        <w:t>+3 167,95</w:t>
      </w:r>
      <w:r w:rsidRPr="00CA1CBA">
        <w:rPr>
          <w:sz w:val="23"/>
          <w:szCs w:val="23"/>
        </w:rPr>
        <w:t xml:space="preserve"> тыс.рублей, в том числе:</w:t>
      </w:r>
    </w:p>
    <w:p w:rsidR="00E26E06" w:rsidRDefault="00E26E06" w:rsidP="009E72C3">
      <w:pPr>
        <w:ind w:left="360" w:firstLine="348"/>
        <w:jc w:val="both"/>
        <w:rPr>
          <w:sz w:val="23"/>
          <w:szCs w:val="23"/>
        </w:rPr>
      </w:pPr>
      <w:r w:rsidRPr="00CA1CBA">
        <w:rPr>
          <w:sz w:val="23"/>
          <w:szCs w:val="23"/>
        </w:rPr>
        <w:t xml:space="preserve">- налога на доходы физических лиц в сумме </w:t>
      </w:r>
      <w:r>
        <w:rPr>
          <w:sz w:val="23"/>
          <w:szCs w:val="23"/>
        </w:rPr>
        <w:t>+3 100,0</w:t>
      </w:r>
      <w:r w:rsidRPr="00CA1CBA">
        <w:rPr>
          <w:sz w:val="23"/>
          <w:szCs w:val="23"/>
        </w:rPr>
        <w:t xml:space="preserve"> тыс.рублей;</w:t>
      </w:r>
    </w:p>
    <w:p w:rsidR="00E26E06" w:rsidRDefault="00E26E06" w:rsidP="009E72C3">
      <w:pPr>
        <w:ind w:left="360" w:firstLine="348"/>
        <w:jc w:val="both"/>
        <w:rPr>
          <w:sz w:val="23"/>
          <w:szCs w:val="23"/>
        </w:rPr>
      </w:pPr>
      <w:r>
        <w:rPr>
          <w:sz w:val="23"/>
          <w:szCs w:val="23"/>
        </w:rPr>
        <w:t>- п</w:t>
      </w:r>
      <w:r w:rsidRPr="00007B3B">
        <w:rPr>
          <w:sz w:val="23"/>
          <w:szCs w:val="23"/>
        </w:rPr>
        <w:t>роцент</w:t>
      </w:r>
      <w:r>
        <w:rPr>
          <w:sz w:val="23"/>
          <w:szCs w:val="23"/>
        </w:rPr>
        <w:t>ов</w:t>
      </w:r>
      <w:r w:rsidRPr="00007B3B">
        <w:rPr>
          <w:sz w:val="23"/>
          <w:szCs w:val="23"/>
        </w:rPr>
        <w:t>, полученны</w:t>
      </w:r>
      <w:r>
        <w:rPr>
          <w:sz w:val="23"/>
          <w:szCs w:val="23"/>
        </w:rPr>
        <w:t>х</w:t>
      </w:r>
      <w:r w:rsidRPr="00007B3B">
        <w:rPr>
          <w:sz w:val="23"/>
          <w:szCs w:val="23"/>
        </w:rPr>
        <w:t xml:space="preserve"> от предоставления бюджетных кредитов внутри страны за счет средств бюджетов муниципальных районов</w:t>
      </w:r>
      <w:r>
        <w:rPr>
          <w:sz w:val="23"/>
          <w:szCs w:val="23"/>
        </w:rPr>
        <w:t xml:space="preserve"> в сумме +31,7 тыс.рублей;</w:t>
      </w:r>
    </w:p>
    <w:p w:rsidR="00E26E06" w:rsidRDefault="00E26E06" w:rsidP="009E72C3">
      <w:pPr>
        <w:ind w:left="360" w:firstLine="348"/>
        <w:jc w:val="both"/>
        <w:rPr>
          <w:sz w:val="23"/>
          <w:szCs w:val="23"/>
        </w:rPr>
      </w:pPr>
      <w:r w:rsidRPr="00CA1CBA">
        <w:rPr>
          <w:sz w:val="23"/>
          <w:szCs w:val="23"/>
        </w:rPr>
        <w:t xml:space="preserve">- прочих доходов от оказания платных услуг (работ) получателями средств бюджетов муниципальных районов в сумме </w:t>
      </w:r>
      <w:r>
        <w:rPr>
          <w:sz w:val="23"/>
          <w:szCs w:val="23"/>
        </w:rPr>
        <w:t>+6,5</w:t>
      </w:r>
      <w:r w:rsidRPr="00CA1CBA">
        <w:rPr>
          <w:sz w:val="23"/>
          <w:szCs w:val="23"/>
        </w:rPr>
        <w:t xml:space="preserve"> тыс.рублей;</w:t>
      </w:r>
    </w:p>
    <w:p w:rsidR="00E26E06" w:rsidRDefault="00E26E06" w:rsidP="009E72C3">
      <w:pPr>
        <w:ind w:left="360" w:firstLine="348"/>
        <w:jc w:val="both"/>
        <w:rPr>
          <w:sz w:val="23"/>
          <w:szCs w:val="23"/>
        </w:rPr>
      </w:pPr>
      <w:r>
        <w:rPr>
          <w:sz w:val="23"/>
          <w:szCs w:val="23"/>
        </w:rPr>
        <w:t>- д</w:t>
      </w:r>
      <w:r w:rsidRPr="00816498">
        <w:rPr>
          <w:sz w:val="23"/>
          <w:szCs w:val="23"/>
        </w:rPr>
        <w:t>оход</w:t>
      </w:r>
      <w:r>
        <w:rPr>
          <w:sz w:val="23"/>
          <w:szCs w:val="23"/>
        </w:rPr>
        <w:t xml:space="preserve">ов </w:t>
      </w:r>
      <w:r w:rsidRPr="00816498">
        <w:rPr>
          <w:sz w:val="23"/>
          <w:szCs w:val="23"/>
        </w:rPr>
        <w:t>от продажи земельных участков, государственная собственность на которые не разграничена и которые расположены в границах городских поселений</w:t>
      </w:r>
      <w:r>
        <w:rPr>
          <w:sz w:val="23"/>
          <w:szCs w:val="23"/>
        </w:rPr>
        <w:t xml:space="preserve"> в сумме +1,75 тыс.рублей;</w:t>
      </w:r>
    </w:p>
    <w:p w:rsidR="00E26E06" w:rsidRPr="00816498" w:rsidRDefault="00E26E06" w:rsidP="009E72C3">
      <w:pPr>
        <w:ind w:left="360" w:firstLine="348"/>
        <w:jc w:val="both"/>
        <w:rPr>
          <w:sz w:val="23"/>
          <w:szCs w:val="23"/>
        </w:rPr>
      </w:pPr>
      <w:r>
        <w:rPr>
          <w:sz w:val="23"/>
          <w:szCs w:val="23"/>
        </w:rPr>
        <w:t>- д</w:t>
      </w:r>
      <w:r w:rsidRPr="00007B3B">
        <w:rPr>
          <w:sz w:val="23"/>
          <w:szCs w:val="23"/>
        </w:rPr>
        <w:t>енежны</w:t>
      </w:r>
      <w:r>
        <w:rPr>
          <w:sz w:val="23"/>
          <w:szCs w:val="23"/>
        </w:rPr>
        <w:t>х</w:t>
      </w:r>
      <w:r w:rsidRPr="00007B3B">
        <w:rPr>
          <w:sz w:val="23"/>
          <w:szCs w:val="23"/>
        </w:rPr>
        <w:t xml:space="preserve"> взыскани</w:t>
      </w:r>
      <w:r>
        <w:rPr>
          <w:sz w:val="23"/>
          <w:szCs w:val="23"/>
        </w:rPr>
        <w:t>й</w:t>
      </w:r>
      <w:r w:rsidRPr="00007B3B">
        <w:rPr>
          <w:sz w:val="23"/>
          <w:szCs w:val="23"/>
        </w:rPr>
        <w:t xml:space="preserve"> (штраф</w:t>
      </w:r>
      <w:r>
        <w:rPr>
          <w:sz w:val="23"/>
          <w:szCs w:val="23"/>
        </w:rPr>
        <w:t>ов</w:t>
      </w:r>
      <w:r w:rsidRPr="00007B3B">
        <w:rPr>
          <w:sz w:val="23"/>
          <w:szCs w:val="23"/>
        </w:rPr>
        <w:t>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</w:r>
      <w:r>
        <w:rPr>
          <w:sz w:val="23"/>
          <w:szCs w:val="23"/>
        </w:rPr>
        <w:t xml:space="preserve"> в сумме -0,8 тыс.рублей;</w:t>
      </w:r>
    </w:p>
    <w:p w:rsidR="00E26E06" w:rsidRDefault="00E26E06" w:rsidP="009E72C3">
      <w:pPr>
        <w:ind w:left="360" w:firstLine="348"/>
        <w:jc w:val="both"/>
        <w:rPr>
          <w:sz w:val="23"/>
          <w:szCs w:val="23"/>
        </w:rPr>
      </w:pPr>
      <w:r>
        <w:rPr>
          <w:sz w:val="23"/>
          <w:szCs w:val="23"/>
        </w:rPr>
        <w:t>- п</w:t>
      </w:r>
      <w:r w:rsidRPr="00FB25A8">
        <w:rPr>
          <w:sz w:val="23"/>
          <w:szCs w:val="23"/>
        </w:rPr>
        <w:t>рочи</w:t>
      </w:r>
      <w:r>
        <w:rPr>
          <w:sz w:val="23"/>
          <w:szCs w:val="23"/>
        </w:rPr>
        <w:t>х</w:t>
      </w:r>
      <w:r w:rsidRPr="00FB25A8">
        <w:rPr>
          <w:sz w:val="23"/>
          <w:szCs w:val="23"/>
        </w:rPr>
        <w:t xml:space="preserve"> </w:t>
      </w:r>
      <w:r>
        <w:rPr>
          <w:sz w:val="23"/>
          <w:szCs w:val="23"/>
        </w:rPr>
        <w:t>неналоговых доходов в сумме +28,8 тыс.рублей.</w:t>
      </w:r>
    </w:p>
    <w:p w:rsidR="00E26E06" w:rsidRDefault="00E26E06" w:rsidP="001C5465">
      <w:pPr>
        <w:ind w:left="360" w:firstLine="348"/>
        <w:jc w:val="both"/>
        <w:rPr>
          <w:sz w:val="23"/>
          <w:szCs w:val="23"/>
        </w:rPr>
      </w:pPr>
      <w:r w:rsidRPr="00CA1CBA">
        <w:rPr>
          <w:sz w:val="23"/>
          <w:szCs w:val="23"/>
        </w:rPr>
        <w:t xml:space="preserve">2) за счет </w:t>
      </w:r>
      <w:r>
        <w:rPr>
          <w:sz w:val="23"/>
          <w:szCs w:val="23"/>
        </w:rPr>
        <w:t>увеличения безвозмездных поступлений из других уровней бюджета в сумме +14 075,759 тыс.рублей, в том числе:</w:t>
      </w:r>
    </w:p>
    <w:p w:rsidR="00E26E06" w:rsidRDefault="00E26E06" w:rsidP="001C5465">
      <w:pPr>
        <w:ind w:left="360" w:firstLine="348"/>
        <w:jc w:val="both"/>
        <w:rPr>
          <w:sz w:val="23"/>
          <w:szCs w:val="23"/>
        </w:rPr>
      </w:pPr>
      <w:r>
        <w:rPr>
          <w:sz w:val="23"/>
          <w:szCs w:val="23"/>
        </w:rPr>
        <w:t>- с</w:t>
      </w:r>
      <w:r w:rsidRPr="00F67484">
        <w:rPr>
          <w:sz w:val="23"/>
          <w:szCs w:val="23"/>
        </w:rPr>
        <w:t>убсидии бюджетам муниципальных районов на реализацию подпрограммы "Обеспечение жильем молодых семей" федеральной целевой программы "Жилище" на 2015-2020 годы</w:t>
      </w:r>
      <w:r>
        <w:rPr>
          <w:sz w:val="23"/>
          <w:szCs w:val="23"/>
        </w:rPr>
        <w:t xml:space="preserve"> в сумме +11 373,256 тыс.рублей;</w:t>
      </w:r>
    </w:p>
    <w:p w:rsidR="00E26E06" w:rsidRDefault="00E26E06" w:rsidP="001C5465">
      <w:pPr>
        <w:ind w:left="360" w:firstLine="348"/>
        <w:jc w:val="both"/>
        <w:rPr>
          <w:sz w:val="23"/>
          <w:szCs w:val="23"/>
        </w:rPr>
      </w:pPr>
      <w:r>
        <w:rPr>
          <w:sz w:val="23"/>
          <w:szCs w:val="23"/>
        </w:rPr>
        <w:t>- с</w:t>
      </w:r>
      <w:r w:rsidRPr="00F67484">
        <w:rPr>
          <w:sz w:val="23"/>
          <w:szCs w:val="23"/>
        </w:rPr>
        <w:t>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</w:r>
      <w:r>
        <w:rPr>
          <w:sz w:val="23"/>
          <w:szCs w:val="23"/>
        </w:rPr>
        <w:t xml:space="preserve"> в сумме +479,020 тыс.рублей;</w:t>
      </w:r>
    </w:p>
    <w:p w:rsidR="00E26E06" w:rsidRDefault="00E26E06" w:rsidP="001C5465">
      <w:pPr>
        <w:ind w:left="360" w:firstLine="348"/>
        <w:jc w:val="both"/>
        <w:rPr>
          <w:sz w:val="23"/>
          <w:szCs w:val="23"/>
        </w:rPr>
      </w:pPr>
      <w:r>
        <w:rPr>
          <w:sz w:val="23"/>
          <w:szCs w:val="23"/>
        </w:rPr>
        <w:t>- п</w:t>
      </w:r>
      <w:r w:rsidRPr="00F67484">
        <w:rPr>
          <w:sz w:val="23"/>
          <w:szCs w:val="23"/>
        </w:rPr>
        <w:t>рочие субсидии бюджетам муниципальных районов</w:t>
      </w:r>
      <w:r>
        <w:rPr>
          <w:sz w:val="23"/>
          <w:szCs w:val="23"/>
        </w:rPr>
        <w:t xml:space="preserve"> на</w:t>
      </w:r>
      <w:r w:rsidRPr="00F67484">
        <w:rPr>
          <w:sz w:val="23"/>
          <w:szCs w:val="23"/>
        </w:rPr>
        <w:t xml:space="preserve"> поддержк</w:t>
      </w:r>
      <w:r>
        <w:rPr>
          <w:sz w:val="23"/>
          <w:szCs w:val="23"/>
        </w:rPr>
        <w:t>у</w:t>
      </w:r>
      <w:r w:rsidRPr="00F67484">
        <w:rPr>
          <w:sz w:val="23"/>
          <w:szCs w:val="23"/>
        </w:rPr>
        <w:t xml:space="preserve"> ведомственных экономически значимых пр</w:t>
      </w:r>
      <w:r>
        <w:rPr>
          <w:sz w:val="23"/>
          <w:szCs w:val="23"/>
        </w:rPr>
        <w:t>ограмм в области животноводства в сумме +475,0 тыс.рублей;.</w:t>
      </w:r>
    </w:p>
    <w:p w:rsidR="00E26E06" w:rsidRDefault="00E26E06" w:rsidP="001C5465">
      <w:pPr>
        <w:ind w:left="360" w:firstLine="348"/>
        <w:jc w:val="both"/>
        <w:rPr>
          <w:sz w:val="23"/>
          <w:szCs w:val="23"/>
        </w:rPr>
      </w:pPr>
      <w:r>
        <w:rPr>
          <w:sz w:val="23"/>
          <w:szCs w:val="23"/>
        </w:rPr>
        <w:t>- п</w:t>
      </w:r>
      <w:r w:rsidRPr="00F67484">
        <w:rPr>
          <w:sz w:val="23"/>
          <w:szCs w:val="23"/>
        </w:rPr>
        <w:t xml:space="preserve">рочие субсидии бюджетам муниципальных районов </w:t>
      </w:r>
      <w:r>
        <w:rPr>
          <w:sz w:val="23"/>
          <w:szCs w:val="23"/>
        </w:rPr>
        <w:t>на с</w:t>
      </w:r>
      <w:r w:rsidRPr="00F67484">
        <w:rPr>
          <w:sz w:val="23"/>
          <w:szCs w:val="23"/>
        </w:rPr>
        <w:t>офинансирование расходных обязательств по укреплению материально-технической базы образовательных организаций</w:t>
      </w:r>
      <w:r>
        <w:rPr>
          <w:sz w:val="23"/>
          <w:szCs w:val="23"/>
        </w:rPr>
        <w:t xml:space="preserve"> в сумме +500,0 тыс.рублей;</w:t>
      </w:r>
    </w:p>
    <w:p w:rsidR="00E26E06" w:rsidRDefault="00E26E06" w:rsidP="001C5465">
      <w:pPr>
        <w:ind w:left="360" w:firstLine="348"/>
        <w:jc w:val="both"/>
        <w:rPr>
          <w:sz w:val="23"/>
          <w:szCs w:val="23"/>
        </w:rPr>
      </w:pPr>
      <w:r>
        <w:rPr>
          <w:sz w:val="23"/>
          <w:szCs w:val="23"/>
        </w:rPr>
        <w:t>- п</w:t>
      </w:r>
      <w:r w:rsidRPr="00F67484">
        <w:rPr>
          <w:sz w:val="23"/>
          <w:szCs w:val="23"/>
        </w:rPr>
        <w:t xml:space="preserve">рочие субсидии бюджетам муниципальных районов </w:t>
      </w:r>
      <w:r>
        <w:rPr>
          <w:sz w:val="23"/>
          <w:szCs w:val="23"/>
        </w:rPr>
        <w:t>на с</w:t>
      </w:r>
      <w:r w:rsidRPr="00F67484">
        <w:rPr>
          <w:sz w:val="23"/>
          <w:szCs w:val="23"/>
        </w:rPr>
        <w:t>офинансирование мероприятий по организации отдыха и оздоровления детей, проживающих в Республике</w:t>
      </w:r>
      <w:r>
        <w:rPr>
          <w:sz w:val="23"/>
          <w:szCs w:val="23"/>
        </w:rPr>
        <w:t xml:space="preserve"> Мордовия, в каникулярное время в сумме +1065,1 тыс.рублей;</w:t>
      </w:r>
    </w:p>
    <w:p w:rsidR="00E26E06" w:rsidRDefault="00E26E06" w:rsidP="001C5465">
      <w:pPr>
        <w:ind w:left="360" w:firstLine="348"/>
        <w:jc w:val="both"/>
        <w:rPr>
          <w:sz w:val="23"/>
          <w:szCs w:val="23"/>
        </w:rPr>
      </w:pPr>
      <w:r>
        <w:rPr>
          <w:sz w:val="23"/>
          <w:szCs w:val="23"/>
        </w:rPr>
        <w:t>- с</w:t>
      </w:r>
      <w:r w:rsidRPr="00C676FE">
        <w:rPr>
          <w:sz w:val="23"/>
          <w:szCs w:val="23"/>
        </w:rPr>
        <w:t xml:space="preserve">убвенции бюджетам муниципальных районов на осуществление </w:t>
      </w:r>
      <w:bookmarkStart w:id="0" w:name="OLE_LINK1"/>
      <w:bookmarkStart w:id="1" w:name="OLE_LINK2"/>
      <w:r w:rsidRPr="00C676FE">
        <w:rPr>
          <w:sz w:val="23"/>
          <w:szCs w:val="23"/>
        </w:rPr>
        <w:t>государственных полномочий по обеспечению детей-сирот и детей, оставшихся без попечения родителей, жилыми помещениями специализированного жилищного фонда</w:t>
      </w:r>
      <w:r>
        <w:rPr>
          <w:sz w:val="23"/>
          <w:szCs w:val="23"/>
        </w:rPr>
        <w:t xml:space="preserve"> </w:t>
      </w:r>
      <w:bookmarkEnd w:id="0"/>
      <w:bookmarkEnd w:id="1"/>
      <w:r>
        <w:rPr>
          <w:sz w:val="23"/>
          <w:szCs w:val="23"/>
        </w:rPr>
        <w:t>в сумме -0,017 тыс.рублей;</w:t>
      </w:r>
    </w:p>
    <w:p w:rsidR="00E26E06" w:rsidRDefault="00E26E06" w:rsidP="001C5465">
      <w:pPr>
        <w:ind w:left="360" w:firstLine="348"/>
        <w:jc w:val="both"/>
        <w:rPr>
          <w:sz w:val="23"/>
          <w:szCs w:val="23"/>
        </w:rPr>
      </w:pPr>
      <w:r>
        <w:rPr>
          <w:sz w:val="23"/>
          <w:szCs w:val="23"/>
        </w:rPr>
        <w:t>- п</w:t>
      </w:r>
      <w:r w:rsidRPr="00F67484">
        <w:rPr>
          <w:sz w:val="23"/>
          <w:szCs w:val="23"/>
        </w:rPr>
        <w:t xml:space="preserve">рочие межбюджетные трансферты, передаваемые бюджетам муниципальных районов </w:t>
      </w:r>
      <w:r>
        <w:rPr>
          <w:sz w:val="23"/>
          <w:szCs w:val="23"/>
        </w:rPr>
        <w:t xml:space="preserve">из </w:t>
      </w:r>
      <w:r w:rsidRPr="00F67484">
        <w:rPr>
          <w:sz w:val="23"/>
          <w:szCs w:val="23"/>
        </w:rPr>
        <w:t>Резервн</w:t>
      </w:r>
      <w:r>
        <w:rPr>
          <w:sz w:val="23"/>
          <w:szCs w:val="23"/>
        </w:rPr>
        <w:t>ого</w:t>
      </w:r>
      <w:r w:rsidRPr="00F67484">
        <w:rPr>
          <w:sz w:val="23"/>
          <w:szCs w:val="23"/>
        </w:rPr>
        <w:t xml:space="preserve"> фонд</w:t>
      </w:r>
      <w:r>
        <w:rPr>
          <w:sz w:val="23"/>
          <w:szCs w:val="23"/>
        </w:rPr>
        <w:t>а</w:t>
      </w:r>
      <w:r w:rsidRPr="00F67484">
        <w:rPr>
          <w:sz w:val="23"/>
          <w:szCs w:val="23"/>
        </w:rPr>
        <w:t xml:space="preserve"> Пр</w:t>
      </w:r>
      <w:r>
        <w:rPr>
          <w:sz w:val="23"/>
          <w:szCs w:val="23"/>
        </w:rPr>
        <w:t>авительства Республики Мордовия на проведение противопаводковых мероприятий в сумме +183,4 тыс.рублей.</w:t>
      </w:r>
    </w:p>
    <w:p w:rsidR="00E26E06" w:rsidRPr="00CA1CBA" w:rsidRDefault="00E26E06" w:rsidP="00076915">
      <w:pPr>
        <w:ind w:left="360" w:firstLine="348"/>
        <w:jc w:val="both"/>
        <w:rPr>
          <w:b/>
          <w:bCs/>
          <w:i/>
          <w:iCs/>
          <w:sz w:val="23"/>
          <w:szCs w:val="23"/>
          <w:u w:val="single"/>
        </w:rPr>
      </w:pPr>
      <w:r w:rsidRPr="00CA1CBA">
        <w:rPr>
          <w:sz w:val="23"/>
          <w:szCs w:val="23"/>
        </w:rPr>
        <w:t>ИТОГО доходная часть у</w:t>
      </w:r>
      <w:r>
        <w:rPr>
          <w:sz w:val="23"/>
          <w:szCs w:val="23"/>
        </w:rPr>
        <w:t>величилась</w:t>
      </w:r>
      <w:r w:rsidRPr="00CA1CBA">
        <w:rPr>
          <w:sz w:val="23"/>
          <w:szCs w:val="23"/>
        </w:rPr>
        <w:t xml:space="preserve"> на </w:t>
      </w:r>
      <w:r>
        <w:rPr>
          <w:sz w:val="23"/>
          <w:szCs w:val="23"/>
        </w:rPr>
        <w:t>12 243,709</w:t>
      </w:r>
      <w:r w:rsidRPr="00CA1CBA">
        <w:rPr>
          <w:sz w:val="23"/>
          <w:szCs w:val="23"/>
        </w:rPr>
        <w:t xml:space="preserve"> тыс.рублей.</w:t>
      </w:r>
    </w:p>
    <w:p w:rsidR="00E26E06" w:rsidRPr="00CA1CBA" w:rsidRDefault="00E26E06" w:rsidP="009E72C3">
      <w:pPr>
        <w:ind w:left="360" w:firstLine="348"/>
        <w:jc w:val="both"/>
        <w:rPr>
          <w:sz w:val="23"/>
          <w:szCs w:val="23"/>
        </w:rPr>
      </w:pPr>
    </w:p>
    <w:p w:rsidR="00E26E06" w:rsidRPr="00CA1CBA" w:rsidRDefault="00E26E06" w:rsidP="00CA1CBA">
      <w:pPr>
        <w:ind w:left="360" w:firstLine="348"/>
        <w:jc w:val="both"/>
        <w:rPr>
          <w:b/>
          <w:bCs/>
          <w:i/>
          <w:iCs/>
          <w:sz w:val="23"/>
          <w:szCs w:val="23"/>
          <w:u w:val="single"/>
        </w:rPr>
      </w:pPr>
      <w:r w:rsidRPr="00CA1CBA">
        <w:rPr>
          <w:sz w:val="23"/>
          <w:szCs w:val="23"/>
        </w:rPr>
        <w:tab/>
      </w:r>
      <w:r w:rsidRPr="00CA1CBA">
        <w:rPr>
          <w:b/>
          <w:bCs/>
          <w:i/>
          <w:iCs/>
          <w:sz w:val="23"/>
          <w:szCs w:val="23"/>
          <w:u w:val="single"/>
        </w:rPr>
        <w:t>Пояснения к изменениям, вносимым в расходную часть бюджета.</w:t>
      </w:r>
    </w:p>
    <w:p w:rsidR="00E26E06" w:rsidRDefault="00E26E06" w:rsidP="00D13C9F">
      <w:pPr>
        <w:ind w:left="360" w:firstLine="348"/>
        <w:jc w:val="both"/>
        <w:rPr>
          <w:sz w:val="23"/>
          <w:szCs w:val="23"/>
        </w:rPr>
      </w:pPr>
      <w:r w:rsidRPr="00CA1CBA">
        <w:rPr>
          <w:sz w:val="23"/>
          <w:szCs w:val="23"/>
        </w:rPr>
        <w:t>1. Изменение расходной части бюджета произошло</w:t>
      </w:r>
      <w:r>
        <w:rPr>
          <w:sz w:val="23"/>
          <w:szCs w:val="23"/>
        </w:rPr>
        <w:t>:</w:t>
      </w:r>
    </w:p>
    <w:p w:rsidR="00E26E06" w:rsidRDefault="00E26E06" w:rsidP="00D13C9F">
      <w:pPr>
        <w:ind w:left="360" w:firstLine="348"/>
        <w:jc w:val="both"/>
        <w:rPr>
          <w:sz w:val="23"/>
          <w:szCs w:val="23"/>
        </w:rPr>
      </w:pPr>
      <w:r>
        <w:rPr>
          <w:sz w:val="23"/>
          <w:szCs w:val="23"/>
        </w:rPr>
        <w:t>1.1 в связи с увеличением безвозмездных поступлений из других уровней бюджета в сумме +14075,759 тыс.рублей, в том числе:</w:t>
      </w:r>
    </w:p>
    <w:p w:rsidR="00E26E06" w:rsidRDefault="00E26E06" w:rsidP="00D13C9F">
      <w:pPr>
        <w:ind w:left="360" w:firstLine="34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на предоставление субсидий на обеспечение жильем молодых семей в рамках </w:t>
      </w:r>
      <w:r w:rsidRPr="00F67484">
        <w:rPr>
          <w:sz w:val="23"/>
          <w:szCs w:val="23"/>
        </w:rPr>
        <w:t>подпрограммы "Обеспечение жильем молодых семей" федеральной целевой программы "Жилище" на 2015-2020 годы</w:t>
      </w:r>
      <w:r>
        <w:rPr>
          <w:sz w:val="23"/>
          <w:szCs w:val="23"/>
        </w:rPr>
        <w:t xml:space="preserve"> в сумме +11 373,256 тыс.рублей;</w:t>
      </w:r>
    </w:p>
    <w:p w:rsidR="00E26E06" w:rsidRDefault="00E26E06" w:rsidP="001314C1">
      <w:pPr>
        <w:ind w:left="360" w:firstLine="34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F67484">
        <w:rPr>
          <w:sz w:val="23"/>
          <w:szCs w:val="23"/>
        </w:rPr>
        <w:t>на создание в общеобразовательных организациях, расположенных в сельской местности, условий для занятий физической культурой и спортом</w:t>
      </w:r>
      <w:r>
        <w:rPr>
          <w:sz w:val="23"/>
          <w:szCs w:val="23"/>
        </w:rPr>
        <w:t xml:space="preserve"> в МБОУ «Киржеманская СОШ» в сумме +479,020 тыс.рублей;</w:t>
      </w:r>
    </w:p>
    <w:p w:rsidR="00E26E06" w:rsidRDefault="00E26E06" w:rsidP="00D13C9F">
      <w:pPr>
        <w:ind w:left="360" w:firstLine="348"/>
        <w:jc w:val="both"/>
        <w:rPr>
          <w:sz w:val="22"/>
          <w:szCs w:val="22"/>
        </w:rPr>
      </w:pPr>
      <w:r>
        <w:rPr>
          <w:sz w:val="23"/>
          <w:szCs w:val="23"/>
        </w:rPr>
        <w:t>- на с</w:t>
      </w:r>
      <w:r w:rsidRPr="000778E5">
        <w:rPr>
          <w:sz w:val="22"/>
          <w:szCs w:val="22"/>
        </w:rPr>
        <w:t>тимулирование перехода личных подсобных хозяйств на альтернативные свиноводству виды животноводства</w:t>
      </w:r>
      <w:r>
        <w:rPr>
          <w:sz w:val="22"/>
          <w:szCs w:val="22"/>
        </w:rPr>
        <w:t xml:space="preserve"> в сумме +475,0 тыс.рублей;</w:t>
      </w:r>
    </w:p>
    <w:p w:rsidR="00E26E06" w:rsidRDefault="00E26E06" w:rsidP="00D13C9F">
      <w:pPr>
        <w:ind w:left="360" w:firstLine="34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на </w:t>
      </w:r>
      <w:r w:rsidRPr="00F67484">
        <w:rPr>
          <w:sz w:val="23"/>
          <w:szCs w:val="23"/>
        </w:rPr>
        <w:t>укреплени</w:t>
      </w:r>
      <w:r>
        <w:rPr>
          <w:sz w:val="23"/>
          <w:szCs w:val="23"/>
        </w:rPr>
        <w:t>е</w:t>
      </w:r>
      <w:r w:rsidRPr="00F67484">
        <w:rPr>
          <w:sz w:val="23"/>
          <w:szCs w:val="23"/>
        </w:rPr>
        <w:t xml:space="preserve"> материально-технической базы </w:t>
      </w:r>
      <w:r>
        <w:rPr>
          <w:sz w:val="23"/>
          <w:szCs w:val="23"/>
        </w:rPr>
        <w:t>МБОУ «Комсомольская СОШ №3» в сумме +500,0 тыс.рублей;</w:t>
      </w:r>
    </w:p>
    <w:p w:rsidR="00E26E06" w:rsidRDefault="00E26E06" w:rsidP="001314C1">
      <w:pPr>
        <w:ind w:left="360" w:firstLine="34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на </w:t>
      </w:r>
      <w:r w:rsidRPr="00F67484">
        <w:rPr>
          <w:sz w:val="23"/>
          <w:szCs w:val="23"/>
        </w:rPr>
        <w:t>организаци</w:t>
      </w:r>
      <w:r>
        <w:rPr>
          <w:sz w:val="23"/>
          <w:szCs w:val="23"/>
        </w:rPr>
        <w:t>ю</w:t>
      </w:r>
      <w:r w:rsidRPr="00F67484">
        <w:rPr>
          <w:sz w:val="23"/>
          <w:szCs w:val="23"/>
        </w:rPr>
        <w:t xml:space="preserve"> отдыха и оздоровления детей</w:t>
      </w:r>
      <w:r>
        <w:rPr>
          <w:sz w:val="23"/>
          <w:szCs w:val="23"/>
        </w:rPr>
        <w:t xml:space="preserve"> в каникулярное время в сумме +1065,1 тыс.рублей;</w:t>
      </w:r>
    </w:p>
    <w:p w:rsidR="00E26E06" w:rsidRDefault="00E26E06" w:rsidP="001314C1">
      <w:pPr>
        <w:ind w:left="360" w:firstLine="34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на уменьшение расходов по содержанию специалиста, осуществляющего </w:t>
      </w:r>
      <w:r w:rsidRPr="00C676FE">
        <w:rPr>
          <w:sz w:val="23"/>
          <w:szCs w:val="23"/>
        </w:rPr>
        <w:t>гос</w:t>
      </w:r>
      <w:r>
        <w:rPr>
          <w:sz w:val="23"/>
          <w:szCs w:val="23"/>
        </w:rPr>
        <w:t>.</w:t>
      </w:r>
      <w:r w:rsidRPr="00C676FE">
        <w:rPr>
          <w:sz w:val="23"/>
          <w:szCs w:val="23"/>
        </w:rPr>
        <w:t>полномочи</w:t>
      </w:r>
      <w:r>
        <w:rPr>
          <w:sz w:val="23"/>
          <w:szCs w:val="23"/>
        </w:rPr>
        <w:t>я</w:t>
      </w:r>
      <w:r w:rsidRPr="00C676FE">
        <w:rPr>
          <w:sz w:val="23"/>
          <w:szCs w:val="23"/>
        </w:rPr>
        <w:t xml:space="preserve"> по обеспечению детей-сирот и детей, оставшихся без попечения родителей, жилыми помещениями специализированного жилищного фонда</w:t>
      </w:r>
      <w:r>
        <w:rPr>
          <w:sz w:val="23"/>
          <w:szCs w:val="23"/>
        </w:rPr>
        <w:t xml:space="preserve"> в сумме -0,017 тыс.рублей;</w:t>
      </w:r>
    </w:p>
    <w:p w:rsidR="00E26E06" w:rsidRDefault="00E26E06" w:rsidP="001314C1">
      <w:pPr>
        <w:ind w:left="360" w:firstLine="348"/>
        <w:jc w:val="both"/>
        <w:rPr>
          <w:sz w:val="23"/>
          <w:szCs w:val="23"/>
        </w:rPr>
      </w:pPr>
      <w:r>
        <w:rPr>
          <w:sz w:val="23"/>
          <w:szCs w:val="23"/>
        </w:rPr>
        <w:t>- на проведение противопаводковых мероприятий в сумме +183,4 тыс.рублей.</w:t>
      </w:r>
    </w:p>
    <w:p w:rsidR="00E26E06" w:rsidRDefault="00E26E06" w:rsidP="001314C1">
      <w:pPr>
        <w:ind w:left="360" w:firstLine="348"/>
        <w:jc w:val="both"/>
        <w:rPr>
          <w:sz w:val="23"/>
          <w:szCs w:val="23"/>
        </w:rPr>
      </w:pPr>
    </w:p>
    <w:p w:rsidR="00E26E06" w:rsidRDefault="00E26E06" w:rsidP="00D13C9F">
      <w:pPr>
        <w:ind w:left="360" w:firstLine="348"/>
        <w:jc w:val="both"/>
        <w:rPr>
          <w:sz w:val="23"/>
          <w:szCs w:val="23"/>
        </w:rPr>
      </w:pPr>
    </w:p>
    <w:p w:rsidR="00E26E06" w:rsidRDefault="00E26E06" w:rsidP="00D13C9F">
      <w:pPr>
        <w:ind w:left="360" w:firstLine="34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1.2. </w:t>
      </w:r>
      <w:r w:rsidRPr="00CA1CBA">
        <w:rPr>
          <w:sz w:val="23"/>
          <w:szCs w:val="23"/>
        </w:rPr>
        <w:t>в связи с</w:t>
      </w:r>
      <w:r>
        <w:rPr>
          <w:sz w:val="23"/>
          <w:szCs w:val="23"/>
        </w:rPr>
        <w:t xml:space="preserve"> направлением дополнительно полученных доходов и секвестирования расходной части бюджета, на общую сумму 2818,25677 тыс.рублей.</w:t>
      </w:r>
    </w:p>
    <w:p w:rsidR="00E26E06" w:rsidRPr="00CA1CBA" w:rsidRDefault="00E26E06" w:rsidP="00E030FD">
      <w:pPr>
        <w:ind w:left="360" w:firstLine="348"/>
        <w:jc w:val="both"/>
        <w:rPr>
          <w:sz w:val="23"/>
          <w:szCs w:val="23"/>
        </w:rPr>
      </w:pPr>
      <w:r w:rsidRPr="00CA1CBA">
        <w:rPr>
          <w:sz w:val="23"/>
          <w:szCs w:val="23"/>
        </w:rPr>
        <w:t xml:space="preserve">                                                                                                                                                  Таблица 1:</w:t>
      </w:r>
    </w:p>
    <w:p w:rsidR="00E26E06" w:rsidRPr="00CA1CBA" w:rsidRDefault="00E26E06" w:rsidP="00E030FD">
      <w:pPr>
        <w:ind w:left="360" w:firstLine="348"/>
        <w:jc w:val="right"/>
        <w:rPr>
          <w:sz w:val="23"/>
          <w:szCs w:val="23"/>
        </w:rPr>
      </w:pPr>
      <w:r w:rsidRPr="00CA1CBA">
        <w:rPr>
          <w:sz w:val="23"/>
          <w:szCs w:val="23"/>
        </w:rPr>
        <w:t xml:space="preserve">                                                                                                                </w:t>
      </w:r>
      <w:r>
        <w:rPr>
          <w:sz w:val="23"/>
          <w:szCs w:val="23"/>
        </w:rPr>
        <w:t xml:space="preserve">         </w:t>
      </w:r>
      <w:r w:rsidRPr="00CA1CBA">
        <w:rPr>
          <w:sz w:val="23"/>
          <w:szCs w:val="23"/>
        </w:rPr>
        <w:t>тыс.рублей</w:t>
      </w:r>
    </w:p>
    <w:tbl>
      <w:tblPr>
        <w:tblW w:w="1059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931"/>
        <w:gridCol w:w="1417"/>
        <w:gridCol w:w="3686"/>
        <w:gridCol w:w="1559"/>
      </w:tblGrid>
      <w:tr w:rsidR="00E26E06" w:rsidRPr="00CA1CBA">
        <w:trPr>
          <w:trHeight w:val="359"/>
        </w:trPr>
        <w:tc>
          <w:tcPr>
            <w:tcW w:w="3931" w:type="dxa"/>
          </w:tcPr>
          <w:p w:rsidR="00E26E06" w:rsidRPr="00CA1CBA" w:rsidRDefault="00E26E06" w:rsidP="00160FAD">
            <w:pPr>
              <w:jc w:val="both"/>
              <w:rPr>
                <w:sz w:val="23"/>
                <w:szCs w:val="23"/>
              </w:rPr>
            </w:pPr>
            <w:r w:rsidRPr="00CA1CBA">
              <w:rPr>
                <w:sz w:val="23"/>
                <w:szCs w:val="23"/>
              </w:rPr>
              <w:t>Наименование программы (мероприятия)</w:t>
            </w:r>
          </w:p>
        </w:tc>
        <w:tc>
          <w:tcPr>
            <w:tcW w:w="1417" w:type="dxa"/>
          </w:tcPr>
          <w:p w:rsidR="00E26E06" w:rsidRPr="00CA1CBA" w:rsidRDefault="00E26E06" w:rsidP="00160FAD">
            <w:pPr>
              <w:jc w:val="both"/>
              <w:rPr>
                <w:sz w:val="23"/>
                <w:szCs w:val="23"/>
              </w:rPr>
            </w:pPr>
            <w:r w:rsidRPr="00CA1CBA">
              <w:rPr>
                <w:sz w:val="23"/>
                <w:szCs w:val="23"/>
              </w:rPr>
              <w:t>Сумма</w:t>
            </w:r>
          </w:p>
        </w:tc>
        <w:tc>
          <w:tcPr>
            <w:tcW w:w="3686" w:type="dxa"/>
          </w:tcPr>
          <w:p w:rsidR="00E26E06" w:rsidRPr="00CA1CBA" w:rsidRDefault="00E26E06" w:rsidP="00DE1697">
            <w:pPr>
              <w:jc w:val="both"/>
              <w:rPr>
                <w:sz w:val="23"/>
                <w:szCs w:val="23"/>
              </w:rPr>
            </w:pPr>
            <w:r w:rsidRPr="00CA1CBA">
              <w:rPr>
                <w:sz w:val="23"/>
                <w:szCs w:val="23"/>
              </w:rPr>
              <w:t>Наименование программы (мероприятия)</w:t>
            </w:r>
          </w:p>
        </w:tc>
        <w:tc>
          <w:tcPr>
            <w:tcW w:w="1559" w:type="dxa"/>
          </w:tcPr>
          <w:p w:rsidR="00E26E06" w:rsidRPr="00CA1CBA" w:rsidRDefault="00E26E06" w:rsidP="00DE1697">
            <w:pPr>
              <w:jc w:val="both"/>
              <w:rPr>
                <w:sz w:val="23"/>
                <w:szCs w:val="23"/>
              </w:rPr>
            </w:pPr>
            <w:r w:rsidRPr="00CA1CBA">
              <w:rPr>
                <w:sz w:val="23"/>
                <w:szCs w:val="23"/>
              </w:rPr>
              <w:t>Сумма</w:t>
            </w:r>
          </w:p>
        </w:tc>
      </w:tr>
      <w:tr w:rsidR="00E26E06" w:rsidRPr="00CA1CBA">
        <w:trPr>
          <w:trHeight w:val="460"/>
        </w:trPr>
        <w:tc>
          <w:tcPr>
            <w:tcW w:w="3931" w:type="dxa"/>
          </w:tcPr>
          <w:p w:rsidR="00E26E06" w:rsidRPr="00E04A71" w:rsidRDefault="00E26E06" w:rsidP="00160FAD">
            <w:pPr>
              <w:rPr>
                <w:sz w:val="23"/>
                <w:szCs w:val="23"/>
              </w:rPr>
            </w:pPr>
            <w:r w:rsidRPr="00920AC1">
              <w:rPr>
                <w:sz w:val="23"/>
                <w:szCs w:val="23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2015-2020 годы</w:t>
            </w:r>
          </w:p>
        </w:tc>
        <w:tc>
          <w:tcPr>
            <w:tcW w:w="1417" w:type="dxa"/>
          </w:tcPr>
          <w:p w:rsidR="00E26E06" w:rsidRPr="00CA1CBA" w:rsidRDefault="00E26E06" w:rsidP="00160FA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-98,0</w:t>
            </w:r>
          </w:p>
        </w:tc>
        <w:tc>
          <w:tcPr>
            <w:tcW w:w="3686" w:type="dxa"/>
          </w:tcPr>
          <w:p w:rsidR="00E26E06" w:rsidRDefault="00E26E06" w:rsidP="00920AC1">
            <w:pPr>
              <w:rPr>
                <w:sz w:val="23"/>
                <w:szCs w:val="23"/>
              </w:rPr>
            </w:pPr>
            <w:r w:rsidRPr="00920AC1">
              <w:rPr>
                <w:sz w:val="23"/>
                <w:szCs w:val="23"/>
              </w:rPr>
              <w:t>Муниципальная программа "Развитие образования в Чамзинском муниципальном районе" на 2016-2025 годы (укрепление МТБ, в том числе доля софинансирования - 51,51 т.р.)</w:t>
            </w:r>
          </w:p>
        </w:tc>
        <w:tc>
          <w:tcPr>
            <w:tcW w:w="1559" w:type="dxa"/>
          </w:tcPr>
          <w:p w:rsidR="00E26E06" w:rsidRDefault="00E26E06" w:rsidP="00160FA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+2695,0</w:t>
            </w:r>
          </w:p>
        </w:tc>
      </w:tr>
      <w:tr w:rsidR="00E26E06" w:rsidRPr="00CA1CBA">
        <w:trPr>
          <w:trHeight w:val="460"/>
        </w:trPr>
        <w:tc>
          <w:tcPr>
            <w:tcW w:w="3931" w:type="dxa"/>
          </w:tcPr>
          <w:p w:rsidR="00E26E06" w:rsidRPr="00E04A71" w:rsidRDefault="00E26E06" w:rsidP="00160FAD">
            <w:pPr>
              <w:rPr>
                <w:sz w:val="23"/>
                <w:szCs w:val="23"/>
              </w:rPr>
            </w:pPr>
            <w:r w:rsidRPr="00920AC1">
              <w:rPr>
                <w:sz w:val="23"/>
                <w:szCs w:val="23"/>
              </w:rPr>
              <w:t>Муниципальная программа Чамзинского муниципального района Республики Мордовия "Жилище" на 2015-2020 годы</w:t>
            </w:r>
          </w:p>
        </w:tc>
        <w:tc>
          <w:tcPr>
            <w:tcW w:w="1417" w:type="dxa"/>
          </w:tcPr>
          <w:p w:rsidR="00E26E06" w:rsidRPr="00CA1CBA" w:rsidRDefault="00E26E06" w:rsidP="00160FA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-92,6</w:t>
            </w:r>
          </w:p>
        </w:tc>
        <w:tc>
          <w:tcPr>
            <w:tcW w:w="3686" w:type="dxa"/>
          </w:tcPr>
          <w:p w:rsidR="00E26E06" w:rsidRDefault="00E26E06" w:rsidP="00920AC1">
            <w:pPr>
              <w:rPr>
                <w:sz w:val="23"/>
                <w:szCs w:val="23"/>
              </w:rPr>
            </w:pPr>
            <w:r w:rsidRPr="00920AC1">
              <w:rPr>
                <w:sz w:val="23"/>
                <w:szCs w:val="23"/>
              </w:rPr>
              <w:t>Муниципальная программа «Развитие культуры и туризма Чамзинского муниципального района на 2014-2019 годы" (экономия по фонду оплаты труда)</w:t>
            </w:r>
          </w:p>
        </w:tc>
        <w:tc>
          <w:tcPr>
            <w:tcW w:w="1559" w:type="dxa"/>
          </w:tcPr>
          <w:p w:rsidR="00E26E06" w:rsidRDefault="00E26E06" w:rsidP="00160FA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+805,0</w:t>
            </w:r>
          </w:p>
        </w:tc>
      </w:tr>
      <w:tr w:rsidR="00E26E06" w:rsidRPr="00CA1CBA">
        <w:trPr>
          <w:trHeight w:val="460"/>
        </w:trPr>
        <w:tc>
          <w:tcPr>
            <w:tcW w:w="3931" w:type="dxa"/>
          </w:tcPr>
          <w:p w:rsidR="00E26E06" w:rsidRPr="00E04A71" w:rsidRDefault="00E26E06" w:rsidP="00920AC1">
            <w:pPr>
              <w:rPr>
                <w:sz w:val="23"/>
                <w:szCs w:val="23"/>
              </w:rPr>
            </w:pPr>
            <w:r w:rsidRPr="00920AC1">
              <w:rPr>
                <w:sz w:val="23"/>
                <w:szCs w:val="23"/>
              </w:rPr>
              <w:t xml:space="preserve">Муниципальная программа "Развитие образования в Чамзинском муниципальном районе" на 2016-2025 годы (текущее содержание </w:t>
            </w:r>
            <w:r>
              <w:rPr>
                <w:sz w:val="23"/>
                <w:szCs w:val="23"/>
              </w:rPr>
              <w:t>методического кабинета</w:t>
            </w:r>
            <w:r w:rsidRPr="00920AC1">
              <w:rPr>
                <w:sz w:val="23"/>
                <w:szCs w:val="23"/>
              </w:rPr>
              <w:t>)</w:t>
            </w:r>
          </w:p>
        </w:tc>
        <w:tc>
          <w:tcPr>
            <w:tcW w:w="1417" w:type="dxa"/>
          </w:tcPr>
          <w:p w:rsidR="00E26E06" w:rsidRPr="00CA1CBA" w:rsidRDefault="00E26E06" w:rsidP="00694FC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-47,8</w:t>
            </w:r>
          </w:p>
        </w:tc>
        <w:tc>
          <w:tcPr>
            <w:tcW w:w="3686" w:type="dxa"/>
          </w:tcPr>
          <w:p w:rsidR="00E26E06" w:rsidRDefault="00E26E06" w:rsidP="00920AC1">
            <w:pPr>
              <w:rPr>
                <w:sz w:val="23"/>
                <w:szCs w:val="23"/>
              </w:rPr>
            </w:pPr>
            <w:r w:rsidRPr="00920AC1">
              <w:rPr>
                <w:sz w:val="23"/>
                <w:szCs w:val="23"/>
              </w:rPr>
              <w:t>Муниципальная программа «Повышение качества государственных и муниципальных услуг в Чамзинском муниципальном районе Республики Мордовия на 2015-2019 годы» (монтаж охранной сигнализации)</w:t>
            </w:r>
          </w:p>
        </w:tc>
        <w:tc>
          <w:tcPr>
            <w:tcW w:w="1559" w:type="dxa"/>
          </w:tcPr>
          <w:p w:rsidR="00E26E06" w:rsidRDefault="00E26E06" w:rsidP="00694FC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+93,65677</w:t>
            </w:r>
          </w:p>
        </w:tc>
      </w:tr>
      <w:tr w:rsidR="00E26E06" w:rsidRPr="00CA1CBA">
        <w:trPr>
          <w:trHeight w:val="460"/>
        </w:trPr>
        <w:tc>
          <w:tcPr>
            <w:tcW w:w="3931" w:type="dxa"/>
          </w:tcPr>
          <w:p w:rsidR="00E26E06" w:rsidRPr="00E04A71" w:rsidRDefault="00E26E06" w:rsidP="00160FAD">
            <w:pPr>
              <w:rPr>
                <w:sz w:val="23"/>
                <w:szCs w:val="23"/>
              </w:rPr>
            </w:pPr>
            <w:r w:rsidRPr="00920AC1">
              <w:rPr>
                <w:sz w:val="23"/>
                <w:szCs w:val="23"/>
              </w:rPr>
              <w:t>Муниципальная программа «Развитие культуры и туризма Чамзинского муниципального района на 2014-2019 годы" (экономия по фонду оплаты труда)</w:t>
            </w:r>
          </w:p>
        </w:tc>
        <w:tc>
          <w:tcPr>
            <w:tcW w:w="1417" w:type="dxa"/>
          </w:tcPr>
          <w:p w:rsidR="00E26E06" w:rsidRPr="00CA1CBA" w:rsidRDefault="00E26E06" w:rsidP="00160FA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-3543,4</w:t>
            </w:r>
          </w:p>
        </w:tc>
        <w:tc>
          <w:tcPr>
            <w:tcW w:w="3686" w:type="dxa"/>
          </w:tcPr>
          <w:p w:rsidR="00E26E06" w:rsidRDefault="00E26E06" w:rsidP="00920AC1">
            <w:pPr>
              <w:rPr>
                <w:sz w:val="23"/>
                <w:szCs w:val="23"/>
              </w:rPr>
            </w:pPr>
            <w:r w:rsidRPr="00920AC1">
              <w:rPr>
                <w:sz w:val="23"/>
                <w:szCs w:val="23"/>
              </w:rPr>
              <w:t>МКУ "Служба хозяйственного обеспечения"</w:t>
            </w:r>
            <w:r>
              <w:rPr>
                <w:sz w:val="23"/>
                <w:szCs w:val="23"/>
              </w:rPr>
              <w:t xml:space="preserve"> (текущее содержание)</w:t>
            </w:r>
          </w:p>
        </w:tc>
        <w:tc>
          <w:tcPr>
            <w:tcW w:w="1559" w:type="dxa"/>
          </w:tcPr>
          <w:p w:rsidR="00E26E06" w:rsidRDefault="00E26E06" w:rsidP="00160FA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+3006,4</w:t>
            </w:r>
          </w:p>
        </w:tc>
      </w:tr>
      <w:tr w:rsidR="00E26E06" w:rsidRPr="00CA1CBA">
        <w:trPr>
          <w:trHeight w:val="460"/>
        </w:trPr>
        <w:tc>
          <w:tcPr>
            <w:tcW w:w="3931" w:type="dxa"/>
          </w:tcPr>
          <w:p w:rsidR="00E26E06" w:rsidRPr="00CA1CBA" w:rsidRDefault="00E26E06" w:rsidP="00160FAD">
            <w:pPr>
              <w:rPr>
                <w:b/>
                <w:bCs/>
                <w:sz w:val="23"/>
                <w:szCs w:val="23"/>
              </w:rPr>
            </w:pPr>
            <w:r w:rsidRPr="00CA1CBA">
              <w:rPr>
                <w:b/>
                <w:bCs/>
                <w:sz w:val="23"/>
                <w:szCs w:val="23"/>
              </w:rPr>
              <w:t>ИТОГО</w:t>
            </w:r>
          </w:p>
        </w:tc>
        <w:tc>
          <w:tcPr>
            <w:tcW w:w="1417" w:type="dxa"/>
          </w:tcPr>
          <w:p w:rsidR="00E26E06" w:rsidRPr="00CA1CBA" w:rsidRDefault="00E26E06" w:rsidP="00160FAD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-3 781,8</w:t>
            </w:r>
          </w:p>
        </w:tc>
        <w:tc>
          <w:tcPr>
            <w:tcW w:w="3686" w:type="dxa"/>
          </w:tcPr>
          <w:p w:rsidR="00E26E06" w:rsidRPr="00CA1CBA" w:rsidRDefault="00E26E06" w:rsidP="00DE1697">
            <w:pPr>
              <w:rPr>
                <w:b/>
                <w:bCs/>
                <w:sz w:val="23"/>
                <w:szCs w:val="23"/>
              </w:rPr>
            </w:pPr>
            <w:r w:rsidRPr="00CA1CBA">
              <w:rPr>
                <w:b/>
                <w:bCs/>
                <w:sz w:val="23"/>
                <w:szCs w:val="23"/>
              </w:rPr>
              <w:t>ИТОГО</w:t>
            </w:r>
          </w:p>
        </w:tc>
        <w:tc>
          <w:tcPr>
            <w:tcW w:w="1559" w:type="dxa"/>
          </w:tcPr>
          <w:p w:rsidR="00E26E06" w:rsidRDefault="00E26E06" w:rsidP="00160FAD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+6600,05677</w:t>
            </w:r>
          </w:p>
        </w:tc>
      </w:tr>
    </w:tbl>
    <w:p w:rsidR="00E26E06" w:rsidRPr="00AB3E1C" w:rsidRDefault="00E26E06" w:rsidP="00D13C9F">
      <w:pPr>
        <w:ind w:left="360" w:firstLine="348"/>
        <w:jc w:val="both"/>
        <w:rPr>
          <w:sz w:val="23"/>
          <w:szCs w:val="23"/>
        </w:rPr>
      </w:pPr>
      <w:r>
        <w:rPr>
          <w:sz w:val="23"/>
          <w:szCs w:val="23"/>
        </w:rPr>
        <w:t>Итого расходная часть увеличилась на 16 894,01577 тыс.рублей.</w:t>
      </w:r>
    </w:p>
    <w:p w:rsidR="00E26E06" w:rsidRDefault="00E26E06" w:rsidP="0025356F">
      <w:pPr>
        <w:ind w:firstLine="360"/>
        <w:jc w:val="both"/>
        <w:rPr>
          <w:sz w:val="23"/>
          <w:szCs w:val="23"/>
        </w:rPr>
      </w:pPr>
      <w:r w:rsidRPr="00CA1CBA">
        <w:rPr>
          <w:sz w:val="23"/>
          <w:szCs w:val="23"/>
        </w:rPr>
        <w:tab/>
        <w:t xml:space="preserve">3. </w:t>
      </w:r>
      <w:r>
        <w:rPr>
          <w:sz w:val="23"/>
          <w:szCs w:val="23"/>
        </w:rPr>
        <w:t xml:space="preserve">Дефицит </w:t>
      </w:r>
      <w:r w:rsidRPr="00CA1CBA">
        <w:rPr>
          <w:sz w:val="23"/>
          <w:szCs w:val="23"/>
        </w:rPr>
        <w:t xml:space="preserve">бюджета составляет </w:t>
      </w:r>
      <w:r>
        <w:rPr>
          <w:sz w:val="23"/>
          <w:szCs w:val="23"/>
        </w:rPr>
        <w:t xml:space="preserve">12 598,1 </w:t>
      </w:r>
      <w:r w:rsidRPr="00CA1CBA">
        <w:rPr>
          <w:sz w:val="23"/>
          <w:szCs w:val="23"/>
        </w:rPr>
        <w:t>тыс.рублей</w:t>
      </w:r>
      <w:r>
        <w:rPr>
          <w:sz w:val="23"/>
          <w:szCs w:val="23"/>
        </w:rPr>
        <w:t xml:space="preserve"> или 8,6</w:t>
      </w:r>
      <w:bookmarkStart w:id="2" w:name="_GoBack"/>
      <w:bookmarkEnd w:id="2"/>
      <w:r>
        <w:rPr>
          <w:sz w:val="23"/>
          <w:szCs w:val="23"/>
        </w:rPr>
        <w:t>%</w:t>
      </w:r>
      <w:r w:rsidRPr="00CA1CBA">
        <w:rPr>
          <w:sz w:val="23"/>
          <w:szCs w:val="23"/>
        </w:rPr>
        <w:t>.</w:t>
      </w:r>
    </w:p>
    <w:p w:rsidR="00E26E06" w:rsidRDefault="00E26E06" w:rsidP="00290DCE">
      <w:pPr>
        <w:ind w:left="360" w:firstLine="348"/>
        <w:jc w:val="both"/>
        <w:rPr>
          <w:sz w:val="23"/>
          <w:szCs w:val="23"/>
        </w:rPr>
      </w:pPr>
    </w:p>
    <w:p w:rsidR="00E26E06" w:rsidRDefault="00E26E06" w:rsidP="00290DCE">
      <w:pPr>
        <w:ind w:left="360" w:firstLine="348"/>
        <w:jc w:val="both"/>
        <w:rPr>
          <w:sz w:val="23"/>
          <w:szCs w:val="23"/>
        </w:rPr>
      </w:pPr>
    </w:p>
    <w:p w:rsidR="00E26E06" w:rsidRDefault="00E26E06" w:rsidP="00290DCE">
      <w:pPr>
        <w:ind w:left="360" w:firstLine="348"/>
        <w:jc w:val="both"/>
        <w:rPr>
          <w:sz w:val="23"/>
          <w:szCs w:val="23"/>
        </w:rPr>
      </w:pPr>
    </w:p>
    <w:p w:rsidR="00E26E06" w:rsidRPr="00CA1CBA" w:rsidRDefault="00E26E06" w:rsidP="00290DCE">
      <w:pPr>
        <w:ind w:left="360" w:firstLine="348"/>
        <w:jc w:val="both"/>
        <w:rPr>
          <w:sz w:val="23"/>
          <w:szCs w:val="23"/>
        </w:rPr>
      </w:pPr>
      <w:r w:rsidRPr="00CA1CBA">
        <w:rPr>
          <w:sz w:val="23"/>
          <w:szCs w:val="23"/>
        </w:rPr>
        <w:t xml:space="preserve">Начальник финансового управления                                                         </w:t>
      </w:r>
      <w:r>
        <w:rPr>
          <w:sz w:val="23"/>
          <w:szCs w:val="23"/>
        </w:rPr>
        <w:t xml:space="preserve">          </w:t>
      </w:r>
      <w:r w:rsidRPr="00CA1CBA">
        <w:rPr>
          <w:sz w:val="23"/>
          <w:szCs w:val="23"/>
        </w:rPr>
        <w:t xml:space="preserve">         Вяткина Ю.А.</w:t>
      </w:r>
    </w:p>
    <w:sectPr w:rsidR="00E26E06" w:rsidRPr="00CA1CBA" w:rsidSect="003E486F">
      <w:pgSz w:w="11906" w:h="16838"/>
      <w:pgMar w:top="284" w:right="567" w:bottom="28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12E71"/>
    <w:multiLevelType w:val="hybridMultilevel"/>
    <w:tmpl w:val="6D18BC5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1B7A06"/>
    <w:multiLevelType w:val="hybridMultilevel"/>
    <w:tmpl w:val="15E0BB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80A374F"/>
    <w:multiLevelType w:val="hybridMultilevel"/>
    <w:tmpl w:val="50984A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6E0375D"/>
    <w:multiLevelType w:val="hybridMultilevel"/>
    <w:tmpl w:val="733A160E"/>
    <w:lvl w:ilvl="0" w:tplc="10A01420">
      <w:start w:val="1"/>
      <w:numFmt w:val="decimal"/>
      <w:lvlText w:val="%1.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B7C29C6"/>
    <w:multiLevelType w:val="hybridMultilevel"/>
    <w:tmpl w:val="02A8230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4648"/>
    <w:rsid w:val="00000EDA"/>
    <w:rsid w:val="00003649"/>
    <w:rsid w:val="00003DAB"/>
    <w:rsid w:val="000057CC"/>
    <w:rsid w:val="000061F8"/>
    <w:rsid w:val="000062A5"/>
    <w:rsid w:val="000063C9"/>
    <w:rsid w:val="00007B3B"/>
    <w:rsid w:val="00011887"/>
    <w:rsid w:val="00013F8C"/>
    <w:rsid w:val="0001590F"/>
    <w:rsid w:val="00017C7A"/>
    <w:rsid w:val="00017CE4"/>
    <w:rsid w:val="000226F9"/>
    <w:rsid w:val="000228F4"/>
    <w:rsid w:val="000250CE"/>
    <w:rsid w:val="000254A1"/>
    <w:rsid w:val="00025BC7"/>
    <w:rsid w:val="00025C48"/>
    <w:rsid w:val="00027C12"/>
    <w:rsid w:val="00030FA1"/>
    <w:rsid w:val="000327BC"/>
    <w:rsid w:val="00033196"/>
    <w:rsid w:val="00034DF9"/>
    <w:rsid w:val="00034FE3"/>
    <w:rsid w:val="000360A7"/>
    <w:rsid w:val="00040374"/>
    <w:rsid w:val="000410CB"/>
    <w:rsid w:val="00041D21"/>
    <w:rsid w:val="00045A7D"/>
    <w:rsid w:val="000467EC"/>
    <w:rsid w:val="000468A6"/>
    <w:rsid w:val="00046E1C"/>
    <w:rsid w:val="00050CE4"/>
    <w:rsid w:val="0005159D"/>
    <w:rsid w:val="000525A0"/>
    <w:rsid w:val="00052DC7"/>
    <w:rsid w:val="00054554"/>
    <w:rsid w:val="00054A0F"/>
    <w:rsid w:val="00054A9B"/>
    <w:rsid w:val="00054F7E"/>
    <w:rsid w:val="0005578A"/>
    <w:rsid w:val="00056625"/>
    <w:rsid w:val="00056A84"/>
    <w:rsid w:val="00056FE2"/>
    <w:rsid w:val="0006320C"/>
    <w:rsid w:val="00063610"/>
    <w:rsid w:val="000642B1"/>
    <w:rsid w:val="00065A6E"/>
    <w:rsid w:val="00065B57"/>
    <w:rsid w:val="000660F9"/>
    <w:rsid w:val="00070DE9"/>
    <w:rsid w:val="000727AE"/>
    <w:rsid w:val="0007505D"/>
    <w:rsid w:val="00076020"/>
    <w:rsid w:val="000760A6"/>
    <w:rsid w:val="00076453"/>
    <w:rsid w:val="00076915"/>
    <w:rsid w:val="000778E5"/>
    <w:rsid w:val="00077C5E"/>
    <w:rsid w:val="00077CCD"/>
    <w:rsid w:val="00077D2A"/>
    <w:rsid w:val="00080782"/>
    <w:rsid w:val="00081B96"/>
    <w:rsid w:val="00082544"/>
    <w:rsid w:val="000829F0"/>
    <w:rsid w:val="00083DB5"/>
    <w:rsid w:val="000865B5"/>
    <w:rsid w:val="000866AC"/>
    <w:rsid w:val="000874D4"/>
    <w:rsid w:val="000875EA"/>
    <w:rsid w:val="00090D3F"/>
    <w:rsid w:val="00091E85"/>
    <w:rsid w:val="000926A5"/>
    <w:rsid w:val="000952D6"/>
    <w:rsid w:val="0009560C"/>
    <w:rsid w:val="000963D6"/>
    <w:rsid w:val="000A1E21"/>
    <w:rsid w:val="000A2389"/>
    <w:rsid w:val="000A3237"/>
    <w:rsid w:val="000A67AD"/>
    <w:rsid w:val="000B1761"/>
    <w:rsid w:val="000B3919"/>
    <w:rsid w:val="000B40B2"/>
    <w:rsid w:val="000B4A1E"/>
    <w:rsid w:val="000B4E4B"/>
    <w:rsid w:val="000B50C6"/>
    <w:rsid w:val="000B54FD"/>
    <w:rsid w:val="000B5A1D"/>
    <w:rsid w:val="000C15AC"/>
    <w:rsid w:val="000C218D"/>
    <w:rsid w:val="000C24EC"/>
    <w:rsid w:val="000C33CC"/>
    <w:rsid w:val="000C495F"/>
    <w:rsid w:val="000D0F6B"/>
    <w:rsid w:val="000D157A"/>
    <w:rsid w:val="000D1D75"/>
    <w:rsid w:val="000D2E61"/>
    <w:rsid w:val="000D4FF8"/>
    <w:rsid w:val="000D5C49"/>
    <w:rsid w:val="000D63EF"/>
    <w:rsid w:val="000E04B7"/>
    <w:rsid w:val="000E6051"/>
    <w:rsid w:val="000E783C"/>
    <w:rsid w:val="000F010B"/>
    <w:rsid w:val="000F061A"/>
    <w:rsid w:val="000F0EC2"/>
    <w:rsid w:val="000F145E"/>
    <w:rsid w:val="000F1EC5"/>
    <w:rsid w:val="000F2953"/>
    <w:rsid w:val="000F2A3A"/>
    <w:rsid w:val="000F3D1E"/>
    <w:rsid w:val="000F3D64"/>
    <w:rsid w:val="000F410D"/>
    <w:rsid w:val="000F4464"/>
    <w:rsid w:val="000F4596"/>
    <w:rsid w:val="000F5CD0"/>
    <w:rsid w:val="000F705E"/>
    <w:rsid w:val="000F7F1B"/>
    <w:rsid w:val="00100558"/>
    <w:rsid w:val="001040A9"/>
    <w:rsid w:val="001040FC"/>
    <w:rsid w:val="0010415B"/>
    <w:rsid w:val="00104E0E"/>
    <w:rsid w:val="001060DE"/>
    <w:rsid w:val="001104BA"/>
    <w:rsid w:val="001107E9"/>
    <w:rsid w:val="0011091A"/>
    <w:rsid w:val="00112AFB"/>
    <w:rsid w:val="00112CA0"/>
    <w:rsid w:val="0011671E"/>
    <w:rsid w:val="001167B1"/>
    <w:rsid w:val="001171DF"/>
    <w:rsid w:val="001175AA"/>
    <w:rsid w:val="001203C1"/>
    <w:rsid w:val="001220EE"/>
    <w:rsid w:val="001270BD"/>
    <w:rsid w:val="001314C1"/>
    <w:rsid w:val="00133FC2"/>
    <w:rsid w:val="0013419A"/>
    <w:rsid w:val="00134F15"/>
    <w:rsid w:val="00135376"/>
    <w:rsid w:val="00136C6B"/>
    <w:rsid w:val="00147310"/>
    <w:rsid w:val="00147631"/>
    <w:rsid w:val="00147F22"/>
    <w:rsid w:val="00150345"/>
    <w:rsid w:val="001517EF"/>
    <w:rsid w:val="00152358"/>
    <w:rsid w:val="00152A84"/>
    <w:rsid w:val="00152AE6"/>
    <w:rsid w:val="00154179"/>
    <w:rsid w:val="001568AE"/>
    <w:rsid w:val="001570CB"/>
    <w:rsid w:val="0015742F"/>
    <w:rsid w:val="00157FA9"/>
    <w:rsid w:val="0016051F"/>
    <w:rsid w:val="00160FAD"/>
    <w:rsid w:val="00162A46"/>
    <w:rsid w:val="00164DF7"/>
    <w:rsid w:val="00165235"/>
    <w:rsid w:val="00165466"/>
    <w:rsid w:val="0016547F"/>
    <w:rsid w:val="00165E17"/>
    <w:rsid w:val="001664A4"/>
    <w:rsid w:val="0017295E"/>
    <w:rsid w:val="0017437F"/>
    <w:rsid w:val="00174A29"/>
    <w:rsid w:val="00176233"/>
    <w:rsid w:val="00176D9F"/>
    <w:rsid w:val="00180246"/>
    <w:rsid w:val="00181000"/>
    <w:rsid w:val="00181862"/>
    <w:rsid w:val="00185BE9"/>
    <w:rsid w:val="00186152"/>
    <w:rsid w:val="001876B7"/>
    <w:rsid w:val="001914E9"/>
    <w:rsid w:val="0019160A"/>
    <w:rsid w:val="0019265D"/>
    <w:rsid w:val="00192F19"/>
    <w:rsid w:val="00193496"/>
    <w:rsid w:val="00194C60"/>
    <w:rsid w:val="00197418"/>
    <w:rsid w:val="001974BE"/>
    <w:rsid w:val="00197830"/>
    <w:rsid w:val="00197EF7"/>
    <w:rsid w:val="001A003A"/>
    <w:rsid w:val="001A03B2"/>
    <w:rsid w:val="001A095F"/>
    <w:rsid w:val="001A565E"/>
    <w:rsid w:val="001A6BBF"/>
    <w:rsid w:val="001B0939"/>
    <w:rsid w:val="001B1F21"/>
    <w:rsid w:val="001B29D4"/>
    <w:rsid w:val="001B3719"/>
    <w:rsid w:val="001B5998"/>
    <w:rsid w:val="001C0762"/>
    <w:rsid w:val="001C0D3E"/>
    <w:rsid w:val="001C499F"/>
    <w:rsid w:val="001C5465"/>
    <w:rsid w:val="001C5A1C"/>
    <w:rsid w:val="001C6665"/>
    <w:rsid w:val="001C7B64"/>
    <w:rsid w:val="001D133C"/>
    <w:rsid w:val="001D13DD"/>
    <w:rsid w:val="001D1703"/>
    <w:rsid w:val="001D3358"/>
    <w:rsid w:val="001D4A20"/>
    <w:rsid w:val="001D58FB"/>
    <w:rsid w:val="001E3F5E"/>
    <w:rsid w:val="001E57A1"/>
    <w:rsid w:val="001E5E56"/>
    <w:rsid w:val="001E6D02"/>
    <w:rsid w:val="001E77D6"/>
    <w:rsid w:val="001E786B"/>
    <w:rsid w:val="001F02F0"/>
    <w:rsid w:val="001F0B56"/>
    <w:rsid w:val="001F1419"/>
    <w:rsid w:val="001F2980"/>
    <w:rsid w:val="001F679C"/>
    <w:rsid w:val="001F70D3"/>
    <w:rsid w:val="002015F3"/>
    <w:rsid w:val="00201699"/>
    <w:rsid w:val="0020212E"/>
    <w:rsid w:val="00205078"/>
    <w:rsid w:val="002070C6"/>
    <w:rsid w:val="002113C2"/>
    <w:rsid w:val="002117FF"/>
    <w:rsid w:val="00211BF1"/>
    <w:rsid w:val="00214094"/>
    <w:rsid w:val="0021508B"/>
    <w:rsid w:val="0021570A"/>
    <w:rsid w:val="00215980"/>
    <w:rsid w:val="00215D42"/>
    <w:rsid w:val="00216E6F"/>
    <w:rsid w:val="002200F7"/>
    <w:rsid w:val="00221E77"/>
    <w:rsid w:val="0022240D"/>
    <w:rsid w:val="0022323D"/>
    <w:rsid w:val="00227B90"/>
    <w:rsid w:val="00227F96"/>
    <w:rsid w:val="0023166D"/>
    <w:rsid w:val="002325D4"/>
    <w:rsid w:val="002328E4"/>
    <w:rsid w:val="0023350D"/>
    <w:rsid w:val="00233F24"/>
    <w:rsid w:val="0023416A"/>
    <w:rsid w:val="002348D1"/>
    <w:rsid w:val="00235A55"/>
    <w:rsid w:val="00235B59"/>
    <w:rsid w:val="00236851"/>
    <w:rsid w:val="00237638"/>
    <w:rsid w:val="0024624F"/>
    <w:rsid w:val="00247094"/>
    <w:rsid w:val="0025135D"/>
    <w:rsid w:val="00251E4B"/>
    <w:rsid w:val="00252975"/>
    <w:rsid w:val="0025356F"/>
    <w:rsid w:val="00253BCA"/>
    <w:rsid w:val="002569B6"/>
    <w:rsid w:val="00257654"/>
    <w:rsid w:val="00257AA2"/>
    <w:rsid w:val="00257D90"/>
    <w:rsid w:val="002611E2"/>
    <w:rsid w:val="0026160A"/>
    <w:rsid w:val="0026190B"/>
    <w:rsid w:val="002619FD"/>
    <w:rsid w:val="00265149"/>
    <w:rsid w:val="00266E8A"/>
    <w:rsid w:val="00271CC3"/>
    <w:rsid w:val="002726CC"/>
    <w:rsid w:val="002740C2"/>
    <w:rsid w:val="002742D7"/>
    <w:rsid w:val="00280938"/>
    <w:rsid w:val="002826C9"/>
    <w:rsid w:val="00283C71"/>
    <w:rsid w:val="00284414"/>
    <w:rsid w:val="0028645D"/>
    <w:rsid w:val="0028761E"/>
    <w:rsid w:val="00287A60"/>
    <w:rsid w:val="00290DCE"/>
    <w:rsid w:val="00291314"/>
    <w:rsid w:val="00291D45"/>
    <w:rsid w:val="00291EA0"/>
    <w:rsid w:val="0029385A"/>
    <w:rsid w:val="00295940"/>
    <w:rsid w:val="00295FDF"/>
    <w:rsid w:val="002A017B"/>
    <w:rsid w:val="002A0E8A"/>
    <w:rsid w:val="002A53C9"/>
    <w:rsid w:val="002A6F8A"/>
    <w:rsid w:val="002A7B62"/>
    <w:rsid w:val="002B046B"/>
    <w:rsid w:val="002B05AE"/>
    <w:rsid w:val="002B34D3"/>
    <w:rsid w:val="002B56F1"/>
    <w:rsid w:val="002C3B17"/>
    <w:rsid w:val="002C4605"/>
    <w:rsid w:val="002C492C"/>
    <w:rsid w:val="002C4C5C"/>
    <w:rsid w:val="002C58FD"/>
    <w:rsid w:val="002C67A7"/>
    <w:rsid w:val="002C67AD"/>
    <w:rsid w:val="002C76F8"/>
    <w:rsid w:val="002C7E76"/>
    <w:rsid w:val="002D02F2"/>
    <w:rsid w:val="002D069F"/>
    <w:rsid w:val="002D096C"/>
    <w:rsid w:val="002D0B8B"/>
    <w:rsid w:val="002D1E57"/>
    <w:rsid w:val="002D22A8"/>
    <w:rsid w:val="002D2344"/>
    <w:rsid w:val="002D23E7"/>
    <w:rsid w:val="002D4F34"/>
    <w:rsid w:val="002D5338"/>
    <w:rsid w:val="002D6759"/>
    <w:rsid w:val="002E0582"/>
    <w:rsid w:val="002E0C96"/>
    <w:rsid w:val="002E3A31"/>
    <w:rsid w:val="002E43BD"/>
    <w:rsid w:val="002E478D"/>
    <w:rsid w:val="002E5A2E"/>
    <w:rsid w:val="002E7ACE"/>
    <w:rsid w:val="002F05A7"/>
    <w:rsid w:val="002F2CB4"/>
    <w:rsid w:val="002F307D"/>
    <w:rsid w:val="002F73E8"/>
    <w:rsid w:val="003005D0"/>
    <w:rsid w:val="00301AA6"/>
    <w:rsid w:val="00302895"/>
    <w:rsid w:val="003039DB"/>
    <w:rsid w:val="00304B5D"/>
    <w:rsid w:val="00304F5C"/>
    <w:rsid w:val="00304FF3"/>
    <w:rsid w:val="00305D0A"/>
    <w:rsid w:val="00306067"/>
    <w:rsid w:val="00306185"/>
    <w:rsid w:val="0030618B"/>
    <w:rsid w:val="003075F5"/>
    <w:rsid w:val="00307DD1"/>
    <w:rsid w:val="00310686"/>
    <w:rsid w:val="00311168"/>
    <w:rsid w:val="00311785"/>
    <w:rsid w:val="0031234C"/>
    <w:rsid w:val="003132B9"/>
    <w:rsid w:val="00313A93"/>
    <w:rsid w:val="0031518E"/>
    <w:rsid w:val="00320BD7"/>
    <w:rsid w:val="00320EC2"/>
    <w:rsid w:val="00321DAA"/>
    <w:rsid w:val="003263E2"/>
    <w:rsid w:val="0033094B"/>
    <w:rsid w:val="00331250"/>
    <w:rsid w:val="00331AF1"/>
    <w:rsid w:val="0033623E"/>
    <w:rsid w:val="00337369"/>
    <w:rsid w:val="00337380"/>
    <w:rsid w:val="003414F5"/>
    <w:rsid w:val="00341E9E"/>
    <w:rsid w:val="00343E28"/>
    <w:rsid w:val="00345673"/>
    <w:rsid w:val="003456FF"/>
    <w:rsid w:val="00351D3D"/>
    <w:rsid w:val="00351DAB"/>
    <w:rsid w:val="00352ED5"/>
    <w:rsid w:val="00355CD4"/>
    <w:rsid w:val="00356323"/>
    <w:rsid w:val="00357200"/>
    <w:rsid w:val="00357CA0"/>
    <w:rsid w:val="00361F80"/>
    <w:rsid w:val="003624C0"/>
    <w:rsid w:val="0036773E"/>
    <w:rsid w:val="00372537"/>
    <w:rsid w:val="00373251"/>
    <w:rsid w:val="0037347F"/>
    <w:rsid w:val="0037350F"/>
    <w:rsid w:val="0037405F"/>
    <w:rsid w:val="00377E74"/>
    <w:rsid w:val="00377FA7"/>
    <w:rsid w:val="00380050"/>
    <w:rsid w:val="00380DCA"/>
    <w:rsid w:val="00381B68"/>
    <w:rsid w:val="00383708"/>
    <w:rsid w:val="00383C1D"/>
    <w:rsid w:val="00384ED8"/>
    <w:rsid w:val="00385AEF"/>
    <w:rsid w:val="00385B5D"/>
    <w:rsid w:val="00387F5C"/>
    <w:rsid w:val="003906C1"/>
    <w:rsid w:val="00390C30"/>
    <w:rsid w:val="003943D0"/>
    <w:rsid w:val="003959A7"/>
    <w:rsid w:val="00395D66"/>
    <w:rsid w:val="003960D0"/>
    <w:rsid w:val="00396542"/>
    <w:rsid w:val="00396D5D"/>
    <w:rsid w:val="003A0987"/>
    <w:rsid w:val="003A0D88"/>
    <w:rsid w:val="003A2726"/>
    <w:rsid w:val="003A5564"/>
    <w:rsid w:val="003A65E9"/>
    <w:rsid w:val="003A7E1C"/>
    <w:rsid w:val="003B5716"/>
    <w:rsid w:val="003B5A5A"/>
    <w:rsid w:val="003B69C7"/>
    <w:rsid w:val="003C0B6F"/>
    <w:rsid w:val="003C13B7"/>
    <w:rsid w:val="003C2721"/>
    <w:rsid w:val="003C419C"/>
    <w:rsid w:val="003C4B7E"/>
    <w:rsid w:val="003C5224"/>
    <w:rsid w:val="003C6D38"/>
    <w:rsid w:val="003C747B"/>
    <w:rsid w:val="003C7905"/>
    <w:rsid w:val="003D0C5E"/>
    <w:rsid w:val="003D18EC"/>
    <w:rsid w:val="003D1924"/>
    <w:rsid w:val="003D1CEF"/>
    <w:rsid w:val="003D6A55"/>
    <w:rsid w:val="003D7887"/>
    <w:rsid w:val="003E01D1"/>
    <w:rsid w:val="003E355B"/>
    <w:rsid w:val="003E486F"/>
    <w:rsid w:val="003E7B83"/>
    <w:rsid w:val="003F0955"/>
    <w:rsid w:val="003F1049"/>
    <w:rsid w:val="003F1098"/>
    <w:rsid w:val="003F12BA"/>
    <w:rsid w:val="003F2DDD"/>
    <w:rsid w:val="003F34D1"/>
    <w:rsid w:val="003F3B0F"/>
    <w:rsid w:val="003F47F3"/>
    <w:rsid w:val="003F714A"/>
    <w:rsid w:val="003F76ED"/>
    <w:rsid w:val="00400EB0"/>
    <w:rsid w:val="00401013"/>
    <w:rsid w:val="00401ADD"/>
    <w:rsid w:val="004035B1"/>
    <w:rsid w:val="00403C14"/>
    <w:rsid w:val="00404059"/>
    <w:rsid w:val="00405D35"/>
    <w:rsid w:val="00406B81"/>
    <w:rsid w:val="00411D63"/>
    <w:rsid w:val="00411FC7"/>
    <w:rsid w:val="004130B6"/>
    <w:rsid w:val="004135B4"/>
    <w:rsid w:val="004136E2"/>
    <w:rsid w:val="004138D4"/>
    <w:rsid w:val="00413C1C"/>
    <w:rsid w:val="004142EB"/>
    <w:rsid w:val="0041487F"/>
    <w:rsid w:val="00414D34"/>
    <w:rsid w:val="00414E98"/>
    <w:rsid w:val="00416472"/>
    <w:rsid w:val="00416A4A"/>
    <w:rsid w:val="004201A1"/>
    <w:rsid w:val="004201D2"/>
    <w:rsid w:val="004203E4"/>
    <w:rsid w:val="004207D7"/>
    <w:rsid w:val="00423658"/>
    <w:rsid w:val="00426780"/>
    <w:rsid w:val="004316FC"/>
    <w:rsid w:val="00431CBE"/>
    <w:rsid w:val="00433569"/>
    <w:rsid w:val="0043733F"/>
    <w:rsid w:val="004454CB"/>
    <w:rsid w:val="004457A8"/>
    <w:rsid w:val="004457CB"/>
    <w:rsid w:val="00446FAB"/>
    <w:rsid w:val="004474C7"/>
    <w:rsid w:val="004479F9"/>
    <w:rsid w:val="00451338"/>
    <w:rsid w:val="00454915"/>
    <w:rsid w:val="00454ADC"/>
    <w:rsid w:val="00460217"/>
    <w:rsid w:val="00461E4C"/>
    <w:rsid w:val="00463AA5"/>
    <w:rsid w:val="0047199F"/>
    <w:rsid w:val="004727D7"/>
    <w:rsid w:val="00473776"/>
    <w:rsid w:val="00474061"/>
    <w:rsid w:val="0047495F"/>
    <w:rsid w:val="00475EEA"/>
    <w:rsid w:val="004777B9"/>
    <w:rsid w:val="00477B5E"/>
    <w:rsid w:val="00480387"/>
    <w:rsid w:val="00482A4A"/>
    <w:rsid w:val="00482D0A"/>
    <w:rsid w:val="004830BB"/>
    <w:rsid w:val="004833FC"/>
    <w:rsid w:val="00483BC8"/>
    <w:rsid w:val="004841CD"/>
    <w:rsid w:val="00484B5B"/>
    <w:rsid w:val="004853E1"/>
    <w:rsid w:val="0048602A"/>
    <w:rsid w:val="004872FC"/>
    <w:rsid w:val="00490686"/>
    <w:rsid w:val="00490C71"/>
    <w:rsid w:val="00490F96"/>
    <w:rsid w:val="004910BB"/>
    <w:rsid w:val="00491F6F"/>
    <w:rsid w:val="00494684"/>
    <w:rsid w:val="004946A7"/>
    <w:rsid w:val="00494736"/>
    <w:rsid w:val="004952F9"/>
    <w:rsid w:val="00495A82"/>
    <w:rsid w:val="004960EE"/>
    <w:rsid w:val="00497098"/>
    <w:rsid w:val="004979A6"/>
    <w:rsid w:val="004A2474"/>
    <w:rsid w:val="004A2E30"/>
    <w:rsid w:val="004A3231"/>
    <w:rsid w:val="004A476A"/>
    <w:rsid w:val="004A4BF5"/>
    <w:rsid w:val="004A5311"/>
    <w:rsid w:val="004B0262"/>
    <w:rsid w:val="004B1885"/>
    <w:rsid w:val="004B1E00"/>
    <w:rsid w:val="004B252B"/>
    <w:rsid w:val="004B2E8A"/>
    <w:rsid w:val="004B41DE"/>
    <w:rsid w:val="004B457A"/>
    <w:rsid w:val="004B4839"/>
    <w:rsid w:val="004B4DAC"/>
    <w:rsid w:val="004B568E"/>
    <w:rsid w:val="004B5D0A"/>
    <w:rsid w:val="004B5D27"/>
    <w:rsid w:val="004B62F3"/>
    <w:rsid w:val="004B6F1C"/>
    <w:rsid w:val="004B7372"/>
    <w:rsid w:val="004C0355"/>
    <w:rsid w:val="004C1401"/>
    <w:rsid w:val="004C1777"/>
    <w:rsid w:val="004C1E5F"/>
    <w:rsid w:val="004C49D2"/>
    <w:rsid w:val="004C5169"/>
    <w:rsid w:val="004C54FB"/>
    <w:rsid w:val="004C5D9C"/>
    <w:rsid w:val="004D09E5"/>
    <w:rsid w:val="004D1685"/>
    <w:rsid w:val="004D2783"/>
    <w:rsid w:val="004D2A5F"/>
    <w:rsid w:val="004D2F14"/>
    <w:rsid w:val="004D3DF6"/>
    <w:rsid w:val="004D3FA2"/>
    <w:rsid w:val="004D4A9A"/>
    <w:rsid w:val="004D4E78"/>
    <w:rsid w:val="004D564B"/>
    <w:rsid w:val="004D597E"/>
    <w:rsid w:val="004D655A"/>
    <w:rsid w:val="004D6E89"/>
    <w:rsid w:val="004E096A"/>
    <w:rsid w:val="004E2A40"/>
    <w:rsid w:val="004E301A"/>
    <w:rsid w:val="004E67FB"/>
    <w:rsid w:val="004E6E70"/>
    <w:rsid w:val="004E78A6"/>
    <w:rsid w:val="004E7B70"/>
    <w:rsid w:val="004F092A"/>
    <w:rsid w:val="004F12D8"/>
    <w:rsid w:val="004F3121"/>
    <w:rsid w:val="004F46D7"/>
    <w:rsid w:val="004F4923"/>
    <w:rsid w:val="004F7B77"/>
    <w:rsid w:val="004F7E2B"/>
    <w:rsid w:val="00503497"/>
    <w:rsid w:val="00503A09"/>
    <w:rsid w:val="005059B6"/>
    <w:rsid w:val="00505B9F"/>
    <w:rsid w:val="00505F66"/>
    <w:rsid w:val="00506C08"/>
    <w:rsid w:val="005070B0"/>
    <w:rsid w:val="0050711A"/>
    <w:rsid w:val="0050721C"/>
    <w:rsid w:val="00510393"/>
    <w:rsid w:val="00510B86"/>
    <w:rsid w:val="0051150D"/>
    <w:rsid w:val="005116CC"/>
    <w:rsid w:val="00511823"/>
    <w:rsid w:val="005123A3"/>
    <w:rsid w:val="00513171"/>
    <w:rsid w:val="00513FDA"/>
    <w:rsid w:val="005147C7"/>
    <w:rsid w:val="00514E52"/>
    <w:rsid w:val="00516596"/>
    <w:rsid w:val="005166DA"/>
    <w:rsid w:val="00516C7B"/>
    <w:rsid w:val="00516F06"/>
    <w:rsid w:val="00520A1B"/>
    <w:rsid w:val="00520E25"/>
    <w:rsid w:val="0052436E"/>
    <w:rsid w:val="00524DC4"/>
    <w:rsid w:val="00526CCA"/>
    <w:rsid w:val="005275F4"/>
    <w:rsid w:val="005307B0"/>
    <w:rsid w:val="005307C1"/>
    <w:rsid w:val="005314C2"/>
    <w:rsid w:val="00531AE2"/>
    <w:rsid w:val="00532B00"/>
    <w:rsid w:val="00532D55"/>
    <w:rsid w:val="005361F9"/>
    <w:rsid w:val="0053762A"/>
    <w:rsid w:val="00540628"/>
    <w:rsid w:val="00542B20"/>
    <w:rsid w:val="005432B4"/>
    <w:rsid w:val="0054438A"/>
    <w:rsid w:val="00544FE9"/>
    <w:rsid w:val="0054596C"/>
    <w:rsid w:val="00545DC2"/>
    <w:rsid w:val="00546729"/>
    <w:rsid w:val="00550829"/>
    <w:rsid w:val="00550F2F"/>
    <w:rsid w:val="00551032"/>
    <w:rsid w:val="00552505"/>
    <w:rsid w:val="005546F5"/>
    <w:rsid w:val="005578CB"/>
    <w:rsid w:val="00561102"/>
    <w:rsid w:val="00561377"/>
    <w:rsid w:val="00562DDB"/>
    <w:rsid w:val="00563129"/>
    <w:rsid w:val="0056339B"/>
    <w:rsid w:val="00563973"/>
    <w:rsid w:val="005663AD"/>
    <w:rsid w:val="0056670E"/>
    <w:rsid w:val="00567774"/>
    <w:rsid w:val="0057110E"/>
    <w:rsid w:val="00571745"/>
    <w:rsid w:val="00573EED"/>
    <w:rsid w:val="0057446E"/>
    <w:rsid w:val="005747A3"/>
    <w:rsid w:val="00574B4B"/>
    <w:rsid w:val="00575AF4"/>
    <w:rsid w:val="00575E81"/>
    <w:rsid w:val="00577825"/>
    <w:rsid w:val="0058312C"/>
    <w:rsid w:val="00584EFB"/>
    <w:rsid w:val="005862AE"/>
    <w:rsid w:val="0058705D"/>
    <w:rsid w:val="00587F48"/>
    <w:rsid w:val="00590B77"/>
    <w:rsid w:val="005932D1"/>
    <w:rsid w:val="00593C7D"/>
    <w:rsid w:val="00593CDC"/>
    <w:rsid w:val="0059486A"/>
    <w:rsid w:val="00594B2C"/>
    <w:rsid w:val="00594DAC"/>
    <w:rsid w:val="00595C23"/>
    <w:rsid w:val="00596B81"/>
    <w:rsid w:val="00597B03"/>
    <w:rsid w:val="005A1361"/>
    <w:rsid w:val="005A1661"/>
    <w:rsid w:val="005A1EDF"/>
    <w:rsid w:val="005A2FB0"/>
    <w:rsid w:val="005A34D4"/>
    <w:rsid w:val="005A4619"/>
    <w:rsid w:val="005A48F7"/>
    <w:rsid w:val="005A4DC5"/>
    <w:rsid w:val="005A6F48"/>
    <w:rsid w:val="005B09B9"/>
    <w:rsid w:val="005B4D83"/>
    <w:rsid w:val="005B5828"/>
    <w:rsid w:val="005B5932"/>
    <w:rsid w:val="005B5D66"/>
    <w:rsid w:val="005B60DE"/>
    <w:rsid w:val="005B64C5"/>
    <w:rsid w:val="005B7ADF"/>
    <w:rsid w:val="005C0C50"/>
    <w:rsid w:val="005C1E4E"/>
    <w:rsid w:val="005C25AF"/>
    <w:rsid w:val="005C2932"/>
    <w:rsid w:val="005C56E4"/>
    <w:rsid w:val="005C6C57"/>
    <w:rsid w:val="005D080D"/>
    <w:rsid w:val="005D3A09"/>
    <w:rsid w:val="005D3AC8"/>
    <w:rsid w:val="005D53E9"/>
    <w:rsid w:val="005D5888"/>
    <w:rsid w:val="005E28A9"/>
    <w:rsid w:val="005E39AB"/>
    <w:rsid w:val="005E4587"/>
    <w:rsid w:val="005E50B3"/>
    <w:rsid w:val="005E5526"/>
    <w:rsid w:val="005E62F1"/>
    <w:rsid w:val="005E7A71"/>
    <w:rsid w:val="005F21E8"/>
    <w:rsid w:val="005F2EE5"/>
    <w:rsid w:val="005F411C"/>
    <w:rsid w:val="005F60B3"/>
    <w:rsid w:val="005F62AA"/>
    <w:rsid w:val="005F6590"/>
    <w:rsid w:val="005F6C91"/>
    <w:rsid w:val="00600839"/>
    <w:rsid w:val="00601567"/>
    <w:rsid w:val="00601690"/>
    <w:rsid w:val="006032C7"/>
    <w:rsid w:val="00603F71"/>
    <w:rsid w:val="00605719"/>
    <w:rsid w:val="0060747B"/>
    <w:rsid w:val="00607FE4"/>
    <w:rsid w:val="006105E6"/>
    <w:rsid w:val="00611F58"/>
    <w:rsid w:val="006122CC"/>
    <w:rsid w:val="0061381C"/>
    <w:rsid w:val="0061434B"/>
    <w:rsid w:val="00616213"/>
    <w:rsid w:val="00616CB2"/>
    <w:rsid w:val="00617F4B"/>
    <w:rsid w:val="006200E4"/>
    <w:rsid w:val="0062368F"/>
    <w:rsid w:val="00626698"/>
    <w:rsid w:val="0062720E"/>
    <w:rsid w:val="00627518"/>
    <w:rsid w:val="00630410"/>
    <w:rsid w:val="00633C1E"/>
    <w:rsid w:val="00633ED4"/>
    <w:rsid w:val="006355EF"/>
    <w:rsid w:val="006373BC"/>
    <w:rsid w:val="0064111C"/>
    <w:rsid w:val="00641132"/>
    <w:rsid w:val="00642805"/>
    <w:rsid w:val="00642E7F"/>
    <w:rsid w:val="00644FC1"/>
    <w:rsid w:val="00645064"/>
    <w:rsid w:val="00645492"/>
    <w:rsid w:val="0064690F"/>
    <w:rsid w:val="00646D1E"/>
    <w:rsid w:val="0065255C"/>
    <w:rsid w:val="006542CA"/>
    <w:rsid w:val="00655598"/>
    <w:rsid w:val="0065771B"/>
    <w:rsid w:val="00660F00"/>
    <w:rsid w:val="006634C4"/>
    <w:rsid w:val="006638A4"/>
    <w:rsid w:val="00663ECD"/>
    <w:rsid w:val="006649C9"/>
    <w:rsid w:val="006666F8"/>
    <w:rsid w:val="00667FA8"/>
    <w:rsid w:val="00670B50"/>
    <w:rsid w:val="006711AC"/>
    <w:rsid w:val="00671F11"/>
    <w:rsid w:val="0067307C"/>
    <w:rsid w:val="00673C60"/>
    <w:rsid w:val="00675133"/>
    <w:rsid w:val="0067611A"/>
    <w:rsid w:val="00681F7C"/>
    <w:rsid w:val="00682171"/>
    <w:rsid w:val="00683CA2"/>
    <w:rsid w:val="00683EAF"/>
    <w:rsid w:val="00686CF4"/>
    <w:rsid w:val="0069117D"/>
    <w:rsid w:val="0069153E"/>
    <w:rsid w:val="00692DF3"/>
    <w:rsid w:val="006932DC"/>
    <w:rsid w:val="006934D2"/>
    <w:rsid w:val="00694FC4"/>
    <w:rsid w:val="006974A8"/>
    <w:rsid w:val="00697821"/>
    <w:rsid w:val="006979E4"/>
    <w:rsid w:val="00697E47"/>
    <w:rsid w:val="006A4F1C"/>
    <w:rsid w:val="006A6128"/>
    <w:rsid w:val="006B15D2"/>
    <w:rsid w:val="006B26E3"/>
    <w:rsid w:val="006B2746"/>
    <w:rsid w:val="006B3861"/>
    <w:rsid w:val="006B3DF0"/>
    <w:rsid w:val="006B5A5E"/>
    <w:rsid w:val="006B5C53"/>
    <w:rsid w:val="006B6EC6"/>
    <w:rsid w:val="006B707C"/>
    <w:rsid w:val="006C11AC"/>
    <w:rsid w:val="006C1753"/>
    <w:rsid w:val="006C30B0"/>
    <w:rsid w:val="006C4E6C"/>
    <w:rsid w:val="006C515C"/>
    <w:rsid w:val="006C6464"/>
    <w:rsid w:val="006C7346"/>
    <w:rsid w:val="006D0214"/>
    <w:rsid w:val="006D0FF1"/>
    <w:rsid w:val="006D7E51"/>
    <w:rsid w:val="006E2809"/>
    <w:rsid w:val="006E444D"/>
    <w:rsid w:val="006E7DFE"/>
    <w:rsid w:val="006F05BE"/>
    <w:rsid w:val="006F2C19"/>
    <w:rsid w:val="006F57C3"/>
    <w:rsid w:val="006F61A1"/>
    <w:rsid w:val="00700534"/>
    <w:rsid w:val="00700A11"/>
    <w:rsid w:val="00701620"/>
    <w:rsid w:val="007041CD"/>
    <w:rsid w:val="00706C4A"/>
    <w:rsid w:val="00707402"/>
    <w:rsid w:val="00711F4B"/>
    <w:rsid w:val="00712DC3"/>
    <w:rsid w:val="00714D3F"/>
    <w:rsid w:val="0071552A"/>
    <w:rsid w:val="0071766E"/>
    <w:rsid w:val="00720240"/>
    <w:rsid w:val="00720EEB"/>
    <w:rsid w:val="00723FBB"/>
    <w:rsid w:val="00730CC8"/>
    <w:rsid w:val="00731F40"/>
    <w:rsid w:val="00733C0D"/>
    <w:rsid w:val="0073594A"/>
    <w:rsid w:val="00740155"/>
    <w:rsid w:val="00740D8D"/>
    <w:rsid w:val="0074119E"/>
    <w:rsid w:val="007415F8"/>
    <w:rsid w:val="00742776"/>
    <w:rsid w:val="00742AD0"/>
    <w:rsid w:val="0074338F"/>
    <w:rsid w:val="00743A59"/>
    <w:rsid w:val="00743E9F"/>
    <w:rsid w:val="007451BC"/>
    <w:rsid w:val="007458C3"/>
    <w:rsid w:val="00745CC3"/>
    <w:rsid w:val="00750946"/>
    <w:rsid w:val="00751690"/>
    <w:rsid w:val="00752E50"/>
    <w:rsid w:val="007535D1"/>
    <w:rsid w:val="007536F2"/>
    <w:rsid w:val="007539E6"/>
    <w:rsid w:val="00753ACD"/>
    <w:rsid w:val="00754980"/>
    <w:rsid w:val="00754B7E"/>
    <w:rsid w:val="007550AC"/>
    <w:rsid w:val="007550B9"/>
    <w:rsid w:val="00755948"/>
    <w:rsid w:val="00756AC1"/>
    <w:rsid w:val="00757B45"/>
    <w:rsid w:val="00761BFE"/>
    <w:rsid w:val="007627A1"/>
    <w:rsid w:val="00762CA0"/>
    <w:rsid w:val="00765000"/>
    <w:rsid w:val="0076568E"/>
    <w:rsid w:val="00766C0F"/>
    <w:rsid w:val="00770FF3"/>
    <w:rsid w:val="007719B9"/>
    <w:rsid w:val="00771F59"/>
    <w:rsid w:val="0077300A"/>
    <w:rsid w:val="00774FD9"/>
    <w:rsid w:val="00775F29"/>
    <w:rsid w:val="00776FA2"/>
    <w:rsid w:val="007816F0"/>
    <w:rsid w:val="00781DD5"/>
    <w:rsid w:val="007822B2"/>
    <w:rsid w:val="00783D4B"/>
    <w:rsid w:val="00784A81"/>
    <w:rsid w:val="007853CC"/>
    <w:rsid w:val="00785FB4"/>
    <w:rsid w:val="00787670"/>
    <w:rsid w:val="00787813"/>
    <w:rsid w:val="00790788"/>
    <w:rsid w:val="00791D76"/>
    <w:rsid w:val="0079361A"/>
    <w:rsid w:val="0079474E"/>
    <w:rsid w:val="0079597C"/>
    <w:rsid w:val="0079669A"/>
    <w:rsid w:val="007968A4"/>
    <w:rsid w:val="00797614"/>
    <w:rsid w:val="007A0283"/>
    <w:rsid w:val="007A16EF"/>
    <w:rsid w:val="007A1A93"/>
    <w:rsid w:val="007A20D4"/>
    <w:rsid w:val="007A24D8"/>
    <w:rsid w:val="007A366D"/>
    <w:rsid w:val="007A42CB"/>
    <w:rsid w:val="007A5084"/>
    <w:rsid w:val="007A695B"/>
    <w:rsid w:val="007A736D"/>
    <w:rsid w:val="007B0631"/>
    <w:rsid w:val="007B0A93"/>
    <w:rsid w:val="007B76BF"/>
    <w:rsid w:val="007B7CD1"/>
    <w:rsid w:val="007C0BFC"/>
    <w:rsid w:val="007C1B05"/>
    <w:rsid w:val="007C2709"/>
    <w:rsid w:val="007C3FB9"/>
    <w:rsid w:val="007C742B"/>
    <w:rsid w:val="007C74CD"/>
    <w:rsid w:val="007D022F"/>
    <w:rsid w:val="007D12CC"/>
    <w:rsid w:val="007D169A"/>
    <w:rsid w:val="007D49CB"/>
    <w:rsid w:val="007D5175"/>
    <w:rsid w:val="007D58E4"/>
    <w:rsid w:val="007D7C21"/>
    <w:rsid w:val="007E21AF"/>
    <w:rsid w:val="007E2A86"/>
    <w:rsid w:val="007E2A94"/>
    <w:rsid w:val="007E2AF6"/>
    <w:rsid w:val="007E6177"/>
    <w:rsid w:val="007E6253"/>
    <w:rsid w:val="007E7B3C"/>
    <w:rsid w:val="007F1043"/>
    <w:rsid w:val="007F29D8"/>
    <w:rsid w:val="007F337D"/>
    <w:rsid w:val="007F3527"/>
    <w:rsid w:val="007F64BC"/>
    <w:rsid w:val="007F7AD3"/>
    <w:rsid w:val="007F7C6C"/>
    <w:rsid w:val="007F7F8B"/>
    <w:rsid w:val="007F7FD6"/>
    <w:rsid w:val="008005A3"/>
    <w:rsid w:val="00800C15"/>
    <w:rsid w:val="00800DD9"/>
    <w:rsid w:val="008016B1"/>
    <w:rsid w:val="00802DD5"/>
    <w:rsid w:val="00803DAF"/>
    <w:rsid w:val="00804175"/>
    <w:rsid w:val="008051BC"/>
    <w:rsid w:val="00805BFF"/>
    <w:rsid w:val="00805E75"/>
    <w:rsid w:val="0080625B"/>
    <w:rsid w:val="00807FBD"/>
    <w:rsid w:val="00816498"/>
    <w:rsid w:val="00820319"/>
    <w:rsid w:val="008207F6"/>
    <w:rsid w:val="00820ABC"/>
    <w:rsid w:val="0082308A"/>
    <w:rsid w:val="00824936"/>
    <w:rsid w:val="00825F0C"/>
    <w:rsid w:val="00825F61"/>
    <w:rsid w:val="008265A4"/>
    <w:rsid w:val="008274FC"/>
    <w:rsid w:val="0083235B"/>
    <w:rsid w:val="00834843"/>
    <w:rsid w:val="00834AF0"/>
    <w:rsid w:val="008358A6"/>
    <w:rsid w:val="00837165"/>
    <w:rsid w:val="00837BFA"/>
    <w:rsid w:val="00840A87"/>
    <w:rsid w:val="0084265E"/>
    <w:rsid w:val="0084274F"/>
    <w:rsid w:val="008427E2"/>
    <w:rsid w:val="008437BE"/>
    <w:rsid w:val="00844D6B"/>
    <w:rsid w:val="008456E2"/>
    <w:rsid w:val="008465AA"/>
    <w:rsid w:val="00846F40"/>
    <w:rsid w:val="00850921"/>
    <w:rsid w:val="008518CB"/>
    <w:rsid w:val="00852032"/>
    <w:rsid w:val="008532AF"/>
    <w:rsid w:val="0085342E"/>
    <w:rsid w:val="00853584"/>
    <w:rsid w:val="008536BD"/>
    <w:rsid w:val="00853B5A"/>
    <w:rsid w:val="00854326"/>
    <w:rsid w:val="00855A0F"/>
    <w:rsid w:val="00856850"/>
    <w:rsid w:val="00856948"/>
    <w:rsid w:val="0085783B"/>
    <w:rsid w:val="00857F02"/>
    <w:rsid w:val="008602C8"/>
    <w:rsid w:val="0086076F"/>
    <w:rsid w:val="00861909"/>
    <w:rsid w:val="00864CE4"/>
    <w:rsid w:val="00870506"/>
    <w:rsid w:val="008705AE"/>
    <w:rsid w:val="00871500"/>
    <w:rsid w:val="0087221C"/>
    <w:rsid w:val="00872665"/>
    <w:rsid w:val="008726E6"/>
    <w:rsid w:val="0087310C"/>
    <w:rsid w:val="00874109"/>
    <w:rsid w:val="008753E0"/>
    <w:rsid w:val="00875830"/>
    <w:rsid w:val="0087609C"/>
    <w:rsid w:val="008803A9"/>
    <w:rsid w:val="0088082C"/>
    <w:rsid w:val="00883682"/>
    <w:rsid w:val="008859A0"/>
    <w:rsid w:val="008872BE"/>
    <w:rsid w:val="00893C32"/>
    <w:rsid w:val="00893C57"/>
    <w:rsid w:val="00893C8D"/>
    <w:rsid w:val="0089546F"/>
    <w:rsid w:val="008965A6"/>
    <w:rsid w:val="0089663A"/>
    <w:rsid w:val="008A19E0"/>
    <w:rsid w:val="008A1C10"/>
    <w:rsid w:val="008A202E"/>
    <w:rsid w:val="008A28AC"/>
    <w:rsid w:val="008A302B"/>
    <w:rsid w:val="008A3F7D"/>
    <w:rsid w:val="008A4A03"/>
    <w:rsid w:val="008A5F87"/>
    <w:rsid w:val="008A7309"/>
    <w:rsid w:val="008B0779"/>
    <w:rsid w:val="008B174B"/>
    <w:rsid w:val="008B1C51"/>
    <w:rsid w:val="008B219C"/>
    <w:rsid w:val="008B352F"/>
    <w:rsid w:val="008B5E18"/>
    <w:rsid w:val="008B67D2"/>
    <w:rsid w:val="008B7024"/>
    <w:rsid w:val="008C483C"/>
    <w:rsid w:val="008C6A07"/>
    <w:rsid w:val="008C6F9D"/>
    <w:rsid w:val="008C7940"/>
    <w:rsid w:val="008D2043"/>
    <w:rsid w:val="008D20BF"/>
    <w:rsid w:val="008D27CA"/>
    <w:rsid w:val="008D396A"/>
    <w:rsid w:val="008D3D97"/>
    <w:rsid w:val="008D4602"/>
    <w:rsid w:val="008D5E74"/>
    <w:rsid w:val="008D6E5E"/>
    <w:rsid w:val="008E3960"/>
    <w:rsid w:val="008E4648"/>
    <w:rsid w:val="008E4A07"/>
    <w:rsid w:val="008E5F73"/>
    <w:rsid w:val="008E64D8"/>
    <w:rsid w:val="008F0050"/>
    <w:rsid w:val="008F024E"/>
    <w:rsid w:val="008F05AE"/>
    <w:rsid w:val="008F1938"/>
    <w:rsid w:val="008F2887"/>
    <w:rsid w:val="008F3248"/>
    <w:rsid w:val="008F41FF"/>
    <w:rsid w:val="008F4713"/>
    <w:rsid w:val="008F6092"/>
    <w:rsid w:val="008F725C"/>
    <w:rsid w:val="008F7DEC"/>
    <w:rsid w:val="00900098"/>
    <w:rsid w:val="009003A5"/>
    <w:rsid w:val="00900CD6"/>
    <w:rsid w:val="00901201"/>
    <w:rsid w:val="00901513"/>
    <w:rsid w:val="00901822"/>
    <w:rsid w:val="00903820"/>
    <w:rsid w:val="0090474E"/>
    <w:rsid w:val="00911FD0"/>
    <w:rsid w:val="009121BB"/>
    <w:rsid w:val="009125D6"/>
    <w:rsid w:val="00914DDE"/>
    <w:rsid w:val="00914F25"/>
    <w:rsid w:val="00920AC1"/>
    <w:rsid w:val="00920C36"/>
    <w:rsid w:val="00920E01"/>
    <w:rsid w:val="0092146D"/>
    <w:rsid w:val="00921CDA"/>
    <w:rsid w:val="009225BC"/>
    <w:rsid w:val="00922C86"/>
    <w:rsid w:val="00925066"/>
    <w:rsid w:val="009273CC"/>
    <w:rsid w:val="00930212"/>
    <w:rsid w:val="00931F1C"/>
    <w:rsid w:val="00932486"/>
    <w:rsid w:val="00933D69"/>
    <w:rsid w:val="009344BC"/>
    <w:rsid w:val="00934D8C"/>
    <w:rsid w:val="00935C46"/>
    <w:rsid w:val="00935EA2"/>
    <w:rsid w:val="00935FCE"/>
    <w:rsid w:val="0093681C"/>
    <w:rsid w:val="00936B5B"/>
    <w:rsid w:val="009407ED"/>
    <w:rsid w:val="00940A6A"/>
    <w:rsid w:val="00940B2D"/>
    <w:rsid w:val="00941D4A"/>
    <w:rsid w:val="009420BB"/>
    <w:rsid w:val="00944CF2"/>
    <w:rsid w:val="0094504C"/>
    <w:rsid w:val="0094677F"/>
    <w:rsid w:val="009477BB"/>
    <w:rsid w:val="009477D7"/>
    <w:rsid w:val="00952759"/>
    <w:rsid w:val="00953080"/>
    <w:rsid w:val="009530BC"/>
    <w:rsid w:val="00953627"/>
    <w:rsid w:val="00955279"/>
    <w:rsid w:val="00955594"/>
    <w:rsid w:val="00956778"/>
    <w:rsid w:val="00956E41"/>
    <w:rsid w:val="00957CF8"/>
    <w:rsid w:val="00960154"/>
    <w:rsid w:val="00960300"/>
    <w:rsid w:val="00961A1C"/>
    <w:rsid w:val="009627A8"/>
    <w:rsid w:val="00962B47"/>
    <w:rsid w:val="00966786"/>
    <w:rsid w:val="009675E3"/>
    <w:rsid w:val="00967C69"/>
    <w:rsid w:val="00971717"/>
    <w:rsid w:val="00971CD1"/>
    <w:rsid w:val="0097424A"/>
    <w:rsid w:val="00980571"/>
    <w:rsid w:val="00980D23"/>
    <w:rsid w:val="00982D58"/>
    <w:rsid w:val="009834B0"/>
    <w:rsid w:val="009842A0"/>
    <w:rsid w:val="00984933"/>
    <w:rsid w:val="00985C36"/>
    <w:rsid w:val="0098769E"/>
    <w:rsid w:val="0099158D"/>
    <w:rsid w:val="009922FB"/>
    <w:rsid w:val="0099308B"/>
    <w:rsid w:val="0099538A"/>
    <w:rsid w:val="00995EBD"/>
    <w:rsid w:val="00997916"/>
    <w:rsid w:val="00997DCB"/>
    <w:rsid w:val="009A0533"/>
    <w:rsid w:val="009A1EE8"/>
    <w:rsid w:val="009A2620"/>
    <w:rsid w:val="009A4FDD"/>
    <w:rsid w:val="009B1672"/>
    <w:rsid w:val="009B45BB"/>
    <w:rsid w:val="009B4C02"/>
    <w:rsid w:val="009B4C81"/>
    <w:rsid w:val="009B670B"/>
    <w:rsid w:val="009B6CB6"/>
    <w:rsid w:val="009C09C6"/>
    <w:rsid w:val="009C45A4"/>
    <w:rsid w:val="009C6B6D"/>
    <w:rsid w:val="009D0F51"/>
    <w:rsid w:val="009D1B6F"/>
    <w:rsid w:val="009D2582"/>
    <w:rsid w:val="009D3095"/>
    <w:rsid w:val="009D4DA4"/>
    <w:rsid w:val="009D6CFA"/>
    <w:rsid w:val="009D7B19"/>
    <w:rsid w:val="009D7B91"/>
    <w:rsid w:val="009D7DC3"/>
    <w:rsid w:val="009E028A"/>
    <w:rsid w:val="009E10AC"/>
    <w:rsid w:val="009E2A68"/>
    <w:rsid w:val="009E2B67"/>
    <w:rsid w:val="009E34DA"/>
    <w:rsid w:val="009E43F9"/>
    <w:rsid w:val="009E5DA3"/>
    <w:rsid w:val="009E6564"/>
    <w:rsid w:val="009E72C3"/>
    <w:rsid w:val="009E741C"/>
    <w:rsid w:val="009F5718"/>
    <w:rsid w:val="009F670B"/>
    <w:rsid w:val="009F6D2F"/>
    <w:rsid w:val="009F6E63"/>
    <w:rsid w:val="009F717F"/>
    <w:rsid w:val="00A00E35"/>
    <w:rsid w:val="00A02B74"/>
    <w:rsid w:val="00A04280"/>
    <w:rsid w:val="00A04F0D"/>
    <w:rsid w:val="00A0726A"/>
    <w:rsid w:val="00A10266"/>
    <w:rsid w:val="00A12E6F"/>
    <w:rsid w:val="00A13FB6"/>
    <w:rsid w:val="00A14069"/>
    <w:rsid w:val="00A163C6"/>
    <w:rsid w:val="00A16958"/>
    <w:rsid w:val="00A16976"/>
    <w:rsid w:val="00A2015A"/>
    <w:rsid w:val="00A20DE1"/>
    <w:rsid w:val="00A21554"/>
    <w:rsid w:val="00A21656"/>
    <w:rsid w:val="00A22BA7"/>
    <w:rsid w:val="00A22C53"/>
    <w:rsid w:val="00A236E7"/>
    <w:rsid w:val="00A247B8"/>
    <w:rsid w:val="00A24863"/>
    <w:rsid w:val="00A2545B"/>
    <w:rsid w:val="00A25A72"/>
    <w:rsid w:val="00A27F1F"/>
    <w:rsid w:val="00A31053"/>
    <w:rsid w:val="00A311B8"/>
    <w:rsid w:val="00A3134F"/>
    <w:rsid w:val="00A33010"/>
    <w:rsid w:val="00A3351C"/>
    <w:rsid w:val="00A34046"/>
    <w:rsid w:val="00A36425"/>
    <w:rsid w:val="00A36B6A"/>
    <w:rsid w:val="00A370D3"/>
    <w:rsid w:val="00A454E7"/>
    <w:rsid w:val="00A456E8"/>
    <w:rsid w:val="00A46045"/>
    <w:rsid w:val="00A46B34"/>
    <w:rsid w:val="00A47AA7"/>
    <w:rsid w:val="00A50A38"/>
    <w:rsid w:val="00A526F9"/>
    <w:rsid w:val="00A546BF"/>
    <w:rsid w:val="00A57ADD"/>
    <w:rsid w:val="00A600DD"/>
    <w:rsid w:val="00A61AD2"/>
    <w:rsid w:val="00A67C17"/>
    <w:rsid w:val="00A70490"/>
    <w:rsid w:val="00A70A3B"/>
    <w:rsid w:val="00A71778"/>
    <w:rsid w:val="00A71ECE"/>
    <w:rsid w:val="00A76530"/>
    <w:rsid w:val="00A77956"/>
    <w:rsid w:val="00A80499"/>
    <w:rsid w:val="00A86421"/>
    <w:rsid w:val="00A868F7"/>
    <w:rsid w:val="00A869B6"/>
    <w:rsid w:val="00A8777D"/>
    <w:rsid w:val="00A94038"/>
    <w:rsid w:val="00A947EE"/>
    <w:rsid w:val="00A94A8F"/>
    <w:rsid w:val="00AA1061"/>
    <w:rsid w:val="00AA178A"/>
    <w:rsid w:val="00AA18A7"/>
    <w:rsid w:val="00AA217B"/>
    <w:rsid w:val="00AA22BC"/>
    <w:rsid w:val="00AA27CC"/>
    <w:rsid w:val="00AA2C59"/>
    <w:rsid w:val="00AA353D"/>
    <w:rsid w:val="00AA3959"/>
    <w:rsid w:val="00AB0D47"/>
    <w:rsid w:val="00AB1F93"/>
    <w:rsid w:val="00AB2D2F"/>
    <w:rsid w:val="00AB37F6"/>
    <w:rsid w:val="00AB3E1C"/>
    <w:rsid w:val="00AB4995"/>
    <w:rsid w:val="00AB4C03"/>
    <w:rsid w:val="00AB543A"/>
    <w:rsid w:val="00AB6901"/>
    <w:rsid w:val="00AB78E0"/>
    <w:rsid w:val="00AC07F4"/>
    <w:rsid w:val="00AC2997"/>
    <w:rsid w:val="00AC2D5A"/>
    <w:rsid w:val="00AC50AC"/>
    <w:rsid w:val="00AC6DE3"/>
    <w:rsid w:val="00AC7473"/>
    <w:rsid w:val="00AC7FFA"/>
    <w:rsid w:val="00AD0562"/>
    <w:rsid w:val="00AD180C"/>
    <w:rsid w:val="00AD37C5"/>
    <w:rsid w:val="00AD4CFC"/>
    <w:rsid w:val="00AD5B68"/>
    <w:rsid w:val="00AD6F51"/>
    <w:rsid w:val="00AE23CF"/>
    <w:rsid w:val="00AE2DEB"/>
    <w:rsid w:val="00AE441E"/>
    <w:rsid w:val="00AE4A19"/>
    <w:rsid w:val="00AE4A1C"/>
    <w:rsid w:val="00AE51DE"/>
    <w:rsid w:val="00AE64BF"/>
    <w:rsid w:val="00AE6D28"/>
    <w:rsid w:val="00AE74FA"/>
    <w:rsid w:val="00AE7F3A"/>
    <w:rsid w:val="00AF0234"/>
    <w:rsid w:val="00AF09F7"/>
    <w:rsid w:val="00AF1137"/>
    <w:rsid w:val="00AF437A"/>
    <w:rsid w:val="00AF629B"/>
    <w:rsid w:val="00AF6941"/>
    <w:rsid w:val="00AF7C21"/>
    <w:rsid w:val="00B02738"/>
    <w:rsid w:val="00B0405A"/>
    <w:rsid w:val="00B04E04"/>
    <w:rsid w:val="00B07741"/>
    <w:rsid w:val="00B130B3"/>
    <w:rsid w:val="00B14612"/>
    <w:rsid w:val="00B15204"/>
    <w:rsid w:val="00B162AF"/>
    <w:rsid w:val="00B173D8"/>
    <w:rsid w:val="00B20B36"/>
    <w:rsid w:val="00B21FCB"/>
    <w:rsid w:val="00B24CA4"/>
    <w:rsid w:val="00B25B71"/>
    <w:rsid w:val="00B26AE0"/>
    <w:rsid w:val="00B27EE7"/>
    <w:rsid w:val="00B314BA"/>
    <w:rsid w:val="00B31AAB"/>
    <w:rsid w:val="00B33060"/>
    <w:rsid w:val="00B41489"/>
    <w:rsid w:val="00B41931"/>
    <w:rsid w:val="00B42C24"/>
    <w:rsid w:val="00B468A5"/>
    <w:rsid w:val="00B47FDB"/>
    <w:rsid w:val="00B509DC"/>
    <w:rsid w:val="00B52806"/>
    <w:rsid w:val="00B5308D"/>
    <w:rsid w:val="00B53090"/>
    <w:rsid w:val="00B5439D"/>
    <w:rsid w:val="00B547B3"/>
    <w:rsid w:val="00B6024A"/>
    <w:rsid w:val="00B617CA"/>
    <w:rsid w:val="00B623E3"/>
    <w:rsid w:val="00B62DFF"/>
    <w:rsid w:val="00B62EE9"/>
    <w:rsid w:val="00B64214"/>
    <w:rsid w:val="00B64C1F"/>
    <w:rsid w:val="00B660B3"/>
    <w:rsid w:val="00B70587"/>
    <w:rsid w:val="00B72ED1"/>
    <w:rsid w:val="00B73296"/>
    <w:rsid w:val="00B74B29"/>
    <w:rsid w:val="00B75F99"/>
    <w:rsid w:val="00B762A2"/>
    <w:rsid w:val="00B819F7"/>
    <w:rsid w:val="00B82551"/>
    <w:rsid w:val="00B82CA8"/>
    <w:rsid w:val="00B82DDA"/>
    <w:rsid w:val="00B841E1"/>
    <w:rsid w:val="00B85766"/>
    <w:rsid w:val="00B8624C"/>
    <w:rsid w:val="00B8634D"/>
    <w:rsid w:val="00B86463"/>
    <w:rsid w:val="00B87098"/>
    <w:rsid w:val="00B871C2"/>
    <w:rsid w:val="00B92B11"/>
    <w:rsid w:val="00B946A1"/>
    <w:rsid w:val="00B94A26"/>
    <w:rsid w:val="00B96504"/>
    <w:rsid w:val="00BA03A2"/>
    <w:rsid w:val="00BA1621"/>
    <w:rsid w:val="00BA263C"/>
    <w:rsid w:val="00BA3423"/>
    <w:rsid w:val="00BA359B"/>
    <w:rsid w:val="00BA477B"/>
    <w:rsid w:val="00BA4EDF"/>
    <w:rsid w:val="00BA5BED"/>
    <w:rsid w:val="00BA6AFA"/>
    <w:rsid w:val="00BA7DDE"/>
    <w:rsid w:val="00BB084D"/>
    <w:rsid w:val="00BB0BA8"/>
    <w:rsid w:val="00BB11F2"/>
    <w:rsid w:val="00BB1786"/>
    <w:rsid w:val="00BB1BA1"/>
    <w:rsid w:val="00BB291C"/>
    <w:rsid w:val="00BB29A7"/>
    <w:rsid w:val="00BB2F2C"/>
    <w:rsid w:val="00BB577C"/>
    <w:rsid w:val="00BB75AA"/>
    <w:rsid w:val="00BC5532"/>
    <w:rsid w:val="00BC6030"/>
    <w:rsid w:val="00BD0444"/>
    <w:rsid w:val="00BD19AA"/>
    <w:rsid w:val="00BD40C7"/>
    <w:rsid w:val="00BD6F67"/>
    <w:rsid w:val="00BE0053"/>
    <w:rsid w:val="00BE07F0"/>
    <w:rsid w:val="00BE6858"/>
    <w:rsid w:val="00BE6EDA"/>
    <w:rsid w:val="00BE76DE"/>
    <w:rsid w:val="00BF1923"/>
    <w:rsid w:val="00BF21D2"/>
    <w:rsid w:val="00BF42B9"/>
    <w:rsid w:val="00BF572D"/>
    <w:rsid w:val="00BF6A57"/>
    <w:rsid w:val="00BF777F"/>
    <w:rsid w:val="00BF7C15"/>
    <w:rsid w:val="00C0085A"/>
    <w:rsid w:val="00C011F7"/>
    <w:rsid w:val="00C03AAF"/>
    <w:rsid w:val="00C03C5E"/>
    <w:rsid w:val="00C04103"/>
    <w:rsid w:val="00C04707"/>
    <w:rsid w:val="00C05265"/>
    <w:rsid w:val="00C0580D"/>
    <w:rsid w:val="00C05CE3"/>
    <w:rsid w:val="00C07F71"/>
    <w:rsid w:val="00C11A0D"/>
    <w:rsid w:val="00C120CC"/>
    <w:rsid w:val="00C126D5"/>
    <w:rsid w:val="00C12BCC"/>
    <w:rsid w:val="00C13992"/>
    <w:rsid w:val="00C14648"/>
    <w:rsid w:val="00C14662"/>
    <w:rsid w:val="00C1481A"/>
    <w:rsid w:val="00C157B9"/>
    <w:rsid w:val="00C16F1E"/>
    <w:rsid w:val="00C2043A"/>
    <w:rsid w:val="00C22312"/>
    <w:rsid w:val="00C23ACD"/>
    <w:rsid w:val="00C30151"/>
    <w:rsid w:val="00C306D1"/>
    <w:rsid w:val="00C33486"/>
    <w:rsid w:val="00C337E2"/>
    <w:rsid w:val="00C33AB3"/>
    <w:rsid w:val="00C3416F"/>
    <w:rsid w:val="00C35188"/>
    <w:rsid w:val="00C36270"/>
    <w:rsid w:val="00C37099"/>
    <w:rsid w:val="00C37FBE"/>
    <w:rsid w:val="00C42007"/>
    <w:rsid w:val="00C426CA"/>
    <w:rsid w:val="00C44226"/>
    <w:rsid w:val="00C44315"/>
    <w:rsid w:val="00C44B60"/>
    <w:rsid w:val="00C45C66"/>
    <w:rsid w:val="00C50788"/>
    <w:rsid w:val="00C5164D"/>
    <w:rsid w:val="00C52393"/>
    <w:rsid w:val="00C52C08"/>
    <w:rsid w:val="00C546E3"/>
    <w:rsid w:val="00C54C49"/>
    <w:rsid w:val="00C570EC"/>
    <w:rsid w:val="00C61746"/>
    <w:rsid w:val="00C656E6"/>
    <w:rsid w:val="00C658C1"/>
    <w:rsid w:val="00C662DD"/>
    <w:rsid w:val="00C676FE"/>
    <w:rsid w:val="00C67EDE"/>
    <w:rsid w:val="00C71239"/>
    <w:rsid w:val="00C71D29"/>
    <w:rsid w:val="00C72FC3"/>
    <w:rsid w:val="00C7382F"/>
    <w:rsid w:val="00C73BE5"/>
    <w:rsid w:val="00C7405F"/>
    <w:rsid w:val="00C75346"/>
    <w:rsid w:val="00C767E9"/>
    <w:rsid w:val="00C8114D"/>
    <w:rsid w:val="00C81CC3"/>
    <w:rsid w:val="00C83666"/>
    <w:rsid w:val="00C85DCE"/>
    <w:rsid w:val="00C87085"/>
    <w:rsid w:val="00C87562"/>
    <w:rsid w:val="00C93B19"/>
    <w:rsid w:val="00C95171"/>
    <w:rsid w:val="00C95787"/>
    <w:rsid w:val="00C95E8A"/>
    <w:rsid w:val="00C96F1C"/>
    <w:rsid w:val="00C97566"/>
    <w:rsid w:val="00C97772"/>
    <w:rsid w:val="00C97AD0"/>
    <w:rsid w:val="00C97F42"/>
    <w:rsid w:val="00CA0FB0"/>
    <w:rsid w:val="00CA1CBA"/>
    <w:rsid w:val="00CA30B1"/>
    <w:rsid w:val="00CA3972"/>
    <w:rsid w:val="00CA39D2"/>
    <w:rsid w:val="00CA478D"/>
    <w:rsid w:val="00CA5109"/>
    <w:rsid w:val="00CA52F5"/>
    <w:rsid w:val="00CA531D"/>
    <w:rsid w:val="00CA6544"/>
    <w:rsid w:val="00CB074F"/>
    <w:rsid w:val="00CB0C9D"/>
    <w:rsid w:val="00CB1A30"/>
    <w:rsid w:val="00CB45B2"/>
    <w:rsid w:val="00CB6666"/>
    <w:rsid w:val="00CB7B57"/>
    <w:rsid w:val="00CB7E70"/>
    <w:rsid w:val="00CC1CA8"/>
    <w:rsid w:val="00CC48DA"/>
    <w:rsid w:val="00CC4C47"/>
    <w:rsid w:val="00CC4C86"/>
    <w:rsid w:val="00CC747E"/>
    <w:rsid w:val="00CD067E"/>
    <w:rsid w:val="00CD0B74"/>
    <w:rsid w:val="00CD2FCB"/>
    <w:rsid w:val="00CD38E0"/>
    <w:rsid w:val="00CD4793"/>
    <w:rsid w:val="00CD498B"/>
    <w:rsid w:val="00CD4EEC"/>
    <w:rsid w:val="00CD590C"/>
    <w:rsid w:val="00CD5C02"/>
    <w:rsid w:val="00CD617A"/>
    <w:rsid w:val="00CD6AF3"/>
    <w:rsid w:val="00CD76B9"/>
    <w:rsid w:val="00CE12CE"/>
    <w:rsid w:val="00CE1728"/>
    <w:rsid w:val="00CE43F2"/>
    <w:rsid w:val="00CE4522"/>
    <w:rsid w:val="00CE48A9"/>
    <w:rsid w:val="00CE4C0A"/>
    <w:rsid w:val="00CE5664"/>
    <w:rsid w:val="00CE61F3"/>
    <w:rsid w:val="00CE66DC"/>
    <w:rsid w:val="00CF27B0"/>
    <w:rsid w:val="00CF3D41"/>
    <w:rsid w:val="00CF5739"/>
    <w:rsid w:val="00D02899"/>
    <w:rsid w:val="00D03050"/>
    <w:rsid w:val="00D11231"/>
    <w:rsid w:val="00D11697"/>
    <w:rsid w:val="00D13C9F"/>
    <w:rsid w:val="00D142C3"/>
    <w:rsid w:val="00D1778E"/>
    <w:rsid w:val="00D22436"/>
    <w:rsid w:val="00D23B69"/>
    <w:rsid w:val="00D23FA3"/>
    <w:rsid w:val="00D24A9A"/>
    <w:rsid w:val="00D24AE4"/>
    <w:rsid w:val="00D25732"/>
    <w:rsid w:val="00D25BF4"/>
    <w:rsid w:val="00D25C3F"/>
    <w:rsid w:val="00D26DB2"/>
    <w:rsid w:val="00D30E50"/>
    <w:rsid w:val="00D33824"/>
    <w:rsid w:val="00D349B3"/>
    <w:rsid w:val="00D35EF8"/>
    <w:rsid w:val="00D37C56"/>
    <w:rsid w:val="00D40AFB"/>
    <w:rsid w:val="00D41924"/>
    <w:rsid w:val="00D42458"/>
    <w:rsid w:val="00D424C4"/>
    <w:rsid w:val="00D4377B"/>
    <w:rsid w:val="00D44CB8"/>
    <w:rsid w:val="00D47E0C"/>
    <w:rsid w:val="00D47E7F"/>
    <w:rsid w:val="00D509F5"/>
    <w:rsid w:val="00D515EE"/>
    <w:rsid w:val="00D521F3"/>
    <w:rsid w:val="00D53364"/>
    <w:rsid w:val="00D537C1"/>
    <w:rsid w:val="00D55818"/>
    <w:rsid w:val="00D56421"/>
    <w:rsid w:val="00D60575"/>
    <w:rsid w:val="00D60892"/>
    <w:rsid w:val="00D621E6"/>
    <w:rsid w:val="00D62E60"/>
    <w:rsid w:val="00D638B8"/>
    <w:rsid w:val="00D63D45"/>
    <w:rsid w:val="00D642AE"/>
    <w:rsid w:val="00D64324"/>
    <w:rsid w:val="00D65CC6"/>
    <w:rsid w:val="00D66DB5"/>
    <w:rsid w:val="00D73E1D"/>
    <w:rsid w:val="00D75072"/>
    <w:rsid w:val="00D75270"/>
    <w:rsid w:val="00D766B3"/>
    <w:rsid w:val="00D76970"/>
    <w:rsid w:val="00D769DC"/>
    <w:rsid w:val="00D76A41"/>
    <w:rsid w:val="00D76EB5"/>
    <w:rsid w:val="00D800EA"/>
    <w:rsid w:val="00D81BBD"/>
    <w:rsid w:val="00D82B4B"/>
    <w:rsid w:val="00D83D2B"/>
    <w:rsid w:val="00D873E2"/>
    <w:rsid w:val="00D87D16"/>
    <w:rsid w:val="00D91C06"/>
    <w:rsid w:val="00D93114"/>
    <w:rsid w:val="00D94DDA"/>
    <w:rsid w:val="00D9630B"/>
    <w:rsid w:val="00D96721"/>
    <w:rsid w:val="00D967BD"/>
    <w:rsid w:val="00D97431"/>
    <w:rsid w:val="00D975B3"/>
    <w:rsid w:val="00D97A56"/>
    <w:rsid w:val="00D97F46"/>
    <w:rsid w:val="00DA0B11"/>
    <w:rsid w:val="00DA2BC6"/>
    <w:rsid w:val="00DA35B8"/>
    <w:rsid w:val="00DB0278"/>
    <w:rsid w:val="00DB033B"/>
    <w:rsid w:val="00DB3093"/>
    <w:rsid w:val="00DB32EF"/>
    <w:rsid w:val="00DB430B"/>
    <w:rsid w:val="00DB7213"/>
    <w:rsid w:val="00DB7888"/>
    <w:rsid w:val="00DC00AD"/>
    <w:rsid w:val="00DC0A5E"/>
    <w:rsid w:val="00DC0E05"/>
    <w:rsid w:val="00DC2171"/>
    <w:rsid w:val="00DC21A1"/>
    <w:rsid w:val="00DC3E11"/>
    <w:rsid w:val="00DC575A"/>
    <w:rsid w:val="00DC7E7C"/>
    <w:rsid w:val="00DD001A"/>
    <w:rsid w:val="00DD2E64"/>
    <w:rsid w:val="00DD48A2"/>
    <w:rsid w:val="00DD495D"/>
    <w:rsid w:val="00DD49B2"/>
    <w:rsid w:val="00DD4BA5"/>
    <w:rsid w:val="00DD5E84"/>
    <w:rsid w:val="00DD79E3"/>
    <w:rsid w:val="00DE0CA4"/>
    <w:rsid w:val="00DE0F34"/>
    <w:rsid w:val="00DE0FE3"/>
    <w:rsid w:val="00DE1697"/>
    <w:rsid w:val="00DE2EA5"/>
    <w:rsid w:val="00DE2F0B"/>
    <w:rsid w:val="00DE48F4"/>
    <w:rsid w:val="00DE5216"/>
    <w:rsid w:val="00DE563B"/>
    <w:rsid w:val="00DE62E0"/>
    <w:rsid w:val="00DE6850"/>
    <w:rsid w:val="00DF08F5"/>
    <w:rsid w:val="00DF0EEB"/>
    <w:rsid w:val="00DF2B92"/>
    <w:rsid w:val="00DF300C"/>
    <w:rsid w:val="00DF319C"/>
    <w:rsid w:val="00DF32D4"/>
    <w:rsid w:val="00DF3800"/>
    <w:rsid w:val="00DF4348"/>
    <w:rsid w:val="00DF735A"/>
    <w:rsid w:val="00E006F2"/>
    <w:rsid w:val="00E017B6"/>
    <w:rsid w:val="00E01A0A"/>
    <w:rsid w:val="00E01FC9"/>
    <w:rsid w:val="00E02908"/>
    <w:rsid w:val="00E030FD"/>
    <w:rsid w:val="00E04A71"/>
    <w:rsid w:val="00E123FA"/>
    <w:rsid w:val="00E153EF"/>
    <w:rsid w:val="00E15753"/>
    <w:rsid w:val="00E15F43"/>
    <w:rsid w:val="00E169A1"/>
    <w:rsid w:val="00E2063C"/>
    <w:rsid w:val="00E21515"/>
    <w:rsid w:val="00E226C3"/>
    <w:rsid w:val="00E24329"/>
    <w:rsid w:val="00E269CF"/>
    <w:rsid w:val="00E26E06"/>
    <w:rsid w:val="00E305ED"/>
    <w:rsid w:val="00E325EF"/>
    <w:rsid w:val="00E32956"/>
    <w:rsid w:val="00E34B0D"/>
    <w:rsid w:val="00E36DF7"/>
    <w:rsid w:val="00E37A79"/>
    <w:rsid w:val="00E37C3D"/>
    <w:rsid w:val="00E40407"/>
    <w:rsid w:val="00E4047E"/>
    <w:rsid w:val="00E410CA"/>
    <w:rsid w:val="00E4201E"/>
    <w:rsid w:val="00E43317"/>
    <w:rsid w:val="00E43EAF"/>
    <w:rsid w:val="00E454A2"/>
    <w:rsid w:val="00E470E3"/>
    <w:rsid w:val="00E50376"/>
    <w:rsid w:val="00E52328"/>
    <w:rsid w:val="00E607EA"/>
    <w:rsid w:val="00E62E6C"/>
    <w:rsid w:val="00E645F2"/>
    <w:rsid w:val="00E64CA6"/>
    <w:rsid w:val="00E652AF"/>
    <w:rsid w:val="00E65394"/>
    <w:rsid w:val="00E67DD4"/>
    <w:rsid w:val="00E70835"/>
    <w:rsid w:val="00E70DF3"/>
    <w:rsid w:val="00E726AF"/>
    <w:rsid w:val="00E72A46"/>
    <w:rsid w:val="00E747CE"/>
    <w:rsid w:val="00E74E8E"/>
    <w:rsid w:val="00E756C3"/>
    <w:rsid w:val="00E75C0E"/>
    <w:rsid w:val="00E77F26"/>
    <w:rsid w:val="00E82241"/>
    <w:rsid w:val="00E82ED1"/>
    <w:rsid w:val="00E83F51"/>
    <w:rsid w:val="00E85275"/>
    <w:rsid w:val="00E85731"/>
    <w:rsid w:val="00E859C4"/>
    <w:rsid w:val="00E869E3"/>
    <w:rsid w:val="00E90066"/>
    <w:rsid w:val="00E91319"/>
    <w:rsid w:val="00E95E0B"/>
    <w:rsid w:val="00E97078"/>
    <w:rsid w:val="00E971F3"/>
    <w:rsid w:val="00E97513"/>
    <w:rsid w:val="00E97E6B"/>
    <w:rsid w:val="00EA1B3E"/>
    <w:rsid w:val="00EA2211"/>
    <w:rsid w:val="00EA2EA9"/>
    <w:rsid w:val="00EA3027"/>
    <w:rsid w:val="00EA5BEF"/>
    <w:rsid w:val="00EA7C8B"/>
    <w:rsid w:val="00EB3652"/>
    <w:rsid w:val="00EB529D"/>
    <w:rsid w:val="00EB53B2"/>
    <w:rsid w:val="00EB553D"/>
    <w:rsid w:val="00EB5611"/>
    <w:rsid w:val="00EB7214"/>
    <w:rsid w:val="00EC0522"/>
    <w:rsid w:val="00EC1484"/>
    <w:rsid w:val="00EC1A62"/>
    <w:rsid w:val="00EC1AFC"/>
    <w:rsid w:val="00EC20F8"/>
    <w:rsid w:val="00EC3B8C"/>
    <w:rsid w:val="00EC4C45"/>
    <w:rsid w:val="00EC54F0"/>
    <w:rsid w:val="00EC56EA"/>
    <w:rsid w:val="00EC5A54"/>
    <w:rsid w:val="00EC721A"/>
    <w:rsid w:val="00ED0CEB"/>
    <w:rsid w:val="00ED4ACF"/>
    <w:rsid w:val="00ED5173"/>
    <w:rsid w:val="00ED5AB2"/>
    <w:rsid w:val="00EE0885"/>
    <w:rsid w:val="00EE1F20"/>
    <w:rsid w:val="00EE41EF"/>
    <w:rsid w:val="00EE4851"/>
    <w:rsid w:val="00EE5057"/>
    <w:rsid w:val="00EE560D"/>
    <w:rsid w:val="00EE6829"/>
    <w:rsid w:val="00EE6FF8"/>
    <w:rsid w:val="00EE7C8D"/>
    <w:rsid w:val="00EE7EE0"/>
    <w:rsid w:val="00EF0DD4"/>
    <w:rsid w:val="00EF0E6F"/>
    <w:rsid w:val="00EF13D5"/>
    <w:rsid w:val="00EF2724"/>
    <w:rsid w:val="00EF2939"/>
    <w:rsid w:val="00EF3074"/>
    <w:rsid w:val="00EF3E84"/>
    <w:rsid w:val="00EF6C9C"/>
    <w:rsid w:val="00EF6E94"/>
    <w:rsid w:val="00EF7220"/>
    <w:rsid w:val="00EF75FD"/>
    <w:rsid w:val="00F01F1D"/>
    <w:rsid w:val="00F03A61"/>
    <w:rsid w:val="00F105B1"/>
    <w:rsid w:val="00F113FB"/>
    <w:rsid w:val="00F12765"/>
    <w:rsid w:val="00F12C1E"/>
    <w:rsid w:val="00F14B4C"/>
    <w:rsid w:val="00F155A2"/>
    <w:rsid w:val="00F161B5"/>
    <w:rsid w:val="00F17079"/>
    <w:rsid w:val="00F17503"/>
    <w:rsid w:val="00F1760F"/>
    <w:rsid w:val="00F200A1"/>
    <w:rsid w:val="00F22974"/>
    <w:rsid w:val="00F2309C"/>
    <w:rsid w:val="00F233E2"/>
    <w:rsid w:val="00F23BD8"/>
    <w:rsid w:val="00F255CC"/>
    <w:rsid w:val="00F3012B"/>
    <w:rsid w:val="00F308D1"/>
    <w:rsid w:val="00F31A39"/>
    <w:rsid w:val="00F32CB4"/>
    <w:rsid w:val="00F332DC"/>
    <w:rsid w:val="00F34188"/>
    <w:rsid w:val="00F36893"/>
    <w:rsid w:val="00F37CDB"/>
    <w:rsid w:val="00F407B0"/>
    <w:rsid w:val="00F40AFA"/>
    <w:rsid w:val="00F4189F"/>
    <w:rsid w:val="00F42D2C"/>
    <w:rsid w:val="00F42DC1"/>
    <w:rsid w:val="00F45D81"/>
    <w:rsid w:val="00F464D6"/>
    <w:rsid w:val="00F47CFA"/>
    <w:rsid w:val="00F50920"/>
    <w:rsid w:val="00F54300"/>
    <w:rsid w:val="00F575AF"/>
    <w:rsid w:val="00F576F1"/>
    <w:rsid w:val="00F60120"/>
    <w:rsid w:val="00F61CBA"/>
    <w:rsid w:val="00F63F21"/>
    <w:rsid w:val="00F653AA"/>
    <w:rsid w:val="00F67484"/>
    <w:rsid w:val="00F71DB0"/>
    <w:rsid w:val="00F725AD"/>
    <w:rsid w:val="00F739B0"/>
    <w:rsid w:val="00F74CD9"/>
    <w:rsid w:val="00F76452"/>
    <w:rsid w:val="00F764F2"/>
    <w:rsid w:val="00F76D07"/>
    <w:rsid w:val="00F77D45"/>
    <w:rsid w:val="00F80C8D"/>
    <w:rsid w:val="00F81E2F"/>
    <w:rsid w:val="00F8437E"/>
    <w:rsid w:val="00F85F18"/>
    <w:rsid w:val="00F906EC"/>
    <w:rsid w:val="00F9203B"/>
    <w:rsid w:val="00F92499"/>
    <w:rsid w:val="00F93C5F"/>
    <w:rsid w:val="00F94F24"/>
    <w:rsid w:val="00F962C5"/>
    <w:rsid w:val="00FA0A1B"/>
    <w:rsid w:val="00FA2CB3"/>
    <w:rsid w:val="00FA2FBA"/>
    <w:rsid w:val="00FA50D3"/>
    <w:rsid w:val="00FA55C2"/>
    <w:rsid w:val="00FA65BB"/>
    <w:rsid w:val="00FA6F7D"/>
    <w:rsid w:val="00FA7E83"/>
    <w:rsid w:val="00FA7F58"/>
    <w:rsid w:val="00FB05B9"/>
    <w:rsid w:val="00FB25A8"/>
    <w:rsid w:val="00FB6126"/>
    <w:rsid w:val="00FB6529"/>
    <w:rsid w:val="00FB6535"/>
    <w:rsid w:val="00FC004F"/>
    <w:rsid w:val="00FC0CC0"/>
    <w:rsid w:val="00FC2D05"/>
    <w:rsid w:val="00FC488D"/>
    <w:rsid w:val="00FC52C7"/>
    <w:rsid w:val="00FC56AB"/>
    <w:rsid w:val="00FC6D96"/>
    <w:rsid w:val="00FC762C"/>
    <w:rsid w:val="00FD0B2E"/>
    <w:rsid w:val="00FD1351"/>
    <w:rsid w:val="00FD229B"/>
    <w:rsid w:val="00FD299B"/>
    <w:rsid w:val="00FD3BE4"/>
    <w:rsid w:val="00FD573F"/>
    <w:rsid w:val="00FD5834"/>
    <w:rsid w:val="00FE0304"/>
    <w:rsid w:val="00FE21C3"/>
    <w:rsid w:val="00FE3467"/>
    <w:rsid w:val="00FE382B"/>
    <w:rsid w:val="00FE3CEF"/>
    <w:rsid w:val="00FE4157"/>
    <w:rsid w:val="00FE4F42"/>
    <w:rsid w:val="00FE5799"/>
    <w:rsid w:val="00FE6355"/>
    <w:rsid w:val="00FE7AD2"/>
    <w:rsid w:val="00FE7FCE"/>
    <w:rsid w:val="00FF0CA8"/>
    <w:rsid w:val="00FF1453"/>
    <w:rsid w:val="00FF15ED"/>
    <w:rsid w:val="00FF28A0"/>
    <w:rsid w:val="00FF5178"/>
    <w:rsid w:val="00FF573B"/>
    <w:rsid w:val="00FF617F"/>
    <w:rsid w:val="00FF7398"/>
    <w:rsid w:val="00FF79EA"/>
    <w:rsid w:val="00FF7C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0CC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407B0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Calibri Light" w:hAnsi="Calibri Light" w:cs="Calibri Light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407B0"/>
    <w:rPr>
      <w:rFonts w:ascii="Calibri Light" w:hAnsi="Calibri Light" w:cs="Calibri Light"/>
      <w:b/>
      <w:bCs/>
      <w:kern w:val="32"/>
      <w:sz w:val="32"/>
      <w:szCs w:val="32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D752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305D0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980D23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980D23"/>
    <w:rPr>
      <w:rFonts w:ascii="Cambria" w:hAnsi="Cambria" w:cs="Cambria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3533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3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3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3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3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3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3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3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3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3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3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3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3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3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3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3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3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3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3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3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3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3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3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3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3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3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3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3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3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3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3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3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3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3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3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3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3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3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3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3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3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3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3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3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3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3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3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3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3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3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897</Words>
  <Characters>5118</Characters>
  <Application>Microsoft Office Outlook</Application>
  <DocSecurity>0</DocSecurity>
  <Lines>0</Lines>
  <Paragraphs>0</Paragraphs>
  <ScaleCrop>false</ScaleCrop>
  <Company>No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приложению об уточнении доходной и расходной части бюджета Чамзинского муниципального района</dc:title>
  <dc:subject/>
  <dc:creator>Райфо</dc:creator>
  <cp:keywords/>
  <dc:description/>
  <cp:lastModifiedBy>www</cp:lastModifiedBy>
  <cp:revision>3</cp:revision>
  <cp:lastPrinted>2016-12-23T05:56:00Z</cp:lastPrinted>
  <dcterms:created xsi:type="dcterms:W3CDTF">2017-03-29T05:47:00Z</dcterms:created>
  <dcterms:modified xsi:type="dcterms:W3CDTF">2017-03-29T05:56:00Z</dcterms:modified>
</cp:coreProperties>
</file>