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E5" w:rsidRDefault="00EE64E5" w:rsidP="00437EE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64E5" w:rsidRDefault="00EE64E5" w:rsidP="00437EE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64E5" w:rsidRDefault="00EE64E5" w:rsidP="00437EE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64E5" w:rsidRDefault="00EE64E5" w:rsidP="00437EE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64E5" w:rsidRPr="00CF379D" w:rsidRDefault="00EE64E5" w:rsidP="00437EE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F379D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EE64E5" w:rsidRDefault="00EE64E5" w:rsidP="00437E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E64E5" w:rsidRPr="00CF379D" w:rsidRDefault="00EE64E5" w:rsidP="00CF379D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F379D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ОТРАДНЕНСКОГО СЕЛЬСКОГО ПОСЕЛЕНИЯ ЧАМЗИНСКОГО МУНИЦИПАЛЬНОГО РАЙОНА РЕСПУБЛИКИ МОРДОВИЯ</w:t>
      </w:r>
    </w:p>
    <w:p w:rsidR="00EE64E5" w:rsidRDefault="00EE64E5" w:rsidP="00437E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E64E5" w:rsidRDefault="00EE64E5" w:rsidP="00437E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E64E5" w:rsidRDefault="00EE64E5" w:rsidP="00437E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E64E5" w:rsidRPr="00B5248A" w:rsidRDefault="00EE64E5" w:rsidP="00437E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5248A">
        <w:rPr>
          <w:rFonts w:ascii="Times New Roman" w:hAnsi="Times New Roman" w:cs="Times New Roman"/>
          <w:sz w:val="28"/>
          <w:szCs w:val="28"/>
        </w:rPr>
        <w:t xml:space="preserve"> ОТ 21.12.2016Г. №9</w:t>
      </w:r>
    </w:p>
    <w:p w:rsidR="00EE64E5" w:rsidRDefault="00EE64E5" w:rsidP="00437E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E64E5" w:rsidRDefault="00EE64E5" w:rsidP="00437EE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E64E5" w:rsidRPr="00437EEF" w:rsidRDefault="00EE64E5" w:rsidP="00437EEF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О внесении изменений в р</w:t>
      </w:r>
      <w:r w:rsidRPr="00437EEF">
        <w:rPr>
          <w:sz w:val="28"/>
          <w:szCs w:val="28"/>
          <w:shd w:val="clear" w:color="auto" w:fill="FFFFFF"/>
        </w:rPr>
        <w:t>ешение Совета депутатов</w:t>
      </w:r>
      <w:r>
        <w:rPr>
          <w:sz w:val="28"/>
          <w:szCs w:val="28"/>
          <w:shd w:val="clear" w:color="auto" w:fill="FFFFFF"/>
        </w:rPr>
        <w:t xml:space="preserve"> Отрадненского сельского поселения</w:t>
      </w:r>
      <w:r w:rsidRPr="00437EE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437EEF">
        <w:rPr>
          <w:sz w:val="28"/>
          <w:szCs w:val="28"/>
          <w:shd w:val="clear" w:color="auto" w:fill="FFFFFF"/>
        </w:rPr>
        <w:t xml:space="preserve">Чамзинского муниципального района Республики Мордовия от </w:t>
      </w:r>
      <w:r>
        <w:rPr>
          <w:sz w:val="28"/>
          <w:szCs w:val="28"/>
          <w:shd w:val="clear" w:color="auto" w:fill="FFFFFF"/>
        </w:rPr>
        <w:t xml:space="preserve">24.02.2015г. №112 </w:t>
      </w:r>
      <w:r>
        <w:rPr>
          <w:sz w:val="28"/>
          <w:szCs w:val="28"/>
        </w:rPr>
        <w:t>«</w:t>
      </w:r>
      <w:r w:rsidRPr="00437EEF">
        <w:rPr>
          <w:sz w:val="28"/>
          <w:szCs w:val="28"/>
          <w:shd w:val="clear" w:color="auto" w:fill="FFFFFF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  <w:shd w:val="clear" w:color="auto" w:fill="FFFFFF"/>
        </w:rPr>
        <w:t>Отрадненского сельского поселения»</w:t>
      </w:r>
    </w:p>
    <w:p w:rsidR="00EE64E5" w:rsidRDefault="00EE64E5" w:rsidP="00437EEF">
      <w:pPr>
        <w:ind w:firstLine="720"/>
        <w:jc w:val="both"/>
        <w:rPr>
          <w:sz w:val="28"/>
          <w:szCs w:val="28"/>
        </w:rPr>
      </w:pPr>
      <w:bookmarkStart w:id="0" w:name="sub_1"/>
    </w:p>
    <w:p w:rsidR="00EE64E5" w:rsidRPr="00CF379D" w:rsidRDefault="00EE64E5" w:rsidP="00CF37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</w:t>
      </w:r>
      <w:r w:rsidRPr="00811149">
        <w:rPr>
          <w:sz w:val="28"/>
          <w:szCs w:val="28"/>
          <w:shd w:val="clear" w:color="auto" w:fill="FFFFFF"/>
        </w:rPr>
        <w:t>Федеральным законом от 15 декабря 2001 г. N 166-ФЗ</w:t>
      </w:r>
      <w:r>
        <w:rPr>
          <w:sz w:val="28"/>
          <w:szCs w:val="28"/>
        </w:rPr>
        <w:t xml:space="preserve"> «</w:t>
      </w:r>
      <w:r w:rsidRPr="00811149">
        <w:rPr>
          <w:sz w:val="28"/>
          <w:szCs w:val="28"/>
          <w:shd w:val="clear" w:color="auto" w:fill="FFFFFF"/>
        </w:rPr>
        <w:t>О государственном пенсионном обеспечении в Российской Федерации</w:t>
      </w:r>
      <w:r>
        <w:rPr>
          <w:sz w:val="28"/>
          <w:szCs w:val="28"/>
          <w:shd w:val="clear" w:color="auto" w:fill="FFFFFF"/>
        </w:rPr>
        <w:t>»</w:t>
      </w:r>
      <w:r w:rsidRPr="0081114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F379D">
        <w:rPr>
          <w:sz w:val="28"/>
          <w:szCs w:val="28"/>
        </w:rPr>
        <w:t xml:space="preserve">Совет депутатов Отрадненского </w:t>
      </w:r>
      <w:r>
        <w:rPr>
          <w:sz w:val="28"/>
          <w:szCs w:val="28"/>
        </w:rPr>
        <w:t xml:space="preserve"> сельского </w:t>
      </w:r>
      <w:r w:rsidRPr="00CF379D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решил</w:t>
      </w:r>
      <w:r w:rsidRPr="00CF379D">
        <w:rPr>
          <w:sz w:val="28"/>
          <w:szCs w:val="28"/>
        </w:rPr>
        <w:t>:</w:t>
      </w:r>
    </w:p>
    <w:p w:rsidR="00EE64E5" w:rsidRPr="006458C0" w:rsidRDefault="00EE64E5" w:rsidP="00140F47">
      <w:pPr>
        <w:pStyle w:val="Heading1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ab/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1. Пункт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1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части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1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Положени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я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Отрадненского сельского поселения 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изложить в следующей редакции:</w:t>
      </w:r>
    </w:p>
    <w:p w:rsidR="00EE64E5" w:rsidRDefault="00EE64E5" w:rsidP="00140F47">
      <w:pPr>
        <w:pStyle w:val="Heading1"/>
        <w:spacing w:before="0"/>
        <w:jc w:val="both"/>
        <w:rPr>
          <w:rFonts w:cs="Times New Roman"/>
          <w:color w:val="22272F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ab/>
        <w:t>«1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.Пенсия за выслугу лет устанавливается к страховой пенсии по старости (инвалидности), назначенной в соответствии с</w:t>
      </w:r>
      <w:r w:rsidRPr="00C22B70">
        <w:rPr>
          <w:rStyle w:val="apple-converted-space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 </w:t>
      </w:r>
      <w:hyperlink r:id="rId4" w:anchor="/document/70552688/entry/0" w:history="1">
        <w:r w:rsidRPr="00C22B70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C22B70">
        <w:rPr>
          <w:rStyle w:val="apple-converted-space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 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от 28 декабря 2013 г. N 400-ФЗ «О страховых пенсиях»</w:t>
      </w:r>
      <w:r w:rsidRPr="00C22B70">
        <w:rPr>
          <w:color w:val="auto"/>
          <w:sz w:val="23"/>
          <w:szCs w:val="23"/>
          <w:shd w:val="clear" w:color="auto" w:fill="FFFFFF"/>
        </w:rPr>
        <w:t xml:space="preserve"> 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либо досрочно назначенной в соответствии с Законом Российской Федерации от 19.04.1991года №1032-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  <w:lang w:val="en-US"/>
        </w:rPr>
        <w:t>I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«О занятости населения в Российской Федерации»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при наличии стажа </w:t>
      </w:r>
      <w:r w:rsidRPr="00C22B70">
        <w:rPr>
          <w:color w:val="auto"/>
          <w:sz w:val="23"/>
          <w:szCs w:val="23"/>
          <w:shd w:val="clear" w:color="auto" w:fill="FFFFFF"/>
        </w:rPr>
        <w:t xml:space="preserve"> 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муниципальной службы, продолжительность которого для назначения пенсии за выслугу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,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 определяется согласно приложения к Федеральному закону от 15 декабря 2001 г. N 166-ФЗ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О государственном пенсионном обеспечении в Российской Федерации»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, 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Законом Российской Федерации от 19.04.1991года №1032-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  <w:lang w:val="en-US"/>
        </w:rPr>
        <w:t>I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«О занятости 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аселения в Российской Федерации.</w:t>
      </w:r>
      <w:r w:rsidRPr="006458C0">
        <w:rPr>
          <w:color w:val="22272F"/>
          <w:sz w:val="23"/>
          <w:szCs w:val="23"/>
          <w:shd w:val="clear" w:color="auto" w:fill="FFFFFF"/>
        </w:rPr>
        <w:t xml:space="preserve"> </w:t>
      </w:r>
    </w:p>
    <w:p w:rsidR="00EE64E5" w:rsidRPr="006458C0" w:rsidRDefault="00EE64E5" w:rsidP="00140F47">
      <w:pPr>
        <w:pStyle w:val="Heading1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cs="Times New Roman"/>
          <w:color w:val="22272F"/>
          <w:sz w:val="23"/>
          <w:szCs w:val="23"/>
          <w:shd w:val="clear" w:color="auto" w:fill="FFFFFF"/>
        </w:rPr>
        <w:tab/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Пенсия за выслугу лет назначается со дня подачи заявления в местную администрацию, но не ранее дня назначения страховой пенсии по старости (инвалидности) в соответствии с</w:t>
      </w:r>
      <w:r w:rsidRPr="006458C0">
        <w:rPr>
          <w:rStyle w:val="apple-converted-space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 </w:t>
      </w:r>
      <w:hyperlink r:id="rId5" w:anchor="/document/70552688/entry/0" w:history="1">
        <w:r w:rsidRPr="006458C0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6458C0">
        <w:rPr>
          <w:rStyle w:val="apple-converted-space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 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от 28 декабря 2013 г. N 400-ФЗ "О страховых пенсиях"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, 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Законом Российской Федерации от 19.04.1991года №1032-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  <w:lang w:val="en-US"/>
        </w:rPr>
        <w:t>I</w:t>
      </w:r>
      <w:r w:rsidRPr="00C22B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«О занятости населения в Российской Федерации»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.».</w:t>
      </w:r>
    </w:p>
    <w:p w:rsidR="00EE64E5" w:rsidRPr="006458C0" w:rsidRDefault="00EE64E5" w:rsidP="00437EEF">
      <w:pPr>
        <w:ind w:firstLine="708"/>
        <w:jc w:val="both"/>
        <w:rPr>
          <w:sz w:val="28"/>
          <w:szCs w:val="28"/>
        </w:rPr>
      </w:pPr>
    </w:p>
    <w:p w:rsidR="00EE64E5" w:rsidRPr="007B66C8" w:rsidRDefault="00EE64E5" w:rsidP="00BA41B7">
      <w:pPr>
        <w:ind w:firstLine="709"/>
        <w:jc w:val="both"/>
        <w:rPr>
          <w:b/>
          <w:bCs/>
          <w:sz w:val="28"/>
          <w:szCs w:val="28"/>
        </w:rPr>
      </w:pPr>
      <w:bookmarkStart w:id="1" w:name="sub_2"/>
      <w:bookmarkEnd w:id="0"/>
      <w:r>
        <w:rPr>
          <w:b/>
          <w:bCs/>
          <w:sz w:val="28"/>
          <w:szCs w:val="28"/>
        </w:rPr>
        <w:t>2</w:t>
      </w:r>
      <w:r w:rsidRPr="004449F8">
        <w:rPr>
          <w:b/>
          <w:bCs/>
          <w:sz w:val="28"/>
          <w:szCs w:val="28"/>
        </w:rPr>
        <w:t>.</w:t>
      </w:r>
      <w:r w:rsidRPr="007B66C8">
        <w:rPr>
          <w:sz w:val="28"/>
          <w:szCs w:val="28"/>
        </w:rPr>
        <w:t xml:space="preserve"> </w:t>
      </w:r>
      <w:bookmarkEnd w:id="1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Отрадненского сельского поселения.</w:t>
      </w:r>
    </w:p>
    <w:p w:rsidR="00EE64E5" w:rsidRDefault="00EE64E5">
      <w:bookmarkStart w:id="2" w:name="_GoBack"/>
      <w:bookmarkEnd w:id="2"/>
    </w:p>
    <w:p w:rsidR="00EE64E5" w:rsidRDefault="00EE64E5" w:rsidP="00BA41B7"/>
    <w:p w:rsidR="00EE64E5" w:rsidRPr="00BA41B7" w:rsidRDefault="00EE64E5" w:rsidP="00BA41B7">
      <w:pPr>
        <w:rPr>
          <w:sz w:val="28"/>
          <w:szCs w:val="28"/>
        </w:rPr>
      </w:pPr>
      <w:r w:rsidRPr="00BA41B7">
        <w:rPr>
          <w:sz w:val="28"/>
          <w:szCs w:val="28"/>
        </w:rPr>
        <w:t xml:space="preserve">Глава </w:t>
      </w:r>
    </w:p>
    <w:p w:rsidR="00EE64E5" w:rsidRPr="00BA41B7" w:rsidRDefault="00EE64E5" w:rsidP="00BA41B7">
      <w:pPr>
        <w:rPr>
          <w:sz w:val="28"/>
          <w:szCs w:val="28"/>
        </w:rPr>
      </w:pPr>
      <w:r w:rsidRPr="00BA41B7">
        <w:rPr>
          <w:sz w:val="28"/>
          <w:szCs w:val="28"/>
        </w:rPr>
        <w:t>Отрадненского сельского поселения                     В.В.Кудрявкина</w:t>
      </w:r>
    </w:p>
    <w:sectPr w:rsidR="00EE64E5" w:rsidRPr="00BA41B7" w:rsidSect="00104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EEF"/>
    <w:rsid w:val="00006B4A"/>
    <w:rsid w:val="00026080"/>
    <w:rsid w:val="000B34BF"/>
    <w:rsid w:val="00104B45"/>
    <w:rsid w:val="00135071"/>
    <w:rsid w:val="00140F47"/>
    <w:rsid w:val="001A1638"/>
    <w:rsid w:val="00220138"/>
    <w:rsid w:val="00283ED6"/>
    <w:rsid w:val="003501ED"/>
    <w:rsid w:val="003B24AB"/>
    <w:rsid w:val="00437EEF"/>
    <w:rsid w:val="004449F8"/>
    <w:rsid w:val="004709E6"/>
    <w:rsid w:val="00482506"/>
    <w:rsid w:val="00513055"/>
    <w:rsid w:val="006458C0"/>
    <w:rsid w:val="00672561"/>
    <w:rsid w:val="006D69DD"/>
    <w:rsid w:val="00741AEE"/>
    <w:rsid w:val="007B66C8"/>
    <w:rsid w:val="00811149"/>
    <w:rsid w:val="008665D2"/>
    <w:rsid w:val="008C26CB"/>
    <w:rsid w:val="009C34CC"/>
    <w:rsid w:val="00A52022"/>
    <w:rsid w:val="00AD7D69"/>
    <w:rsid w:val="00B5248A"/>
    <w:rsid w:val="00B74F58"/>
    <w:rsid w:val="00BA41B7"/>
    <w:rsid w:val="00BA7A0C"/>
    <w:rsid w:val="00C22B70"/>
    <w:rsid w:val="00C279C1"/>
    <w:rsid w:val="00C933C3"/>
    <w:rsid w:val="00CD4899"/>
    <w:rsid w:val="00CF379D"/>
    <w:rsid w:val="00D124BB"/>
    <w:rsid w:val="00DC08CB"/>
    <w:rsid w:val="00E77EDC"/>
    <w:rsid w:val="00EA41A7"/>
    <w:rsid w:val="00ED3C12"/>
    <w:rsid w:val="00EE64E5"/>
    <w:rsid w:val="00FC71DF"/>
    <w:rsid w:val="00FD49E7"/>
    <w:rsid w:val="00FE6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E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7EE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7EEF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437EE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8665D2"/>
  </w:style>
  <w:style w:type="character" w:styleId="Hyperlink">
    <w:name w:val="Hyperlink"/>
    <w:basedOn w:val="DefaultParagraphFont"/>
    <w:uiPriority w:val="99"/>
    <w:semiHidden/>
    <w:rsid w:val="008665D2"/>
    <w:rPr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C22B7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2</Pages>
  <Words>358</Words>
  <Characters>2043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12</cp:revision>
  <dcterms:created xsi:type="dcterms:W3CDTF">2016-12-12T13:22:00Z</dcterms:created>
  <dcterms:modified xsi:type="dcterms:W3CDTF">2016-12-21T06:18:00Z</dcterms:modified>
</cp:coreProperties>
</file>