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122" w:rsidRDefault="003B0122" w:rsidP="003E0625">
      <w:pPr>
        <w:spacing w:after="0" w:line="240" w:lineRule="auto"/>
        <w:ind w:right="7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537FF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 сельского поселения</w:t>
      </w:r>
    </w:p>
    <w:p w:rsidR="003B0122" w:rsidRPr="006537FF" w:rsidRDefault="003B0122" w:rsidP="003E0625">
      <w:pPr>
        <w:spacing w:after="0" w:line="240" w:lineRule="auto"/>
        <w:ind w:right="7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537FF">
        <w:rPr>
          <w:rFonts w:ascii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3B0122" w:rsidRPr="006537FF" w:rsidRDefault="003B0122" w:rsidP="003E0625">
      <w:pPr>
        <w:spacing w:after="0" w:line="240" w:lineRule="auto"/>
        <w:ind w:right="7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537FF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3B0122" w:rsidRPr="006537FF" w:rsidRDefault="003B0122" w:rsidP="003E0625">
      <w:pPr>
        <w:spacing w:after="0" w:line="240" w:lineRule="auto"/>
        <w:ind w:right="7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122" w:rsidRPr="006537FF" w:rsidRDefault="003B0122" w:rsidP="006537FF">
      <w:pPr>
        <w:spacing w:after="0" w:line="240" w:lineRule="auto"/>
        <w:ind w:right="7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537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3B0122" w:rsidRPr="006537FF" w:rsidRDefault="003B0122" w:rsidP="006537FF">
      <w:pPr>
        <w:spacing w:after="0" w:line="240" w:lineRule="auto"/>
        <w:ind w:right="7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22.08.</w:t>
      </w:r>
      <w:r w:rsidRPr="006537FF">
        <w:rPr>
          <w:rFonts w:ascii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6537FF">
        <w:rPr>
          <w:rFonts w:ascii="Times New Roman" w:hAnsi="Times New Roman" w:cs="Times New Roman"/>
          <w:sz w:val="28"/>
          <w:szCs w:val="28"/>
          <w:lang w:eastAsia="ru-RU"/>
        </w:rPr>
        <w:t>г.</w:t>
      </w:r>
      <w:r w:rsidRPr="006537F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537F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537F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537FF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537FF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6537FF">
        <w:rPr>
          <w:rFonts w:ascii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hAnsi="Times New Roman" w:cs="Times New Roman"/>
          <w:sz w:val="28"/>
          <w:szCs w:val="28"/>
          <w:lang w:eastAsia="ru-RU"/>
        </w:rPr>
        <w:t>69</w:t>
      </w:r>
    </w:p>
    <w:p w:rsidR="003B0122" w:rsidRPr="006537FF" w:rsidRDefault="003B0122" w:rsidP="006537FF">
      <w:pPr>
        <w:spacing w:after="0" w:line="240" w:lineRule="auto"/>
        <w:ind w:right="7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с.Отрадное</w:t>
      </w:r>
    </w:p>
    <w:p w:rsidR="003B0122" w:rsidRPr="006537FF" w:rsidRDefault="003B0122" w:rsidP="006537FF">
      <w:pPr>
        <w:spacing w:after="0" w:line="240" w:lineRule="auto"/>
        <w:ind w:right="7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122" w:rsidRDefault="003B0122" w:rsidP="006537FF">
      <w:pPr>
        <w:spacing w:after="0" w:line="240" w:lineRule="auto"/>
        <w:ind w:right="7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7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некоторые постановления администрации Отрадненского сельского поселения Чамзинского муниципального района Республики Мордовия </w:t>
      </w:r>
    </w:p>
    <w:p w:rsidR="003B0122" w:rsidRDefault="003B0122" w:rsidP="006537FF">
      <w:pPr>
        <w:widowControl w:val="0"/>
        <w:autoSpaceDE w:val="0"/>
        <w:autoSpaceDN w:val="0"/>
        <w:adjustRightInd w:val="0"/>
        <w:spacing w:after="0" w:line="240" w:lineRule="auto"/>
        <w:ind w:right="7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0122" w:rsidRDefault="003B0122" w:rsidP="006537FF">
      <w:pPr>
        <w:pStyle w:val="Heading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Руководствуясь Федеральным законом </w:t>
      </w:r>
      <w:r w:rsidRPr="00C5737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06 октября 2003 г.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№</w:t>
      </w:r>
      <w:r w:rsidRPr="00C5737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131-ФЗ «Об общих принципах </w:t>
      </w:r>
      <w:r w:rsidRPr="006537F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организации местного самоуправления в Российской Федерации», принимая во внимание письмо Государственного комитета Республики Мордовия по </w:t>
      </w:r>
      <w:bookmarkStart w:id="0" w:name="_GoBack"/>
      <w:bookmarkEnd w:id="0"/>
      <w:r w:rsidRPr="006537F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делам юстиции от 17.08.2016г. №1134, администрация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Отрадненского сельского поселения</w:t>
      </w:r>
    </w:p>
    <w:p w:rsidR="003B0122" w:rsidRDefault="003B0122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</w:p>
    <w:p w:rsidR="003B0122" w:rsidRDefault="003B0122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  <w:r w:rsidRPr="006537FF">
        <w:rPr>
          <w:rFonts w:ascii="Times New Roman" w:hAnsi="Times New Roman" w:cs="Times New Roman"/>
          <w:b/>
          <w:bCs/>
          <w:color w:val="2B2B2B"/>
          <w:sz w:val="28"/>
          <w:szCs w:val="28"/>
        </w:rPr>
        <w:t>ПОСТАНОВЛЯЕТ:</w:t>
      </w:r>
    </w:p>
    <w:p w:rsidR="003B0122" w:rsidRPr="006537FF" w:rsidRDefault="003B0122" w:rsidP="006537F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2B2B2B"/>
          <w:sz w:val="28"/>
          <w:szCs w:val="28"/>
        </w:rPr>
      </w:pPr>
    </w:p>
    <w:p w:rsidR="003B0122" w:rsidRPr="00651850" w:rsidRDefault="003B0122" w:rsidP="00651850">
      <w:pPr>
        <w:pStyle w:val="ListParagraph"/>
        <w:widowControl w:val="0"/>
        <w:tabs>
          <w:tab w:val="num" w:pos="720"/>
        </w:tabs>
        <w:spacing w:after="0" w:line="240" w:lineRule="auto"/>
        <w:ind w:left="0" w:firstLine="51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1850">
        <w:rPr>
          <w:rFonts w:ascii="Times New Roman" w:hAnsi="Times New Roman" w:cs="Times New Roman"/>
          <w:sz w:val="24"/>
          <w:szCs w:val="24"/>
        </w:rPr>
        <w:t xml:space="preserve">1. </w:t>
      </w:r>
      <w:r w:rsidRPr="00651850">
        <w:rPr>
          <w:rFonts w:ascii="Times New Roman" w:hAnsi="Times New Roman" w:cs="Times New Roman"/>
          <w:sz w:val="28"/>
          <w:szCs w:val="28"/>
        </w:rPr>
        <w:t>Пункт 37 Подраздела 7</w:t>
      </w:r>
      <w:r>
        <w:rPr>
          <w:rFonts w:ascii="Times New Roman" w:hAnsi="Times New Roman" w:cs="Times New Roman"/>
          <w:sz w:val="28"/>
          <w:szCs w:val="28"/>
        </w:rPr>
        <w:t xml:space="preserve"> «Стандарт комфортности»</w:t>
      </w:r>
      <w:r w:rsidRPr="00651850">
        <w:rPr>
          <w:rFonts w:ascii="Times New Roman" w:hAnsi="Times New Roman" w:cs="Times New Roman"/>
          <w:sz w:val="28"/>
          <w:szCs w:val="28"/>
        </w:rPr>
        <w:t xml:space="preserve"> Раздела 2 Административного регламента Администрации Отрадненского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651850">
        <w:rPr>
          <w:rFonts w:ascii="Times New Roman" w:hAnsi="Times New Roman" w:cs="Times New Roman"/>
          <w:sz w:val="28"/>
          <w:szCs w:val="28"/>
        </w:rPr>
        <w:t>о оказанию муниципальной услуги по оказанию материальной помощи гражданам, проживающим на территории Отрадненского сельского поселения, оказавшимся в трудной жизненной ситуации»</w:t>
      </w:r>
      <w:r>
        <w:rPr>
          <w:rFonts w:ascii="Times New Roman" w:hAnsi="Times New Roman" w:cs="Times New Roman"/>
          <w:sz w:val="28"/>
          <w:szCs w:val="28"/>
        </w:rPr>
        <w:t xml:space="preserve"> утвержденного постановлением от</w:t>
      </w:r>
      <w:r w:rsidRPr="00651850">
        <w:rPr>
          <w:rFonts w:ascii="Times New Roman" w:hAnsi="Times New Roman" w:cs="Times New Roman"/>
          <w:sz w:val="28"/>
          <w:szCs w:val="28"/>
        </w:rPr>
        <w:t xml:space="preserve"> 06.12. 2012 года №36;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850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3B0122" w:rsidRDefault="003B0122" w:rsidP="00F326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850">
        <w:rPr>
          <w:rFonts w:ascii="Times New Roman" w:hAnsi="Times New Roman" w:cs="Times New Roman"/>
          <w:sz w:val="28"/>
          <w:szCs w:val="28"/>
        </w:rPr>
        <w:t>«37. Для доступности предоставления услуги инвалидам обеспечиваются</w:t>
      </w:r>
      <w:r>
        <w:rPr>
          <w:rFonts w:ascii="Times New Roman" w:hAnsi="Times New Roman" w:cs="Times New Roman"/>
          <w:sz w:val="28"/>
          <w:szCs w:val="28"/>
        </w:rPr>
        <w:t xml:space="preserve"> следующие условия:</w:t>
      </w:r>
    </w:p>
    <w:p w:rsidR="003B0122" w:rsidRDefault="003B0122" w:rsidP="00F326B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bookmarkStart w:id="1" w:name="sub_1511"/>
      <w:r w:rsidRPr="00093FE4">
        <w:rPr>
          <w:rFonts w:ascii="Times New Roman" w:hAnsi="Times New Roman" w:cs="Times New Roman"/>
          <w:sz w:val="28"/>
          <w:szCs w:val="28"/>
        </w:rPr>
        <w:t>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B0122" w:rsidRPr="00B4061C" w:rsidRDefault="003B0122" w:rsidP="00F326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513"/>
      <w:bookmarkEnd w:id="1"/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B0122" w:rsidRPr="00B4061C" w:rsidRDefault="003B0122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B0122" w:rsidRPr="00B4061C" w:rsidRDefault="003B0122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514"/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B0122" w:rsidRPr="00B4061C" w:rsidRDefault="003B0122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515"/>
      <w:bookmarkEnd w:id="3"/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B0122" w:rsidRPr="00B4061C" w:rsidRDefault="003B0122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516"/>
      <w:bookmarkEnd w:id="4"/>
      <w:r w:rsidRPr="00B4061C"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0122" w:rsidRPr="00B4061C" w:rsidRDefault="003B0122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517"/>
      <w:bookmarkEnd w:id="5"/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3B0122" w:rsidRDefault="003B0122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5108"/>
      <w:bookmarkEnd w:id="6"/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B0122" w:rsidRDefault="003B0122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Default="003B0122" w:rsidP="001A5045">
      <w:pPr>
        <w:widowControl w:val="0"/>
        <w:tabs>
          <w:tab w:val="num" w:pos="720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End w:id="2"/>
      <w:bookmarkEnd w:id="7"/>
      <w:r>
        <w:rPr>
          <w:rFonts w:ascii="Times New Roman" w:hAnsi="Times New Roman" w:cs="Times New Roman"/>
          <w:sz w:val="28"/>
          <w:szCs w:val="28"/>
        </w:rPr>
        <w:t xml:space="preserve">Пункт 2.15.3. Подраздела 15 Раздела 2 </w:t>
      </w:r>
      <w:r w:rsidRPr="00614149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администрации </w:t>
      </w:r>
      <w:r w:rsidRPr="001A5045">
        <w:rPr>
          <w:rFonts w:ascii="Times New Roman" w:hAnsi="Times New Roman" w:cs="Times New Roman"/>
          <w:sz w:val="28"/>
          <w:szCs w:val="28"/>
        </w:rPr>
        <w:t>Отрадненского сельского поселения Чамзинского  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A50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A5045">
        <w:rPr>
          <w:rFonts w:ascii="Times New Roman" w:hAnsi="Times New Roman" w:cs="Times New Roman"/>
          <w:sz w:val="28"/>
          <w:szCs w:val="28"/>
        </w:rPr>
        <w:t xml:space="preserve">о оказанию муниципальной услуги по  установлению  и выплате пенсии за выслугу лет муниципальным служащим» </w:t>
      </w:r>
      <w:r w:rsidRPr="00614149">
        <w:rPr>
          <w:rFonts w:ascii="Times New Roman" w:hAnsi="Times New Roman" w:cs="Times New Roman"/>
          <w:sz w:val="28"/>
          <w:szCs w:val="28"/>
        </w:rPr>
        <w:t xml:space="preserve">утвержденного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  от 29.12.2012г.№43</w:t>
      </w:r>
      <w:r w:rsidRPr="006141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 изложить в новой редакции:</w:t>
      </w:r>
    </w:p>
    <w:p w:rsidR="003B0122" w:rsidRDefault="003B0122" w:rsidP="006141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8D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2.15.3</w:t>
      </w:r>
      <w:r w:rsidRPr="00C508DA">
        <w:rPr>
          <w:rFonts w:ascii="Times New Roman" w:hAnsi="Times New Roman" w:cs="Times New Roman"/>
          <w:sz w:val="28"/>
          <w:szCs w:val="28"/>
        </w:rPr>
        <w:t xml:space="preserve">. Для </w:t>
      </w:r>
      <w:r>
        <w:rPr>
          <w:rFonts w:ascii="Times New Roman" w:hAnsi="Times New Roman" w:cs="Times New Roman"/>
          <w:sz w:val="28"/>
          <w:szCs w:val="28"/>
        </w:rPr>
        <w:t>доступности предоставления услуги инвалидам обеспечиваются следующие условия:</w:t>
      </w:r>
    </w:p>
    <w:p w:rsidR="003B0122" w:rsidRDefault="003B0122" w:rsidP="006141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93FE4">
        <w:rPr>
          <w:rFonts w:ascii="Times New Roman" w:hAnsi="Times New Roman" w:cs="Times New Roman"/>
          <w:sz w:val="28"/>
          <w:szCs w:val="28"/>
        </w:rPr>
        <w:t>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3B0122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B0122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Default="003B0122" w:rsidP="008B4F6B">
      <w:pPr>
        <w:widowControl w:val="0"/>
        <w:tabs>
          <w:tab w:val="num" w:pos="720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Пункт 2.8 Раздела 2</w:t>
      </w:r>
      <w:r w:rsidRPr="00614149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</w:t>
      </w:r>
      <w:r w:rsidRPr="008B4F6B">
        <w:rPr>
          <w:sz w:val="24"/>
          <w:szCs w:val="24"/>
        </w:rPr>
        <w:t xml:space="preserve"> </w:t>
      </w:r>
      <w:r w:rsidRPr="008B4F6B">
        <w:rPr>
          <w:rFonts w:ascii="Times New Roman" w:hAnsi="Times New Roman" w:cs="Times New Roman"/>
          <w:sz w:val="28"/>
          <w:szCs w:val="28"/>
        </w:rPr>
        <w:t xml:space="preserve">по предоставлению муниципальной услуги «Присвоение (уточнение) адресов объектам недвижимого имущества Отрадненского сельского поселения» </w:t>
      </w:r>
      <w:r>
        <w:rPr>
          <w:rFonts w:ascii="Times New Roman" w:hAnsi="Times New Roman" w:cs="Times New Roman"/>
          <w:sz w:val="28"/>
          <w:szCs w:val="28"/>
        </w:rPr>
        <w:t xml:space="preserve">утвержденного постановлением </w:t>
      </w:r>
      <w:r w:rsidRPr="0061414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8B4F6B">
        <w:rPr>
          <w:rFonts w:ascii="Times New Roman" w:hAnsi="Times New Roman" w:cs="Times New Roman"/>
          <w:sz w:val="28"/>
          <w:szCs w:val="28"/>
        </w:rPr>
        <w:t>от 06.12.2012 года №34</w:t>
      </w:r>
      <w:r>
        <w:rPr>
          <w:sz w:val="24"/>
          <w:szCs w:val="24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41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3B0122" w:rsidRDefault="003B0122" w:rsidP="006141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8D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2.8</w:t>
      </w:r>
      <w:r w:rsidRPr="00C508DA">
        <w:rPr>
          <w:rFonts w:ascii="Times New Roman" w:hAnsi="Times New Roman" w:cs="Times New Roman"/>
          <w:sz w:val="28"/>
          <w:szCs w:val="28"/>
        </w:rPr>
        <w:t xml:space="preserve">. Для </w:t>
      </w:r>
      <w:r>
        <w:rPr>
          <w:rFonts w:ascii="Times New Roman" w:hAnsi="Times New Roman" w:cs="Times New Roman"/>
          <w:sz w:val="28"/>
          <w:szCs w:val="28"/>
        </w:rPr>
        <w:t>доступности предоставления услуги инвалидам обеспечиваются следующие условия:</w:t>
      </w:r>
    </w:p>
    <w:p w:rsidR="003B0122" w:rsidRDefault="003B0122" w:rsidP="006141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93FE4">
        <w:rPr>
          <w:rFonts w:ascii="Times New Roman" w:hAnsi="Times New Roman" w:cs="Times New Roman"/>
          <w:sz w:val="28"/>
          <w:szCs w:val="28"/>
        </w:rPr>
        <w:t>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3B0122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B0122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0B7810" w:rsidRDefault="003B0122" w:rsidP="000B7810">
      <w:pPr>
        <w:widowControl w:val="0"/>
        <w:tabs>
          <w:tab w:val="num" w:pos="720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 xml:space="preserve">4. </w:t>
      </w:r>
      <w:r w:rsidRPr="000B7810">
        <w:rPr>
          <w:rFonts w:ascii="Times New Roman" w:hAnsi="Times New Roman" w:cs="Times New Roman"/>
          <w:sz w:val="28"/>
          <w:szCs w:val="28"/>
        </w:rPr>
        <w:t>Пункт 26 Подраздела 3</w:t>
      </w:r>
      <w:r>
        <w:rPr>
          <w:rFonts w:ascii="Times New Roman" w:hAnsi="Times New Roman" w:cs="Times New Roman"/>
          <w:sz w:val="28"/>
          <w:szCs w:val="28"/>
        </w:rPr>
        <w:t xml:space="preserve"> «Стандарт комфортности»</w:t>
      </w:r>
      <w:r w:rsidRPr="000B7810">
        <w:rPr>
          <w:rFonts w:ascii="Times New Roman" w:hAnsi="Times New Roman" w:cs="Times New Roman"/>
          <w:sz w:val="28"/>
          <w:szCs w:val="28"/>
        </w:rPr>
        <w:t xml:space="preserve"> Раздела 2. А</w:t>
      </w:r>
      <w:r w:rsidRPr="000B7810">
        <w:rPr>
          <w:rFonts w:ascii="Times New Roman" w:hAnsi="Times New Roman" w:cs="Times New Roman"/>
          <w:color w:val="000000"/>
          <w:sz w:val="28"/>
          <w:szCs w:val="28"/>
        </w:rPr>
        <w:t>дминистративного регламента администрации Отрадненского сельского поселения,</w:t>
      </w:r>
      <w:r w:rsidRPr="000B78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0B7810">
        <w:rPr>
          <w:rFonts w:ascii="Times New Roman" w:hAnsi="Times New Roman" w:cs="Times New Roman"/>
          <w:sz w:val="28"/>
          <w:szCs w:val="28"/>
        </w:rPr>
        <w:t>о предоставлению муниципальной услуги по выдаче  выписок из архивных документов, копий архивных документов, подтверждающих право на владение землей»;</w:t>
      </w:r>
      <w:r w:rsidRPr="000B7810">
        <w:rPr>
          <w:rFonts w:ascii="Times New Roman" w:hAnsi="Times New Roman" w:cs="Times New Roman"/>
          <w:color w:val="000000"/>
          <w:sz w:val="28"/>
          <w:szCs w:val="28"/>
        </w:rPr>
        <w:t xml:space="preserve"> утвержденного постановлением администрации Отрадненского сельского поселения №41 от 28.12.2012г. </w:t>
      </w:r>
      <w:r w:rsidRPr="000B7810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3B0122" w:rsidRPr="00392702" w:rsidRDefault="003B0122" w:rsidP="006141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26.</w:t>
      </w:r>
      <w:r w:rsidRPr="00392702">
        <w:rPr>
          <w:rFonts w:ascii="Times New Roman" w:hAnsi="Times New Roman" w:cs="Times New Roman"/>
          <w:sz w:val="28"/>
          <w:szCs w:val="28"/>
        </w:rPr>
        <w:t xml:space="preserve"> Для доступности предоставления услуги инвалидам обеспечиваются следующие условия:</w:t>
      </w:r>
    </w:p>
    <w:p w:rsidR="003B0122" w:rsidRDefault="003B0122" w:rsidP="006141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0122" w:rsidRPr="00B4061C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3B0122" w:rsidRDefault="003B0122" w:rsidP="006141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B0122" w:rsidRPr="00614149" w:rsidRDefault="003B0122" w:rsidP="00B406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392702" w:rsidRDefault="003B0122" w:rsidP="009833C7">
      <w:pPr>
        <w:widowControl w:val="0"/>
        <w:tabs>
          <w:tab w:val="num" w:pos="720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9833C7">
        <w:rPr>
          <w:rFonts w:ascii="Times New Roman" w:hAnsi="Times New Roman" w:cs="Times New Roman"/>
          <w:sz w:val="28"/>
          <w:szCs w:val="28"/>
        </w:rPr>
        <w:t>Пункт 25 Административного регламента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Отрадненского сельского поселения</w:t>
      </w:r>
      <w:r w:rsidRPr="009833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 П</w:t>
      </w:r>
      <w:r w:rsidRPr="009833C7">
        <w:rPr>
          <w:rFonts w:ascii="Times New Roman" w:hAnsi="Times New Roman" w:cs="Times New Roman"/>
          <w:sz w:val="28"/>
          <w:szCs w:val="28"/>
        </w:rPr>
        <w:t>о предоставлению муниципальной услуги по оформлению документов о присвоении почтового адреса»; утвержденного постановлением администрации Отрадненского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392702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37</w:t>
      </w:r>
      <w:r w:rsidRPr="00392702">
        <w:rPr>
          <w:rFonts w:ascii="Times New Roman" w:hAnsi="Times New Roman" w:cs="Times New Roman"/>
          <w:sz w:val="28"/>
          <w:szCs w:val="28"/>
        </w:rPr>
        <w:t xml:space="preserve"> от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9270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392702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92702">
        <w:rPr>
          <w:rFonts w:ascii="Times New Roman" w:hAnsi="Times New Roman" w:cs="Times New Roman"/>
          <w:sz w:val="28"/>
          <w:szCs w:val="28"/>
        </w:rPr>
        <w:t>г изложить в новой редакции:</w:t>
      </w:r>
    </w:p>
    <w:p w:rsidR="003B0122" w:rsidRPr="00392702" w:rsidRDefault="003B0122" w:rsidP="003927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25.</w:t>
      </w:r>
      <w:r w:rsidRPr="00392702">
        <w:rPr>
          <w:rFonts w:ascii="Times New Roman" w:hAnsi="Times New Roman" w:cs="Times New Roman"/>
          <w:sz w:val="28"/>
          <w:szCs w:val="28"/>
        </w:rPr>
        <w:t xml:space="preserve"> Для доступности предоставления услуги инвалидам обеспечиваются следующие условия:</w:t>
      </w:r>
    </w:p>
    <w:p w:rsidR="003B0122" w:rsidRDefault="003B0122" w:rsidP="003927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02">
        <w:rPr>
          <w:rFonts w:ascii="Times New Roman" w:hAnsi="Times New Roman" w:cs="Times New Roman"/>
          <w:sz w:val="28"/>
          <w:szCs w:val="28"/>
        </w:rPr>
        <w:t>1) условия для</w:t>
      </w:r>
      <w:r w:rsidRPr="00093FE4">
        <w:rPr>
          <w:rFonts w:ascii="Times New Roman" w:hAnsi="Times New Roman" w:cs="Times New Roman"/>
          <w:sz w:val="28"/>
          <w:szCs w:val="28"/>
        </w:rPr>
        <w:t xml:space="preserve">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B0122" w:rsidRPr="00B4061C" w:rsidRDefault="003B012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B0122" w:rsidRPr="00B4061C" w:rsidRDefault="003B012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B0122" w:rsidRPr="00B4061C" w:rsidRDefault="003B012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B0122" w:rsidRPr="00B4061C" w:rsidRDefault="003B012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B0122" w:rsidRPr="00B4061C" w:rsidRDefault="003B012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0122" w:rsidRPr="00B4061C" w:rsidRDefault="003B012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3B0122" w:rsidRDefault="003B012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B0122" w:rsidRDefault="003B012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8F3121" w:rsidRDefault="003B0122" w:rsidP="008F3121">
      <w:pPr>
        <w:widowControl w:val="0"/>
        <w:tabs>
          <w:tab w:val="num" w:pos="720"/>
        </w:tabs>
        <w:ind w:firstLine="51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8F3121">
        <w:rPr>
          <w:rFonts w:ascii="Times New Roman" w:hAnsi="Times New Roman" w:cs="Times New Roman"/>
          <w:sz w:val="28"/>
          <w:szCs w:val="28"/>
        </w:rPr>
        <w:t>Пункт 2.1.10 Подпункта 5 Административного регламента Администрации Отрадненского сельского поселения «По предоставлению муниципальной услуги «Выдача нормативно-правовых актов, справок, выписок из похозяйственных книг Отрадненского сельского поселения»; утвержденного постановлением от 18.12. 2012 года №39; изложить в новой редакции:</w:t>
      </w:r>
    </w:p>
    <w:p w:rsidR="003B0122" w:rsidRDefault="003B0122" w:rsidP="00476B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8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2.1.10</w:t>
      </w:r>
      <w:r w:rsidRPr="00651850">
        <w:rPr>
          <w:rFonts w:ascii="Times New Roman" w:hAnsi="Times New Roman" w:cs="Times New Roman"/>
          <w:sz w:val="28"/>
          <w:szCs w:val="28"/>
        </w:rPr>
        <w:t>. Для доступности предоставления услуги инвалидам обеспечиваются</w:t>
      </w:r>
      <w:r>
        <w:rPr>
          <w:rFonts w:ascii="Times New Roman" w:hAnsi="Times New Roman" w:cs="Times New Roman"/>
          <w:sz w:val="28"/>
          <w:szCs w:val="28"/>
        </w:rPr>
        <w:t xml:space="preserve"> следующие условия:</w:t>
      </w:r>
    </w:p>
    <w:p w:rsidR="003B0122" w:rsidRDefault="003B0122" w:rsidP="00476B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93FE4">
        <w:rPr>
          <w:rFonts w:ascii="Times New Roman" w:hAnsi="Times New Roman" w:cs="Times New Roman"/>
          <w:sz w:val="28"/>
          <w:szCs w:val="28"/>
        </w:rPr>
        <w:t>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B0122" w:rsidRPr="00B4061C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B0122" w:rsidRPr="00B4061C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B0122" w:rsidRPr="00B4061C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B0122" w:rsidRPr="00B4061C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B0122" w:rsidRPr="00B4061C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0122" w:rsidRPr="00B4061C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3B0122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B0122" w:rsidRDefault="003B012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8A6F1C" w:rsidRDefault="003B0122" w:rsidP="00476B2F">
      <w:pPr>
        <w:pStyle w:val="ListParagraph"/>
        <w:widowControl w:val="0"/>
        <w:tabs>
          <w:tab w:val="num" w:pos="720"/>
        </w:tabs>
        <w:spacing w:after="0" w:line="240" w:lineRule="auto"/>
        <w:ind w:left="0" w:firstLine="51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8A6F1C">
        <w:rPr>
          <w:rFonts w:ascii="Times New Roman" w:hAnsi="Times New Roman" w:cs="Times New Roman"/>
          <w:sz w:val="28"/>
          <w:szCs w:val="28"/>
        </w:rPr>
        <w:t xml:space="preserve">Пункт 15 Глава 2 Административного регламента Администрации Отрадненского сельского поселения « Предоставления муниципальной услуги по выявлению бесхозяйного имущества на территории Отрадненского сельского поселения, оформлению его в муниципальную собственность и передача на обслуживание ресурсоснабжающей организации (специализированной организации)» 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6F1C">
        <w:rPr>
          <w:rFonts w:ascii="Times New Roman" w:hAnsi="Times New Roman" w:cs="Times New Roman"/>
          <w:sz w:val="28"/>
          <w:szCs w:val="28"/>
        </w:rPr>
        <w:t xml:space="preserve"> утвержденного постановлением от 04.10.2013 года №33; изложить в новой редакции:</w:t>
      </w:r>
    </w:p>
    <w:p w:rsidR="003B0122" w:rsidRDefault="003B0122" w:rsidP="00476B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8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651850">
        <w:rPr>
          <w:rFonts w:ascii="Times New Roman" w:hAnsi="Times New Roman" w:cs="Times New Roman"/>
          <w:sz w:val="28"/>
          <w:szCs w:val="28"/>
        </w:rPr>
        <w:t>. Для доступности предоставления услуги инвалидам обеспечиваются</w:t>
      </w:r>
      <w:r>
        <w:rPr>
          <w:rFonts w:ascii="Times New Roman" w:hAnsi="Times New Roman" w:cs="Times New Roman"/>
          <w:sz w:val="28"/>
          <w:szCs w:val="28"/>
        </w:rPr>
        <w:t xml:space="preserve"> следующие условия:</w:t>
      </w:r>
    </w:p>
    <w:p w:rsidR="003B0122" w:rsidRDefault="003B0122" w:rsidP="00476B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93FE4">
        <w:rPr>
          <w:rFonts w:ascii="Times New Roman" w:hAnsi="Times New Roman" w:cs="Times New Roman"/>
          <w:sz w:val="28"/>
          <w:szCs w:val="28"/>
        </w:rPr>
        <w:t>условия для беспрепятственного доступа к объектам</w:t>
      </w:r>
      <w:r>
        <w:rPr>
          <w:rFonts w:ascii="Times New Roman" w:hAnsi="Times New Roman" w:cs="Times New Roman"/>
          <w:sz w:val="28"/>
          <w:szCs w:val="28"/>
        </w:rPr>
        <w:t xml:space="preserve">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B0122" w:rsidRPr="00B4061C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326B7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B0122" w:rsidRPr="00B4061C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B0122" w:rsidRPr="00B4061C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B0122" w:rsidRPr="00B4061C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B0122" w:rsidRPr="00B4061C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0122" w:rsidRPr="00B4061C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</w:t>
      </w:r>
      <w:r>
        <w:rPr>
          <w:rFonts w:ascii="Times New Roman" w:hAnsi="Times New Roman" w:cs="Times New Roman"/>
          <w:sz w:val="28"/>
          <w:szCs w:val="28"/>
        </w:rPr>
        <w:t xml:space="preserve"> форме </w:t>
      </w:r>
      <w:r w:rsidRPr="00B4061C">
        <w:rPr>
          <w:rFonts w:ascii="Times New Roman" w:hAnsi="Times New Roman" w:cs="Times New Roman"/>
          <w:sz w:val="28"/>
          <w:szCs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порядке</w:t>
      </w:r>
      <w:r w:rsidRPr="00B4061C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3B0122" w:rsidRDefault="003B0122" w:rsidP="00476B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061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B0122" w:rsidRDefault="003B0122" w:rsidP="0039270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Настоящее постановление вступает в силу со дня его официального  опубликования в информационном бюллетене.</w:t>
      </w:r>
    </w:p>
    <w:p w:rsidR="003B0122" w:rsidRDefault="003B0122" w:rsidP="003927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Default="003B0122" w:rsidP="003927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Default="003B0122" w:rsidP="003927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Default="003B0122" w:rsidP="003927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Default="003B0122" w:rsidP="003927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3B0122" w:rsidRPr="00392702" w:rsidRDefault="003B0122" w:rsidP="003927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В.В.Кудрявкина</w:t>
      </w:r>
    </w:p>
    <w:p w:rsidR="003B0122" w:rsidRPr="00392702" w:rsidRDefault="003B0122" w:rsidP="0039270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0122" w:rsidRPr="002F6FC1" w:rsidRDefault="003B0122" w:rsidP="00093F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C4336D" w:rsidRDefault="003B0122" w:rsidP="00093FE4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122" w:rsidRDefault="003B0122" w:rsidP="00093FE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3B5671" w:rsidRDefault="003B0122" w:rsidP="00093F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Default="003B0122" w:rsidP="00093FE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4C6D5F" w:rsidRDefault="003B0122" w:rsidP="00093F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Default="003B0122" w:rsidP="00093F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Default="003B0122" w:rsidP="00093FE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B47DF3" w:rsidRDefault="003B0122" w:rsidP="00093FE4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122" w:rsidRPr="00C5737A" w:rsidRDefault="003B0122" w:rsidP="00093FE4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2B2B2B"/>
          <w:sz w:val="29"/>
          <w:szCs w:val="29"/>
        </w:rPr>
      </w:pPr>
    </w:p>
    <w:p w:rsidR="003B0122" w:rsidRDefault="003B0122" w:rsidP="00093FE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733C19" w:rsidRDefault="003B0122" w:rsidP="00093F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6E30E3" w:rsidRDefault="003B0122" w:rsidP="00093FE4">
      <w:pPr>
        <w:shd w:val="clear" w:color="auto" w:fill="FFFFFF"/>
        <w:ind w:left="360" w:firstLine="348"/>
        <w:jc w:val="both"/>
        <w:rPr>
          <w:rFonts w:ascii="Times New Roman" w:hAnsi="Times New Roman" w:cs="Times New Roman"/>
          <w:color w:val="2B2B2B"/>
          <w:sz w:val="28"/>
          <w:szCs w:val="28"/>
        </w:rPr>
      </w:pPr>
    </w:p>
    <w:p w:rsidR="003B0122" w:rsidRPr="006E30E3" w:rsidRDefault="003B0122" w:rsidP="00093FE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5C38FF" w:rsidRDefault="003B0122" w:rsidP="00093FE4">
      <w:pPr>
        <w:pStyle w:val="BodyText"/>
        <w:ind w:firstLine="708"/>
      </w:pPr>
    </w:p>
    <w:p w:rsidR="003B0122" w:rsidRPr="00DD7472" w:rsidRDefault="003B0122" w:rsidP="00093F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8C5C28" w:rsidRDefault="003B0122" w:rsidP="00093FE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0122" w:rsidRPr="00C508DA" w:rsidRDefault="003B0122" w:rsidP="00093FE4">
      <w:pPr>
        <w:rPr>
          <w:rFonts w:ascii="Times New Roman" w:hAnsi="Times New Roman" w:cs="Times New Roman"/>
          <w:sz w:val="28"/>
          <w:szCs w:val="28"/>
        </w:rPr>
      </w:pPr>
    </w:p>
    <w:p w:rsidR="003B0122" w:rsidRDefault="003B0122"/>
    <w:sectPr w:rsidR="003B0122" w:rsidSect="00392702">
      <w:pgSz w:w="11900" w:h="16800"/>
      <w:pgMar w:top="851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3FE4"/>
    <w:rsid w:val="00047A78"/>
    <w:rsid w:val="00093FE4"/>
    <w:rsid w:val="000B7810"/>
    <w:rsid w:val="000C239A"/>
    <w:rsid w:val="0012433B"/>
    <w:rsid w:val="001A5045"/>
    <w:rsid w:val="001D504E"/>
    <w:rsid w:val="00242D9C"/>
    <w:rsid w:val="002916F8"/>
    <w:rsid w:val="002F658E"/>
    <w:rsid w:val="002F6FC1"/>
    <w:rsid w:val="00392702"/>
    <w:rsid w:val="003B0122"/>
    <w:rsid w:val="003B5671"/>
    <w:rsid w:val="003E0625"/>
    <w:rsid w:val="003E210C"/>
    <w:rsid w:val="00476B2F"/>
    <w:rsid w:val="004C6D5F"/>
    <w:rsid w:val="00533C33"/>
    <w:rsid w:val="00562B74"/>
    <w:rsid w:val="005C38FF"/>
    <w:rsid w:val="00614149"/>
    <w:rsid w:val="00614B7A"/>
    <w:rsid w:val="00651850"/>
    <w:rsid w:val="006537FF"/>
    <w:rsid w:val="006E30E3"/>
    <w:rsid w:val="00733C19"/>
    <w:rsid w:val="007C314E"/>
    <w:rsid w:val="007C432B"/>
    <w:rsid w:val="008A6F1C"/>
    <w:rsid w:val="008B4F6B"/>
    <w:rsid w:val="008C5C28"/>
    <w:rsid w:val="008F3121"/>
    <w:rsid w:val="009833C7"/>
    <w:rsid w:val="009868AC"/>
    <w:rsid w:val="009C14D6"/>
    <w:rsid w:val="00AD34B5"/>
    <w:rsid w:val="00B4061C"/>
    <w:rsid w:val="00B47DF3"/>
    <w:rsid w:val="00C4336D"/>
    <w:rsid w:val="00C46DAC"/>
    <w:rsid w:val="00C508DA"/>
    <w:rsid w:val="00C5737A"/>
    <w:rsid w:val="00D06561"/>
    <w:rsid w:val="00D27E60"/>
    <w:rsid w:val="00D6519F"/>
    <w:rsid w:val="00D83E3E"/>
    <w:rsid w:val="00DD7472"/>
    <w:rsid w:val="00E015E7"/>
    <w:rsid w:val="00EC5888"/>
    <w:rsid w:val="00F326B7"/>
    <w:rsid w:val="00F75C81"/>
    <w:rsid w:val="00FB1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FE4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93FE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93FE4"/>
    <w:pPr>
      <w:outlineLvl w:val="1"/>
    </w:pPr>
  </w:style>
  <w:style w:type="paragraph" w:styleId="Heading3">
    <w:name w:val="heading 3"/>
    <w:basedOn w:val="Heading2"/>
    <w:next w:val="Normal"/>
    <w:link w:val="Heading3Char"/>
    <w:uiPriority w:val="99"/>
    <w:qFormat/>
    <w:rsid w:val="00093FE4"/>
    <w:pPr>
      <w:outlineLvl w:val="2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93FE4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93FE4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93FE4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093FE4"/>
    <w:rPr>
      <w:color w:val="auto"/>
    </w:rPr>
  </w:style>
  <w:style w:type="character" w:styleId="Strong">
    <w:name w:val="Strong"/>
    <w:basedOn w:val="DefaultParagraphFont"/>
    <w:uiPriority w:val="99"/>
    <w:qFormat/>
    <w:rsid w:val="00093FE4"/>
    <w:rPr>
      <w:b/>
      <w:bCs/>
    </w:rPr>
  </w:style>
  <w:style w:type="paragraph" w:customStyle="1" w:styleId="western">
    <w:name w:val="western"/>
    <w:basedOn w:val="Normal"/>
    <w:uiPriority w:val="99"/>
    <w:rsid w:val="00093FE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rsid w:val="00093FE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93FE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093FE4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09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3F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51850"/>
    <w:pPr>
      <w:ind w:left="720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186</TotalTime>
  <Pages>9</Pages>
  <Words>3022</Words>
  <Characters>17232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Zam</cp:lastModifiedBy>
  <cp:revision>22</cp:revision>
  <cp:lastPrinted>2016-01-19T14:27:00Z</cp:lastPrinted>
  <dcterms:created xsi:type="dcterms:W3CDTF">2016-08-12T06:59:00Z</dcterms:created>
  <dcterms:modified xsi:type="dcterms:W3CDTF">2016-08-23T05:37:00Z</dcterms:modified>
</cp:coreProperties>
</file>