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DBE" w:rsidRDefault="008B1DBE" w:rsidP="00D4574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1 к приказу</w:t>
      </w:r>
    </w:p>
    <w:p w:rsidR="008B1DBE" w:rsidRDefault="008B1DBE" w:rsidP="00D4574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Управления по социальной работе </w:t>
      </w:r>
    </w:p>
    <w:p w:rsidR="008B1DBE" w:rsidRDefault="008B1DBE" w:rsidP="00D4574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Чамзинского муниципального района </w:t>
      </w:r>
    </w:p>
    <w:p w:rsidR="008B1DBE" w:rsidRDefault="008B1DBE" w:rsidP="00D4574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№58 от 20.12.2016г</w:t>
      </w:r>
    </w:p>
    <w:p w:rsidR="008B1DBE" w:rsidRDefault="008B1DBE" w:rsidP="00D4574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B1DBE" w:rsidRPr="00293BB1" w:rsidRDefault="008B1DBE" w:rsidP="001F50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3BB1">
        <w:rPr>
          <w:rFonts w:ascii="Times New Roman" w:hAnsi="Times New Roman"/>
          <w:b/>
          <w:sz w:val="24"/>
          <w:szCs w:val="24"/>
        </w:rPr>
        <w:t xml:space="preserve">Победители и призёры муниципального этапа </w:t>
      </w:r>
    </w:p>
    <w:p w:rsidR="008B1DBE" w:rsidRPr="00293BB1" w:rsidRDefault="008B1DBE" w:rsidP="001F50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3BB1">
        <w:rPr>
          <w:rFonts w:ascii="Times New Roman" w:hAnsi="Times New Roman"/>
          <w:b/>
          <w:sz w:val="24"/>
          <w:szCs w:val="24"/>
        </w:rPr>
        <w:t xml:space="preserve">Всероссийской предметной олимпиады школьников </w:t>
      </w:r>
    </w:p>
    <w:p w:rsidR="008B1DBE" w:rsidRPr="00293BB1" w:rsidRDefault="008B1DBE" w:rsidP="001F504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3BB1">
        <w:rPr>
          <w:rFonts w:ascii="Times New Roman" w:hAnsi="Times New Roman"/>
          <w:b/>
          <w:sz w:val="24"/>
          <w:szCs w:val="24"/>
        </w:rPr>
        <w:t>Чамзинского муниципального района</w:t>
      </w:r>
    </w:p>
    <w:p w:rsidR="008B1DBE" w:rsidRDefault="008B1DBE" w:rsidP="00404E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DBE" w:rsidRPr="00293BB1" w:rsidRDefault="008B1DBE" w:rsidP="00404E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801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0"/>
        <w:gridCol w:w="4320"/>
        <w:gridCol w:w="3844"/>
        <w:gridCol w:w="2276"/>
        <w:gridCol w:w="2237"/>
        <w:gridCol w:w="872"/>
        <w:gridCol w:w="1435"/>
        <w:gridCol w:w="2308"/>
      </w:tblGrid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D4574E" w:rsidRDefault="008B1DBE" w:rsidP="0032247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D4574E">
              <w:rPr>
                <w:rFonts w:ascii="Times New Roman" w:hAnsi="Times New Roman"/>
                <w:b/>
                <w:sz w:val="18"/>
                <w:szCs w:val="18"/>
              </w:rPr>
              <w:t>класс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аименование ОУ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победителя, призёра олимпиады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наставника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Английский язык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Марсанова Евангелина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Новикова Л.И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Явкин Алексей Сергеевич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Новикова Л.И.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Асеинова Елизавета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Понетайкина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Саушкина Анастасия Юрьевна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Шманатова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Кускова Елена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Ютерева С.С.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Зорькина Мария Геннадьевна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Гаврилина Н.А.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Адмайкина Виктория Михайловна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Гаврилина Н.А.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Ларькичева Юлия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Гаврилина Н.А.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Краснов Александр Николаевич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Понетайкина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Каймакова Екатерина Анатольевна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Шманатова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Поляков Илья Михайлович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Шманатова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Якушкин Сергей Дмитриевич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Шманатова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Ирина Олеговна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Шманатова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Сарванова Алёна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Новикова Л.И.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Узойкина Дарья Романовна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Новикова Л.И.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Забиров Иван Евгеньевич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Новикова Л.И.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Гусева Ксения Станиславовна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Маршева И.В.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Макушкин Матвей Сергеевич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Маршева И.В.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Арутюнова Александра Владиславовна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 xml:space="preserve">Гаврилина Н.А. 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Казакова Виктория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Шманатова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Немецкий язык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Фомичева Татьяна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Левина Н.В.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Фадякин Иван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Трубкина М.Т.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Макушкин Дмитрий Алексеевич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Маколкина И.Н.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Макарова Виктория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Федулкина А.Г.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Видяйкина Виктория Дмиториевна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Бояркина С.Н.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Амирова Анна Альмеровна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Левина Н.В.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Зобова Валерия Викторовна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Левина Н.В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Сакмаров Юрий Анатольевич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Трубкина М.Т.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Обществознание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  <w:vAlign w:val="center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Поляков Илья Михайлович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Юденков Илья Алексеевич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Логинова Е.В.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Волчок Артём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Саушкина Анастасия Юрьевна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Пяткина Анастасия Эдуардовна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Маркина Л.К.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6D1B37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D1B37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Ромайкина Анастасия Анатольевна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Бурмистрова Н.А.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Жегалина Мария Константиновна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Бурмистрова Н.А.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Ирина Олеговна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Зорькина Мария Геннадьевна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Ларькичева Юлия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Амирова Диана Альмеровна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Вдовина Анастасия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Новиков Александр Владимирович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Ромина Татьяна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Бокова Е.Б.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Суслина Алена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Пеляйкина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Макарова Виктория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Видяйкина Виктория Дмитриевна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Логинова Е.В.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Инчина Ольга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Липатова Анастасия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Письмарова Ксения Максимовна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Слушкина Дарья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Назимкина И.Е.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Гусева Ксения Станиславовна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Бурмистрова Н.А.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Быков Дмитрий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Бурмистрова Н.А.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Трямкина Юлия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Бокова Е.Б.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Митрофанова Ксения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Назимкина И.Е.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Морозов Вадим Анатольевич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Бурмистрова Н.А.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Антонова Светлана Андреевна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Павлова Анастасия Андреевна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Лобанова Ирина Геннадьевна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Фомина Алина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Ховатов Андрей Эдуардович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Пеляйкина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Баюшкина Ирина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Беськаева Валерия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Маркина Л.К.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Базарнова Екатерина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Кантеева Анастасия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Цыбульская Валерия Петровна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  <w:vAlign w:val="center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Ларькичева Юлия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Астафьев В.А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Ютяева Юлия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Миханков Артём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Елисеев Ю.Н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«Отрадненская ООШ»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Шишканов Василий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Еремкин А.Д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Шагалкина Марина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Лаврушкин В.В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Кошкарев Даниил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Степанов Роман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Кочеткова Мария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Авдошкин Александр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Цыганов Павел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Буянова Яна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Маслов Андрей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Митрюхина Полина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  <w:vAlign w:val="center"/>
          </w:tcPr>
          <w:p w:rsidR="008B1DBE" w:rsidRPr="005900F6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00F6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Суслин Павел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Гавричев Владислав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Елисеев Ю.Н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Якушкин Сергей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Цыпцын Даниил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Маненков Егор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Старостин Алексей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Лукьянов Александр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Аринушкин А.С.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Евдокимова Наталья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Мишина Дарья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Солодухина Ирина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Пронина Марина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Лаврушкин В.В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Крысин Арсений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Красильников Артем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Мусин Дамир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Макейчев Ярослав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«Медаевская оош»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Бутусов Артем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Вальцов А.В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Инжуткина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Шареева Диана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Турылева Нина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Пуштакова Виолетта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Комкина Наталья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Храмова Мария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Гарин Сергей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Лаврушкин В.В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Осепян Артем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Васильев Руслан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Зорик Егор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Паунькин Никита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Прачков Виктор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Щербаков Андрей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Коновалова Татьяна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Астафьев В.А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Нуждина Евгения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Астафьев В.А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Окунева Софья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Борисова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Липатова Олеся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Трифонов Евгений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Мащиков Никита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Ёжиков Денис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Лаврушкин В.В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Григорян Аркадий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Лаврушкин В.В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Крысин Сергей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Маршев Артем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Шапошникова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Фяхретдинова Диана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Лукашевич Екатерина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Шишова Н.А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Буянов Владислав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Зубов Алексей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Пугачева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Платонова Н.И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Кантеева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Дугушкин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Трошина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Даканова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Астрономия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Якушкин Сергей Дмитриевич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Каймакова Екатерина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Поляков Илья Михайлович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Кошкарев Даниил Романович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Волчок Артём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Информатика и ИКТ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Лукьянов Александр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Огинова Г.А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Авдошкин Александр Олегович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Огинова Г.А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Лобанов Павел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Ю.С.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Трифонов Евгений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Аникина О.В.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Лапшина Мария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Ю.С.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История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Волчок Артём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Саушкина Анастасия Юрьевна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Великанов Станислав Михайлович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Логинова Е.В.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 Матвей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Бурмистрова Н.А.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  <w:trHeight w:val="287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«Медаевская ООШ»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Разуваева Дарья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Кондакова М.А.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Гульняшкина Ксения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Макулина Анастасия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Труханова Г.А.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Поляков Илья Михайлович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Комкина Наталья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Труханова Г.А.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Юденков Илья Алексеевич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Логинова Е.В.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Макарова Виктория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Труханова Г.А.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Видяйкина Виктория Дмитриевна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Логинова Е.В.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Мельникова Лада Вячеславовна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Назимкина И.Е.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Винтина Жанна Дмитриевна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Бокова Е.Б.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Паунькин Никита Владимирович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Алексин Артём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Зотова М.А.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Лобанова Ирина Геннадьевна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Галкин Данила Андреевич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C92D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C92D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Зубов Алексей</w:t>
            </w:r>
          </w:p>
        </w:tc>
        <w:tc>
          <w:tcPr>
            <w:tcW w:w="2276" w:type="dxa"/>
          </w:tcPr>
          <w:p w:rsidR="008B1DBE" w:rsidRPr="00322471" w:rsidRDefault="008B1DBE" w:rsidP="00C92D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Беськаева Валерия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Маркина Л.К.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Пяткина Анстасия Эдуардовна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Маркина Л.К.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Митрюхина Полина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Труханова Г.А.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Разуваев Александр Вячеславович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Т.В.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Зайцева Екатерина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Т.В.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Ирина Олеговна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Л.М.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Лиясова Валерия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Виряскина Л.Н.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Марсанов Станислав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Виряскина Л.Н.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Амирова Диана Альмеровна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Л.М.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Разуваев Александр Алексеевич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Шумилкина Н.В.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Тулкина Ирина Ивановна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Т.В.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Видяйкина Ирина Дмитриевна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Л.М.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Макарова Виктория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Шумилкина Н.В.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Письмарова Ксения Максимовна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Виряскина Л.Н.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Волчок Артём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Л.М.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Селяев Дмитрий Сергеевич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Арапова Л.И.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Лобанов Павел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Л.М.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Антонова Светлана Андреевна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Шумилкина Н.В.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Семёнова Кристина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Л.М.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Арутюнова Александра Владиславовна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Шумилкина Н.В.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Пустакина Анастасия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Л.М.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 Алексей Евгеньевич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Шумилкина Н.В.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Пяткина Анастасия Эдуардовна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Арапова Л.И.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Экономика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Видяйкина Ирина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Логинова Е.В.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Королёв Никита Олегович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Девяткин Ю.А.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Проконькина Наталья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Девяткин Ю.А.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Семенова Кристина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2"/>
          <w:wAfter w:w="3743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Пустакина Анастасия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  <w:tc>
          <w:tcPr>
            <w:tcW w:w="3109" w:type="dxa"/>
            <w:gridSpan w:val="2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c>
          <w:tcPr>
            <w:tcW w:w="11160" w:type="dxa"/>
            <w:gridSpan w:val="4"/>
            <w:vAlign w:val="center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2237" w:type="dxa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  <w:gridSpan w:val="2"/>
            <w:tcBorders>
              <w:lef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c>
          <w:tcPr>
            <w:tcW w:w="11160" w:type="dxa"/>
            <w:gridSpan w:val="4"/>
            <w:vAlign w:val="center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2237" w:type="dxa"/>
            <w:tcBorders>
              <w:top w:val="nil"/>
              <w:bottom w:val="nil"/>
              <w:righ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7" w:type="dxa"/>
            <w:gridSpan w:val="2"/>
            <w:tcBorders>
              <w:left w:val="nil"/>
            </w:tcBorders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8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Суслина Алина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Преснякова И.Н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Козенкова Анна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Чудайкина Н.В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«Киржеманская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Васькина Ксения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Кудрявкина Л.А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Горячкина Дарья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Печказова С.П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Ромайкина Анастасия Анатольевна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Сизова М.А.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Зайцева Екатерина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Пискайкина Ирина Олеговна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Эрзяйкина С.А.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Пятайкина Ангелина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Преснякова И.Н.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Каймакова Екатерина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Эрзяйкина С.А.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Зорькина Мария Геннадьевна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Волгина Т.В.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Ларькичева Юлия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Волгина Т.В.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Лиясова Валерия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Школьникова О.Н.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Сарванова Алёна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Антипова С.Б.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Фомина Татьяна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Антипова С.Б.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Анастасия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Н.Г.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Письмарова Ксения Максимовна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Имайчева Е.В.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«Киржеманская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Шареева Анна Дамировна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Крысина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Трошина Юлия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Чудайкина Н.В.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Гусева Ксения Станиславовна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Ныркова С.Ф.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Митрофанова Ксения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Заварыкина Г.Ю.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Винтайкина Жанна Дмитриевна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Чудайкина Н.В.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Асеинова Елизавета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Заварыкина Г.Ю.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Саушкина Анастасия Юрьевна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Архипова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Арутюнова Александра Владиславовна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Заварыкина Г.Ю.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Иошина София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Федоськина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Павлова Анастасия Андреевна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Архипова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Базарнова Екатерина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Печказова С.П.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Филягина Евгения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Преснякова И.Н.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Литература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 Матвей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Л.В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Суслина Алина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Преснякова И.Н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Трямкина Юлия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Чудайкина Н.В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Козенкова Анна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Чудайкина Н.В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Ямашкина Вероника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Волгина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Филягина Евгения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Преснякова И.Н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  <w:vAlign w:val="center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Липатова Елизавета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Л.В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Ларькичева Юлия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Волгина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Ромайкина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Сизова М.А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Преснякова И.Н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Коновалова Анна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Преснякова И.Н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Зорькина Мария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Волгина Т.В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Бережнова Юлия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Школьникова О.Н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Сарванова Алена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Ныркова С.Ф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Маккарова Виктория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Печказова С.П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Узойкина Дарья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Ныркова С.Ф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Шумилкина Наталья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Школьникова О.Н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«Киржеманская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Наймушина Наталья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Кудрявкина Л.А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Иошина София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Федоськина С.В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Арутюнова Александра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Заварыкина Г.Ю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Евтеева Вероника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Федоськина С.В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Кипчатова Наталья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Школьникова О.Н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Митрюхина Полина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Печказова С.П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Базарнова Екатерина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Печказова С.П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атематика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Лукьянов Александр Валентинович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Кускова Елена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 Матвей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Лиясова Валерия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Назимкина Т.А.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Ромайкина Анастасия Анатольевна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Базина О.В.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Амирова Диана Альмеровна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Т.Е.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Ирина Олеговна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Т.Е.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Пятайкина Ангелина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Королёва Г.Н.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Пронина Марина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Ю.С.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Каймакова Екатерина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Т.Е.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Видяйкина Ирина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Ю.С.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Горохова Анастасия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Базина О.В.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Сарванова Алёна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Гусева О.Н.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Козенкова Анна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Базина О.В.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Семенова Кристина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Якушева Н.В.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Маршев Артём Вячеславович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Трифонов Евгений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Курмаева Н.В.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Кипчатова Наталья Андреевна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Жадаева О.В.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Деткин Сергей Викторович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Люлёва О.В.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Лапшина Мария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Т.Е.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Мордовская литература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«Большеремезёнская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Анастасия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Н.Г.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Латышова Ульяна Васильевна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Миркискин Александр Викторович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Наумова Г.В.</w:t>
            </w:r>
          </w:p>
        </w:tc>
      </w:tr>
      <w:tr w:rsidR="008B1DBE" w:rsidRPr="00322471" w:rsidTr="00D4574E">
        <w:trPr>
          <w:gridAfter w:val="4"/>
          <w:wAfter w:w="6852" w:type="dxa"/>
          <w:trHeight w:val="141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Петрова Анастасия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Захватова Мария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Алексина Н.Н.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Букина Татьяна Юрьевна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Алексина Н.Н.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Кантеева Анна Васильевна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Творческая секция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Марков Иван Викторович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 В.И.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«Большеремезёнская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Прокин Максим Иванович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Кривошеева Н.В.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«Большеремезёнская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Анастасия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Н.Г.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«Большеремезёнская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Ахаев Алексей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Кривошеева Н.В.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«Отрадненская ООШ»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Носова Анастасия Васильевна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Калеева Т.Н.</w:t>
            </w:r>
          </w:p>
        </w:tc>
      </w:tr>
      <w:tr w:rsidR="008B1DBE" w:rsidRPr="00322471" w:rsidTr="00D4574E">
        <w:trPr>
          <w:gridAfter w:val="4"/>
          <w:wAfter w:w="6852" w:type="dxa"/>
          <w:trHeight w:val="70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«Отрадненская ООШ»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Назимкина Ольга Геннадьевна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Калеева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D4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74E">
              <w:rPr>
                <w:rFonts w:ascii="Times New Roman" w:hAnsi="Times New Roman"/>
                <w:b/>
                <w:sz w:val="24"/>
                <w:szCs w:val="24"/>
              </w:rPr>
              <w:t>Эрзянский язык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Погодин Максим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Эль-Астал Айи Саидовна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Храмова О.В.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Балыкова Екатерина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Ковайкина Е.Ю.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Ерошкина Яна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Петрова Анастасия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Захватова Мария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Алексина Н.Н.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Кантеева Анна Васильевна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Великанова Мария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Юдина Т.И.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Ермолаева Анастасия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Седойкина Екатерина Михайловна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Ковайкина Е.Ю.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Крысина Арина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Ковайкина Е.Ю.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Тулкина Алёна Ивановна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Долгов Никита Андреевич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Зорькина Татьяна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Шареев Руслан Дамирович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Тутушкина М.В.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Андрюшкина Маргарита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Тутушкина М.В.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Кувакина Ирина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Храмова О.В.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Куприянова Алина Игоревна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Тутушкина М.В.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Марина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Курочкина Н.Н.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Семенова Татьяна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Ковайкина Е.Ю.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Волкова Валерия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Тутушкина О.А.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Городнова Полина Юрьевна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Тутушкина О.А.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Преснякова Юлия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Рузанкина В.В.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Куркова Виктория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Ковайкина Е.Ю.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Бочкарева Дарья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Ковайкина Е.Ю.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Сергеева Анна Андреевна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Арискина Дарья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Тутушкина М.В.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Чалдушкина Ольга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Юдина Т.И.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Хорина Алина Олеговна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Юдина Т.И.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Буянова Дарья Вячеславовна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Николаева Светлана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Т.П.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Азыркина Юлия Владиславовна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Рузанкина В.В.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Мамайкина Маргарита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Курочкина Н.Н.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Новикова Вера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Тутушкина М.В.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Гурьянова Арина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Тутушкина М.В.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Коткова Мария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Кулакова В.А.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Левина Алена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Кулакова В.А.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Ефимова Анастасия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Ковайкина Е.Ю.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Латышова Ульяна Васильевна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«Больше-Маресевская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Миркискин  Александр Викторович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Наумова Г.В.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Биология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Лиясова Валерия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Граблина Н.М.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Сарванова Алёна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Лёвкин Михаил Павлович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Кузина В.С.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Саушкина Анастасия Юрьевна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Фомичева Татьяна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Трошина Л.С.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Тарасова Ольга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Граблина Н.М.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Савкина Мария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Бережнова Юлия Дмитриевна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Граблина Н.М.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«Медаевская ООШ»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Разуваева Дарья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Карасева Л.А.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Каймакова Екатерина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Ромайкина Анастасия Анатольевна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Жегалина Мария Константиновна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Трифонова Любовь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Видяйкина Ирина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Горохова Анастасия Евгеньевна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Кузина В.С.</w:t>
            </w:r>
          </w:p>
        </w:tc>
      </w:tr>
      <w:tr w:rsidR="008B1DBE" w:rsidRPr="00322471" w:rsidTr="00D4574E">
        <w:trPr>
          <w:gridAfter w:val="4"/>
          <w:wAfter w:w="6852" w:type="dxa"/>
          <w:trHeight w:val="153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«Большеремезёнская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Анастасия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Панина Дарья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Липатова Анастасия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Инчина Ольга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Сульдина Анна Анатольевна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Селяев Дмитрий Сергеевич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Волчок Артём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Лобанов Павел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Калинина Ангелина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«Киржеманская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Наймушина Наталья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Курганова Н.С.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Ховатов Андрей Эдуардович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Дергунова Н.К.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Сатункина Ксения Ивановна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Елена Павловна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Дергунова Н.К.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Горячкина Дарья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Трошина Л.С.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Зобова Валери Игоревна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Трошина Л.С.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Гунина Елена Константиновна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Прыткова Алёна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Т.Н.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Технология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  <w:vAlign w:val="center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Пискайкин Максим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Ирина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Кошкарев Даниил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Федулкина Ульяна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Алтушкин Кирилл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Леснова Мария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Галкин Даниил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Семенова Кристина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Пименов Владислав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Каралупов Денис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Гунина Елена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С.И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Лиясова Вероника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С.И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Кантеева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  <w:vAlign w:val="center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5900F6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Филатов Вячеслав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5900F6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Горбунов Андрей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5900F6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Ерошкин Максим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Лаврушкин В.В</w:t>
            </w:r>
          </w:p>
        </w:tc>
      </w:tr>
      <w:tr w:rsidR="008B1DBE" w:rsidRPr="00322471" w:rsidTr="005900F6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Поляков Илья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5900F6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Захаров Данила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5900F6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Бычкова Ирина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Костригина Т.В</w:t>
            </w:r>
          </w:p>
        </w:tc>
      </w:tr>
      <w:tr w:rsidR="008B1DBE" w:rsidRPr="00322471" w:rsidTr="005900F6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Андрианова Дарья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С.И</w:t>
            </w:r>
          </w:p>
        </w:tc>
      </w:tr>
      <w:tr w:rsidR="008B1DBE" w:rsidRPr="00322471" w:rsidTr="005900F6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Вдовина Анастасия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С.И</w:t>
            </w:r>
          </w:p>
        </w:tc>
      </w:tr>
      <w:tr w:rsidR="008B1DBE" w:rsidRPr="00322471" w:rsidTr="005900F6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5900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Амирова Диана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Трофимчук Наталья</w:t>
            </w:r>
          </w:p>
        </w:tc>
        <w:tc>
          <w:tcPr>
            <w:tcW w:w="2276" w:type="dxa"/>
          </w:tcPr>
          <w:p w:rsidR="008B1DBE" w:rsidRPr="00322471" w:rsidRDefault="008B1DBE" w:rsidP="00D4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Вельдясова Г.М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Ларькичева Юлия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Фадина Л.Г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Чилиуца Александра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Маняков Рамиль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Лаврушкин В.В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Голов Максим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Мотякин Алексей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Бакшеев Петр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Гущина Дарья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Заботнова Дарья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Карпова С.И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 Максим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Васин Максим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Королёв Никита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Лаврушкин В.В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Мареськин Егор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Митрофанова Диана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Е.Н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Бедин Григорий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Трифонов Евгений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bookmarkStart w:id="0" w:name="_GoBack"/>
            <w:bookmarkEnd w:id="0"/>
            <w:r w:rsidRPr="00322471">
              <w:rPr>
                <w:rFonts w:ascii="Times New Roman" w:hAnsi="Times New Roman"/>
                <w:sz w:val="24"/>
                <w:szCs w:val="24"/>
              </w:rPr>
              <w:t>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Фехретдинова Лиана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Костригина Т.В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Позднякова Вероника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Трошина Л.С</w:t>
            </w:r>
          </w:p>
        </w:tc>
      </w:tr>
      <w:tr w:rsidR="008B1DBE" w:rsidRPr="00322471" w:rsidTr="00D4574E">
        <w:trPr>
          <w:gridAfter w:val="4"/>
          <w:wAfter w:w="6852" w:type="dxa"/>
          <w:trHeight w:val="420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Курочкин Даниил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Право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Фомина Татьяна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Бокова Е.Б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Лобанова Ирина Геннадьевна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Асеинова Елизавета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Назимкина И.Е.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Леснова Мария Геннадьевна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«Чамзинская 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Проконькина Наталья Валерьевна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Пеляйкина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Павлова Анастасия Андреевна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Велеулова Ирина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Базарнова Екатерина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Труханова Г.А.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Кантеева Анастасия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Хуснутдинова С.В.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Экология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Липатова Анастасия Алексеевна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Кипчатова Наталья Андреевна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Инчина Ольга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Митрофанова Ксения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Живаева Л.М.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Сатункина Ксения Ивановна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Поливцева Н.Н.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Сазанова Алена Николаевна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Деткин Сергей Викторович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Трошина Л.С.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изика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Каймакова Екатерина Витальевна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Видяйкина Виктория Дмитриевна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Семенова Кристина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Пустакина Анастасия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призёры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Зайцева Екатерина Александровна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Беговаткина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Лукьянов Александр Валентинович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Беговаткина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Бурмистров Матвей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Беговаткина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Якушкина Сергей Дмитриевич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Пиксайкина Ирина Олеговна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Сарванова Алёна Сергеевна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Беговаткина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Явкин Алексей Сергеевич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Беговаткина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Левкин Михаил Павлович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Беговаткина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Быков Дмитрий Александрович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Беговаткина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Маршев Артём Вячеславович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Беговаткина Л.В.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Лапшина Мария Владимировна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Шилова А.М.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Химия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  <w:vAlign w:val="center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победитель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Липатова Анастасия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призеры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Мяленко Мария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Федулкина Ульяна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Суслина Алина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Инчина Ольга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Худойкина Л.А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Ховатова Ольга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Алтушкин Кирилл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Живаева Л.М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Зубенкова Мария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Проконькина Наталья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Ховатов Андрей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«ЧСОШ №2»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Вельдяскина Елена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Сыркина Т.И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Семёнова Кристина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Фомичева Татьяна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Живаева Л.М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Пискайкина Анна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Акимова Е.В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ОБЖ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Шалунов Даниил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Винтина Жанна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Мирончева Елена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№3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Козин Роман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Кандыков Денис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призеры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Мотякин Алексей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Юденков Илья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Сарванова Алёна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Логинов Никита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Сивова Анна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Лукьянов Александр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Васин Максим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Щербаков Андрей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Сайфетдинов Р.М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«Апраксинская сош»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Пустышкин Алдександр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Еремкин В.Д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Зорик Егор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Алтушкин Кирилл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Кочеткова Мария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Маршев Артем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Семёнова Кристина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Соловьёва Мария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Сайфетдинов Р.М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Лукашевич Екатерина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Сайфетдинов Р.М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Ротанов Андрей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Зубов Алексей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Климов В.П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Николаев Владислав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Трифонов Евгений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КСОШ №2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Киреев Владислав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Белов С.А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Антонова Светлана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Павлинов Е.Ю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Искусство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11160" w:type="dxa"/>
            <w:gridSpan w:val="4"/>
          </w:tcPr>
          <w:p w:rsidR="008B1DBE" w:rsidRPr="00322471" w:rsidRDefault="008B1DBE" w:rsidP="003224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b/>
                <w:sz w:val="24"/>
                <w:szCs w:val="24"/>
              </w:rPr>
              <w:t>призеры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Волчок Артем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Бузинова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Лобанова Ирина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«Лицей №1» р.п. Чамзинка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Арутюнова Александра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Фадина Л.Г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Велеулова Ирина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Бузинова М.Н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№1»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Цыбульская Валерия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Спирина Ж.В</w:t>
            </w:r>
          </w:p>
        </w:tc>
      </w:tr>
      <w:tr w:rsidR="008B1DBE" w:rsidRPr="00322471" w:rsidTr="00D4574E">
        <w:trPr>
          <w:gridAfter w:val="4"/>
          <w:wAfter w:w="6852" w:type="dxa"/>
        </w:trPr>
        <w:tc>
          <w:tcPr>
            <w:tcW w:w="7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20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МБОУ «КСОШ №3»</w:t>
            </w:r>
          </w:p>
        </w:tc>
        <w:tc>
          <w:tcPr>
            <w:tcW w:w="3844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Казакова Виктория</w:t>
            </w:r>
          </w:p>
        </w:tc>
        <w:tc>
          <w:tcPr>
            <w:tcW w:w="2276" w:type="dxa"/>
          </w:tcPr>
          <w:p w:rsidR="008B1DBE" w:rsidRPr="00322471" w:rsidRDefault="008B1DBE" w:rsidP="003224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2471">
              <w:rPr>
                <w:rFonts w:ascii="Times New Roman" w:hAnsi="Times New Roman"/>
                <w:sz w:val="24"/>
                <w:szCs w:val="24"/>
              </w:rPr>
              <w:t>Бузинова М.Н</w:t>
            </w:r>
          </w:p>
        </w:tc>
      </w:tr>
    </w:tbl>
    <w:p w:rsidR="008B1DBE" w:rsidRPr="00293BB1" w:rsidRDefault="008B1DBE" w:rsidP="00404E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DBE" w:rsidRPr="001B1FDD" w:rsidRDefault="008B1DBE" w:rsidP="00404E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DBE" w:rsidRDefault="008B1DBE" w:rsidP="00404E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DBE" w:rsidRDefault="008B1DBE" w:rsidP="00404E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DBE" w:rsidRDefault="008B1DBE" w:rsidP="00404E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DBE" w:rsidRDefault="008B1DBE" w:rsidP="00404E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B1DBE" w:rsidSect="006D1B37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689B"/>
    <w:rsid w:val="00005172"/>
    <w:rsid w:val="000160C5"/>
    <w:rsid w:val="00047AD1"/>
    <w:rsid w:val="0005123E"/>
    <w:rsid w:val="000535FF"/>
    <w:rsid w:val="00056EC9"/>
    <w:rsid w:val="0006486B"/>
    <w:rsid w:val="0006689B"/>
    <w:rsid w:val="00070E3C"/>
    <w:rsid w:val="00071E75"/>
    <w:rsid w:val="000A203D"/>
    <w:rsid w:val="000A6564"/>
    <w:rsid w:val="000B1879"/>
    <w:rsid w:val="000B3E51"/>
    <w:rsid w:val="000B5B7E"/>
    <w:rsid w:val="000B68B8"/>
    <w:rsid w:val="000C386D"/>
    <w:rsid w:val="000D0E7A"/>
    <w:rsid w:val="000D5A26"/>
    <w:rsid w:val="000E3482"/>
    <w:rsid w:val="000E4060"/>
    <w:rsid w:val="000E7559"/>
    <w:rsid w:val="000F3FB2"/>
    <w:rsid w:val="001005F5"/>
    <w:rsid w:val="00102B5C"/>
    <w:rsid w:val="00120D9C"/>
    <w:rsid w:val="001233BB"/>
    <w:rsid w:val="00125D0B"/>
    <w:rsid w:val="00126D2F"/>
    <w:rsid w:val="001317F4"/>
    <w:rsid w:val="001433E1"/>
    <w:rsid w:val="00146CDD"/>
    <w:rsid w:val="00147E9E"/>
    <w:rsid w:val="0015471D"/>
    <w:rsid w:val="0017755A"/>
    <w:rsid w:val="00184E08"/>
    <w:rsid w:val="00185D97"/>
    <w:rsid w:val="00192C71"/>
    <w:rsid w:val="001950B1"/>
    <w:rsid w:val="001950F1"/>
    <w:rsid w:val="001A0BD4"/>
    <w:rsid w:val="001A7D47"/>
    <w:rsid w:val="001A7DD8"/>
    <w:rsid w:val="001B1FDD"/>
    <w:rsid w:val="001C5B83"/>
    <w:rsid w:val="001C5FB2"/>
    <w:rsid w:val="001C6D26"/>
    <w:rsid w:val="001D2869"/>
    <w:rsid w:val="001D4BFD"/>
    <w:rsid w:val="001D6014"/>
    <w:rsid w:val="001D64A0"/>
    <w:rsid w:val="001D6D29"/>
    <w:rsid w:val="001D7055"/>
    <w:rsid w:val="001D7634"/>
    <w:rsid w:val="001E5863"/>
    <w:rsid w:val="001F3B53"/>
    <w:rsid w:val="001F5040"/>
    <w:rsid w:val="001F610F"/>
    <w:rsid w:val="0020090A"/>
    <w:rsid w:val="002058C6"/>
    <w:rsid w:val="00210C87"/>
    <w:rsid w:val="002118D3"/>
    <w:rsid w:val="00217F61"/>
    <w:rsid w:val="002209B6"/>
    <w:rsid w:val="00224340"/>
    <w:rsid w:val="00227DB5"/>
    <w:rsid w:val="00230EBE"/>
    <w:rsid w:val="002315EC"/>
    <w:rsid w:val="00242D13"/>
    <w:rsid w:val="00242E43"/>
    <w:rsid w:val="00243FFF"/>
    <w:rsid w:val="002457A7"/>
    <w:rsid w:val="0024616F"/>
    <w:rsid w:val="002475E9"/>
    <w:rsid w:val="00282B25"/>
    <w:rsid w:val="00284973"/>
    <w:rsid w:val="00284EE9"/>
    <w:rsid w:val="00293BB1"/>
    <w:rsid w:val="002942C1"/>
    <w:rsid w:val="002942C9"/>
    <w:rsid w:val="002A35B5"/>
    <w:rsid w:val="002A3E3D"/>
    <w:rsid w:val="002A7661"/>
    <w:rsid w:val="002B13D1"/>
    <w:rsid w:val="002B25ED"/>
    <w:rsid w:val="002C37A0"/>
    <w:rsid w:val="002D0896"/>
    <w:rsid w:val="002D1A7A"/>
    <w:rsid w:val="002D757F"/>
    <w:rsid w:val="002F0A95"/>
    <w:rsid w:val="002F442A"/>
    <w:rsid w:val="002F4456"/>
    <w:rsid w:val="003128EA"/>
    <w:rsid w:val="00313765"/>
    <w:rsid w:val="00322471"/>
    <w:rsid w:val="003236B3"/>
    <w:rsid w:val="00323DAC"/>
    <w:rsid w:val="00325374"/>
    <w:rsid w:val="00327F21"/>
    <w:rsid w:val="003340A4"/>
    <w:rsid w:val="003371BB"/>
    <w:rsid w:val="00347080"/>
    <w:rsid w:val="0035092C"/>
    <w:rsid w:val="003536D5"/>
    <w:rsid w:val="00356469"/>
    <w:rsid w:val="003616BC"/>
    <w:rsid w:val="00361F93"/>
    <w:rsid w:val="00363531"/>
    <w:rsid w:val="003649D6"/>
    <w:rsid w:val="00364A7A"/>
    <w:rsid w:val="003660A3"/>
    <w:rsid w:val="00366C79"/>
    <w:rsid w:val="003750A3"/>
    <w:rsid w:val="00381D33"/>
    <w:rsid w:val="00382450"/>
    <w:rsid w:val="003827EE"/>
    <w:rsid w:val="003833F0"/>
    <w:rsid w:val="00386FF0"/>
    <w:rsid w:val="003904F6"/>
    <w:rsid w:val="00391065"/>
    <w:rsid w:val="003975D3"/>
    <w:rsid w:val="003A2A7D"/>
    <w:rsid w:val="003B0C12"/>
    <w:rsid w:val="003B5072"/>
    <w:rsid w:val="003B626E"/>
    <w:rsid w:val="003B7018"/>
    <w:rsid w:val="003B7587"/>
    <w:rsid w:val="003C1C05"/>
    <w:rsid w:val="003D0B1A"/>
    <w:rsid w:val="003D265D"/>
    <w:rsid w:val="003D6EF5"/>
    <w:rsid w:val="003E6B72"/>
    <w:rsid w:val="0040359C"/>
    <w:rsid w:val="00404E08"/>
    <w:rsid w:val="00415BA7"/>
    <w:rsid w:val="00415D83"/>
    <w:rsid w:val="004201CE"/>
    <w:rsid w:val="00421E9E"/>
    <w:rsid w:val="00433F94"/>
    <w:rsid w:val="0044162C"/>
    <w:rsid w:val="00442501"/>
    <w:rsid w:val="00443437"/>
    <w:rsid w:val="00446DFE"/>
    <w:rsid w:val="00465B03"/>
    <w:rsid w:val="00471D39"/>
    <w:rsid w:val="0047233B"/>
    <w:rsid w:val="0047671F"/>
    <w:rsid w:val="00481B35"/>
    <w:rsid w:val="00484D77"/>
    <w:rsid w:val="0049190A"/>
    <w:rsid w:val="004930BC"/>
    <w:rsid w:val="00495BB8"/>
    <w:rsid w:val="004A06E0"/>
    <w:rsid w:val="004A3D1A"/>
    <w:rsid w:val="004A6810"/>
    <w:rsid w:val="004A77BE"/>
    <w:rsid w:val="004B628F"/>
    <w:rsid w:val="004C1B79"/>
    <w:rsid w:val="004C45F8"/>
    <w:rsid w:val="004C4778"/>
    <w:rsid w:val="004D1B1B"/>
    <w:rsid w:val="004D2246"/>
    <w:rsid w:val="004E33CE"/>
    <w:rsid w:val="004F0BE2"/>
    <w:rsid w:val="004F15D0"/>
    <w:rsid w:val="00500044"/>
    <w:rsid w:val="00503DB1"/>
    <w:rsid w:val="00510809"/>
    <w:rsid w:val="005109D5"/>
    <w:rsid w:val="0053353D"/>
    <w:rsid w:val="005509DA"/>
    <w:rsid w:val="00560C45"/>
    <w:rsid w:val="0056314A"/>
    <w:rsid w:val="005863AA"/>
    <w:rsid w:val="005900F6"/>
    <w:rsid w:val="005943FB"/>
    <w:rsid w:val="005A6AA4"/>
    <w:rsid w:val="005B7E11"/>
    <w:rsid w:val="005C3B74"/>
    <w:rsid w:val="005C60D8"/>
    <w:rsid w:val="005D15E3"/>
    <w:rsid w:val="005D18C1"/>
    <w:rsid w:val="005D2A92"/>
    <w:rsid w:val="005D5821"/>
    <w:rsid w:val="005E0675"/>
    <w:rsid w:val="005E1BDF"/>
    <w:rsid w:val="005E4253"/>
    <w:rsid w:val="005E47BC"/>
    <w:rsid w:val="005E5871"/>
    <w:rsid w:val="005E7DA2"/>
    <w:rsid w:val="005F2D6C"/>
    <w:rsid w:val="005F7258"/>
    <w:rsid w:val="006042E5"/>
    <w:rsid w:val="006045AA"/>
    <w:rsid w:val="00604D19"/>
    <w:rsid w:val="00605D25"/>
    <w:rsid w:val="00606CC1"/>
    <w:rsid w:val="00607728"/>
    <w:rsid w:val="006178BE"/>
    <w:rsid w:val="00623ACD"/>
    <w:rsid w:val="00624D35"/>
    <w:rsid w:val="00635BB5"/>
    <w:rsid w:val="00643053"/>
    <w:rsid w:val="00657CE6"/>
    <w:rsid w:val="00663FA9"/>
    <w:rsid w:val="00673600"/>
    <w:rsid w:val="00674476"/>
    <w:rsid w:val="006746FD"/>
    <w:rsid w:val="00674A9B"/>
    <w:rsid w:val="00692768"/>
    <w:rsid w:val="006A2A1F"/>
    <w:rsid w:val="006A3AE8"/>
    <w:rsid w:val="006A6933"/>
    <w:rsid w:val="006A6E6F"/>
    <w:rsid w:val="006A7729"/>
    <w:rsid w:val="006C71AF"/>
    <w:rsid w:val="006D1B37"/>
    <w:rsid w:val="006D7A90"/>
    <w:rsid w:val="006E5175"/>
    <w:rsid w:val="006E5A33"/>
    <w:rsid w:val="006F2D2E"/>
    <w:rsid w:val="006F594F"/>
    <w:rsid w:val="006F5EF2"/>
    <w:rsid w:val="006F6210"/>
    <w:rsid w:val="00702B5B"/>
    <w:rsid w:val="00703B7A"/>
    <w:rsid w:val="00704435"/>
    <w:rsid w:val="00715177"/>
    <w:rsid w:val="0072148F"/>
    <w:rsid w:val="007243B0"/>
    <w:rsid w:val="00750EC7"/>
    <w:rsid w:val="00754581"/>
    <w:rsid w:val="00755763"/>
    <w:rsid w:val="0077705C"/>
    <w:rsid w:val="00777E7B"/>
    <w:rsid w:val="00792324"/>
    <w:rsid w:val="00796031"/>
    <w:rsid w:val="00796583"/>
    <w:rsid w:val="007A6694"/>
    <w:rsid w:val="007B5918"/>
    <w:rsid w:val="007C04F6"/>
    <w:rsid w:val="007C52AA"/>
    <w:rsid w:val="007D66CB"/>
    <w:rsid w:val="007E6BDB"/>
    <w:rsid w:val="0080134A"/>
    <w:rsid w:val="00805F3E"/>
    <w:rsid w:val="00806B8E"/>
    <w:rsid w:val="008073F0"/>
    <w:rsid w:val="00816AB4"/>
    <w:rsid w:val="008172C0"/>
    <w:rsid w:val="0082546B"/>
    <w:rsid w:val="00831FD0"/>
    <w:rsid w:val="00833B1A"/>
    <w:rsid w:val="00840921"/>
    <w:rsid w:val="0086189D"/>
    <w:rsid w:val="00861D95"/>
    <w:rsid w:val="0086295E"/>
    <w:rsid w:val="00871D2B"/>
    <w:rsid w:val="0087722E"/>
    <w:rsid w:val="008825D1"/>
    <w:rsid w:val="00885314"/>
    <w:rsid w:val="008912CA"/>
    <w:rsid w:val="008A5942"/>
    <w:rsid w:val="008A7211"/>
    <w:rsid w:val="008B1DBE"/>
    <w:rsid w:val="008B3443"/>
    <w:rsid w:val="008B5699"/>
    <w:rsid w:val="008C22EA"/>
    <w:rsid w:val="008C34A7"/>
    <w:rsid w:val="008D4847"/>
    <w:rsid w:val="008E0EA9"/>
    <w:rsid w:val="008E467E"/>
    <w:rsid w:val="008F1588"/>
    <w:rsid w:val="008F4D24"/>
    <w:rsid w:val="008F58DF"/>
    <w:rsid w:val="009051AA"/>
    <w:rsid w:val="0090754A"/>
    <w:rsid w:val="00910063"/>
    <w:rsid w:val="0092205D"/>
    <w:rsid w:val="00922C7C"/>
    <w:rsid w:val="00925F12"/>
    <w:rsid w:val="009324DA"/>
    <w:rsid w:val="00933843"/>
    <w:rsid w:val="0093397E"/>
    <w:rsid w:val="00942006"/>
    <w:rsid w:val="00960230"/>
    <w:rsid w:val="00960690"/>
    <w:rsid w:val="00961AD5"/>
    <w:rsid w:val="00961CEE"/>
    <w:rsid w:val="009626F0"/>
    <w:rsid w:val="00963A00"/>
    <w:rsid w:val="0096621D"/>
    <w:rsid w:val="0096671A"/>
    <w:rsid w:val="00977226"/>
    <w:rsid w:val="00981C85"/>
    <w:rsid w:val="00983C0C"/>
    <w:rsid w:val="009849B9"/>
    <w:rsid w:val="009868A7"/>
    <w:rsid w:val="009875D9"/>
    <w:rsid w:val="00990C3E"/>
    <w:rsid w:val="009A52DA"/>
    <w:rsid w:val="009B4818"/>
    <w:rsid w:val="009C10F8"/>
    <w:rsid w:val="009C4CD0"/>
    <w:rsid w:val="009C60B7"/>
    <w:rsid w:val="009D3469"/>
    <w:rsid w:val="009D56F6"/>
    <w:rsid w:val="009E5FD9"/>
    <w:rsid w:val="009F41C4"/>
    <w:rsid w:val="009F7EE0"/>
    <w:rsid w:val="00A1078F"/>
    <w:rsid w:val="00A10B1E"/>
    <w:rsid w:val="00A11312"/>
    <w:rsid w:val="00A1306A"/>
    <w:rsid w:val="00A135C2"/>
    <w:rsid w:val="00A31701"/>
    <w:rsid w:val="00A31F98"/>
    <w:rsid w:val="00A3396D"/>
    <w:rsid w:val="00A348E3"/>
    <w:rsid w:val="00A47F74"/>
    <w:rsid w:val="00A52408"/>
    <w:rsid w:val="00A558F2"/>
    <w:rsid w:val="00A620BF"/>
    <w:rsid w:val="00A66EDF"/>
    <w:rsid w:val="00A97E1E"/>
    <w:rsid w:val="00AA447A"/>
    <w:rsid w:val="00AA58A7"/>
    <w:rsid w:val="00AA6229"/>
    <w:rsid w:val="00AB401F"/>
    <w:rsid w:val="00AC0A2C"/>
    <w:rsid w:val="00AC209A"/>
    <w:rsid w:val="00AD1F8C"/>
    <w:rsid w:val="00AD57A8"/>
    <w:rsid w:val="00AD6656"/>
    <w:rsid w:val="00AE356C"/>
    <w:rsid w:val="00AE73F6"/>
    <w:rsid w:val="00B00D0A"/>
    <w:rsid w:val="00B035B1"/>
    <w:rsid w:val="00B079CC"/>
    <w:rsid w:val="00B1038D"/>
    <w:rsid w:val="00B11DDF"/>
    <w:rsid w:val="00B12FC7"/>
    <w:rsid w:val="00B15A38"/>
    <w:rsid w:val="00B25EAC"/>
    <w:rsid w:val="00B275AA"/>
    <w:rsid w:val="00B347C0"/>
    <w:rsid w:val="00B37723"/>
    <w:rsid w:val="00B4225F"/>
    <w:rsid w:val="00B432A0"/>
    <w:rsid w:val="00B44288"/>
    <w:rsid w:val="00B45552"/>
    <w:rsid w:val="00B5109C"/>
    <w:rsid w:val="00B5208B"/>
    <w:rsid w:val="00B55B97"/>
    <w:rsid w:val="00B61ACA"/>
    <w:rsid w:val="00B61AEA"/>
    <w:rsid w:val="00B61EE0"/>
    <w:rsid w:val="00B840CD"/>
    <w:rsid w:val="00B926D9"/>
    <w:rsid w:val="00B93C18"/>
    <w:rsid w:val="00BA57A0"/>
    <w:rsid w:val="00BB5A19"/>
    <w:rsid w:val="00BD1D4D"/>
    <w:rsid w:val="00BD2250"/>
    <w:rsid w:val="00BD2E4B"/>
    <w:rsid w:val="00BD32AC"/>
    <w:rsid w:val="00BD5C60"/>
    <w:rsid w:val="00BD6C4A"/>
    <w:rsid w:val="00BF4D62"/>
    <w:rsid w:val="00BF5B04"/>
    <w:rsid w:val="00C0208C"/>
    <w:rsid w:val="00C07D8B"/>
    <w:rsid w:val="00C10FC8"/>
    <w:rsid w:val="00C157B0"/>
    <w:rsid w:val="00C251ED"/>
    <w:rsid w:val="00C276B0"/>
    <w:rsid w:val="00C303FA"/>
    <w:rsid w:val="00C30B56"/>
    <w:rsid w:val="00C361DF"/>
    <w:rsid w:val="00C56EF1"/>
    <w:rsid w:val="00C62BE2"/>
    <w:rsid w:val="00C63DA8"/>
    <w:rsid w:val="00C66C8A"/>
    <w:rsid w:val="00C86962"/>
    <w:rsid w:val="00C92D43"/>
    <w:rsid w:val="00C93315"/>
    <w:rsid w:val="00C96371"/>
    <w:rsid w:val="00CA54AA"/>
    <w:rsid w:val="00CA587D"/>
    <w:rsid w:val="00CB15E2"/>
    <w:rsid w:val="00CB6BE3"/>
    <w:rsid w:val="00CC0994"/>
    <w:rsid w:val="00CC174F"/>
    <w:rsid w:val="00CC4A54"/>
    <w:rsid w:val="00CC663A"/>
    <w:rsid w:val="00CD20B3"/>
    <w:rsid w:val="00CE21C5"/>
    <w:rsid w:val="00CE2EAA"/>
    <w:rsid w:val="00CE5AC4"/>
    <w:rsid w:val="00CF3AF4"/>
    <w:rsid w:val="00CF5CC0"/>
    <w:rsid w:val="00CF72F4"/>
    <w:rsid w:val="00D11A97"/>
    <w:rsid w:val="00D20A63"/>
    <w:rsid w:val="00D21779"/>
    <w:rsid w:val="00D24213"/>
    <w:rsid w:val="00D25765"/>
    <w:rsid w:val="00D4055D"/>
    <w:rsid w:val="00D4574E"/>
    <w:rsid w:val="00D45F41"/>
    <w:rsid w:val="00D46DC1"/>
    <w:rsid w:val="00D5432A"/>
    <w:rsid w:val="00D5488C"/>
    <w:rsid w:val="00D56561"/>
    <w:rsid w:val="00D61029"/>
    <w:rsid w:val="00D63460"/>
    <w:rsid w:val="00D64E6C"/>
    <w:rsid w:val="00D6557D"/>
    <w:rsid w:val="00D66D42"/>
    <w:rsid w:val="00D705B8"/>
    <w:rsid w:val="00D70833"/>
    <w:rsid w:val="00D72EB4"/>
    <w:rsid w:val="00D73EF9"/>
    <w:rsid w:val="00D73F26"/>
    <w:rsid w:val="00D76A0F"/>
    <w:rsid w:val="00D77055"/>
    <w:rsid w:val="00D77639"/>
    <w:rsid w:val="00D77AA3"/>
    <w:rsid w:val="00D955C9"/>
    <w:rsid w:val="00DA3043"/>
    <w:rsid w:val="00DA4F6F"/>
    <w:rsid w:val="00DB13B7"/>
    <w:rsid w:val="00DB4E4B"/>
    <w:rsid w:val="00DB5749"/>
    <w:rsid w:val="00DC043B"/>
    <w:rsid w:val="00DC4353"/>
    <w:rsid w:val="00DD11D9"/>
    <w:rsid w:val="00DE7A2E"/>
    <w:rsid w:val="00DF370E"/>
    <w:rsid w:val="00E02337"/>
    <w:rsid w:val="00E07783"/>
    <w:rsid w:val="00E12B7F"/>
    <w:rsid w:val="00E16305"/>
    <w:rsid w:val="00E2270C"/>
    <w:rsid w:val="00E235F6"/>
    <w:rsid w:val="00E27BAD"/>
    <w:rsid w:val="00E33157"/>
    <w:rsid w:val="00E36F6F"/>
    <w:rsid w:val="00E42B12"/>
    <w:rsid w:val="00E42BC8"/>
    <w:rsid w:val="00E46A89"/>
    <w:rsid w:val="00E52685"/>
    <w:rsid w:val="00E55BBF"/>
    <w:rsid w:val="00E60B60"/>
    <w:rsid w:val="00E60DF8"/>
    <w:rsid w:val="00E752D3"/>
    <w:rsid w:val="00E77EA6"/>
    <w:rsid w:val="00E84210"/>
    <w:rsid w:val="00E90FE3"/>
    <w:rsid w:val="00E95CF7"/>
    <w:rsid w:val="00E966D8"/>
    <w:rsid w:val="00EA1E7B"/>
    <w:rsid w:val="00EA218B"/>
    <w:rsid w:val="00EC1FA2"/>
    <w:rsid w:val="00EC7729"/>
    <w:rsid w:val="00ED0E20"/>
    <w:rsid w:val="00ED3567"/>
    <w:rsid w:val="00ED4098"/>
    <w:rsid w:val="00ED678F"/>
    <w:rsid w:val="00ED760F"/>
    <w:rsid w:val="00EE2484"/>
    <w:rsid w:val="00EE2E9D"/>
    <w:rsid w:val="00EE47D1"/>
    <w:rsid w:val="00EF3727"/>
    <w:rsid w:val="00EF3C11"/>
    <w:rsid w:val="00EF5BDB"/>
    <w:rsid w:val="00F00011"/>
    <w:rsid w:val="00F01459"/>
    <w:rsid w:val="00F05198"/>
    <w:rsid w:val="00F166AD"/>
    <w:rsid w:val="00F30620"/>
    <w:rsid w:val="00F3185B"/>
    <w:rsid w:val="00F32AEA"/>
    <w:rsid w:val="00F42292"/>
    <w:rsid w:val="00F44C27"/>
    <w:rsid w:val="00F4540A"/>
    <w:rsid w:val="00F46DB0"/>
    <w:rsid w:val="00F60273"/>
    <w:rsid w:val="00F62CEE"/>
    <w:rsid w:val="00F702E9"/>
    <w:rsid w:val="00F73864"/>
    <w:rsid w:val="00F8011A"/>
    <w:rsid w:val="00F8031C"/>
    <w:rsid w:val="00F822D7"/>
    <w:rsid w:val="00F858F5"/>
    <w:rsid w:val="00FA063D"/>
    <w:rsid w:val="00FA47D4"/>
    <w:rsid w:val="00FA7E9E"/>
    <w:rsid w:val="00FB2684"/>
    <w:rsid w:val="00FC0ECD"/>
    <w:rsid w:val="00FC2D3F"/>
    <w:rsid w:val="00FC4640"/>
    <w:rsid w:val="00FC743C"/>
    <w:rsid w:val="00FD10B7"/>
    <w:rsid w:val="00FD357F"/>
    <w:rsid w:val="00FD6664"/>
    <w:rsid w:val="00FE00D5"/>
    <w:rsid w:val="00FE2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EF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9875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875D9"/>
    <w:rPr>
      <w:rFonts w:ascii="Times New Roman" w:hAnsi="Times New Roman" w:cs="Times New Roman"/>
      <w:b/>
      <w:bCs/>
      <w:sz w:val="36"/>
      <w:szCs w:val="36"/>
      <w:lang w:eastAsia="ru-RU"/>
    </w:rPr>
  </w:style>
  <w:style w:type="table" w:styleId="TableGrid">
    <w:name w:val="Table Grid"/>
    <w:basedOn w:val="TableNormal"/>
    <w:uiPriority w:val="99"/>
    <w:rsid w:val="003B75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3E6B7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3E6B7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4A77B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507</TotalTime>
  <Pages>11</Pages>
  <Words>4273</Words>
  <Characters>24360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137</cp:revision>
  <dcterms:created xsi:type="dcterms:W3CDTF">2016-12-25T15:00:00Z</dcterms:created>
  <dcterms:modified xsi:type="dcterms:W3CDTF">2017-01-20T05:38:00Z</dcterms:modified>
</cp:coreProperties>
</file>