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EFC" w:rsidRDefault="00700EFC"/>
    <w:p w:rsidR="00700EFC" w:rsidRDefault="00700EFC"/>
    <w:p w:rsidR="00700EFC" w:rsidRPr="00E4166B" w:rsidRDefault="00700EFC">
      <w:r w:rsidRPr="00E416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7.75pt;height:657pt">
            <v:imagedata r:id="rId5" o:title=""/>
          </v:shape>
        </w:pict>
      </w:r>
    </w:p>
    <w:p w:rsidR="00700EFC" w:rsidRDefault="00700EFC"/>
    <w:p w:rsidR="00700EFC" w:rsidRDefault="00700EFC"/>
    <w:p w:rsidR="00700EFC" w:rsidRDefault="00700EFC"/>
    <w:p w:rsidR="00700EFC" w:rsidRDefault="00700EFC"/>
    <w:p w:rsidR="00700EFC" w:rsidRDefault="00700EFC"/>
    <w:p w:rsidR="00700EFC" w:rsidRDefault="00700EFC"/>
    <w:p w:rsidR="00700EFC" w:rsidRDefault="00700EFC"/>
    <w:p w:rsidR="00700EFC" w:rsidRDefault="00700EFC"/>
    <w:p w:rsidR="00700EFC" w:rsidRDefault="00700EFC"/>
    <w:p w:rsidR="00700EFC" w:rsidRPr="00335911" w:rsidRDefault="00700EFC">
      <w:r>
        <w:pict>
          <v:shape id="_x0000_i1026" type="#_x0000_t75" style="width:477.75pt;height:657pt">
            <v:imagedata r:id="rId6" o:title=""/>
          </v:shape>
        </w:pict>
      </w:r>
    </w:p>
    <w:p w:rsidR="00700EFC" w:rsidRDefault="00700EFC"/>
    <w:p w:rsidR="00700EFC" w:rsidRDefault="00700EFC"/>
    <w:p w:rsidR="00700EFC" w:rsidRDefault="00700EFC"/>
    <w:p w:rsidR="00700EFC" w:rsidRDefault="00700EFC"/>
    <w:p w:rsidR="00700EFC" w:rsidRDefault="00700EFC"/>
    <w:p w:rsidR="00700EFC" w:rsidRDefault="00700EFC" w:rsidP="00326A04">
      <w:pPr>
        <w:tabs>
          <w:tab w:val="num" w:pos="5812"/>
        </w:tabs>
        <w:ind w:firstLine="5245"/>
        <w:rPr>
          <w:sz w:val="24"/>
          <w:szCs w:val="24"/>
        </w:rPr>
      </w:pPr>
    </w:p>
    <w:p w:rsidR="00700EFC" w:rsidRDefault="00700EFC" w:rsidP="00326A04">
      <w:pPr>
        <w:tabs>
          <w:tab w:val="num" w:pos="5812"/>
        </w:tabs>
        <w:ind w:firstLine="5245"/>
        <w:rPr>
          <w:sz w:val="24"/>
          <w:szCs w:val="24"/>
        </w:rPr>
      </w:pPr>
    </w:p>
    <w:p w:rsidR="00700EFC" w:rsidRDefault="00700EFC" w:rsidP="00326A04">
      <w:pPr>
        <w:tabs>
          <w:tab w:val="num" w:pos="5812"/>
        </w:tabs>
        <w:ind w:firstLine="5245"/>
        <w:rPr>
          <w:sz w:val="24"/>
          <w:szCs w:val="24"/>
        </w:rPr>
      </w:pPr>
    </w:p>
    <w:p w:rsidR="00700EFC" w:rsidRPr="00335911" w:rsidRDefault="00700EFC" w:rsidP="00326A04">
      <w:pPr>
        <w:tabs>
          <w:tab w:val="num" w:pos="5812"/>
        </w:tabs>
        <w:ind w:firstLine="5245"/>
        <w:rPr>
          <w:sz w:val="20"/>
          <w:szCs w:val="20"/>
        </w:rPr>
      </w:pPr>
      <w:r w:rsidRPr="00335911">
        <w:rPr>
          <w:sz w:val="20"/>
          <w:szCs w:val="20"/>
        </w:rPr>
        <w:t>Приложение 1</w:t>
      </w:r>
    </w:p>
    <w:p w:rsidR="00700EFC" w:rsidRPr="00335911" w:rsidRDefault="00700EFC" w:rsidP="00326A04">
      <w:pPr>
        <w:tabs>
          <w:tab w:val="num" w:pos="4962"/>
        </w:tabs>
        <w:ind w:left="5245"/>
        <w:rPr>
          <w:sz w:val="20"/>
          <w:szCs w:val="20"/>
        </w:rPr>
      </w:pPr>
      <w:r w:rsidRPr="00335911">
        <w:rPr>
          <w:sz w:val="20"/>
          <w:szCs w:val="20"/>
        </w:rPr>
        <w:t xml:space="preserve">к приказу  Министерства  образования </w:t>
      </w:r>
    </w:p>
    <w:p w:rsidR="00700EFC" w:rsidRPr="00335911" w:rsidRDefault="00700EFC" w:rsidP="00326A04">
      <w:pPr>
        <w:tabs>
          <w:tab w:val="num" w:pos="4962"/>
        </w:tabs>
        <w:ind w:left="5245"/>
        <w:rPr>
          <w:sz w:val="20"/>
          <w:szCs w:val="20"/>
        </w:rPr>
      </w:pPr>
      <w:r w:rsidRPr="00335911">
        <w:rPr>
          <w:sz w:val="20"/>
          <w:szCs w:val="20"/>
        </w:rPr>
        <w:t>Республики Мордовия от  05.10. 2016г. №984</w:t>
      </w:r>
    </w:p>
    <w:p w:rsidR="00700EFC" w:rsidRPr="00335911" w:rsidRDefault="00700EFC" w:rsidP="00251BC4">
      <w:pPr>
        <w:tabs>
          <w:tab w:val="left" w:pos="3855"/>
        </w:tabs>
        <w:jc w:val="both"/>
        <w:rPr>
          <w:sz w:val="12"/>
          <w:szCs w:val="12"/>
        </w:rPr>
      </w:pPr>
    </w:p>
    <w:p w:rsidR="00700EFC" w:rsidRPr="00335911" w:rsidRDefault="00700EFC" w:rsidP="007F580B">
      <w:pPr>
        <w:shd w:val="clear" w:color="auto" w:fill="FFFFFF"/>
        <w:spacing w:line="312" w:lineRule="exact"/>
        <w:jc w:val="center"/>
        <w:rPr>
          <w:b/>
          <w:color w:val="000000"/>
          <w:spacing w:val="-1"/>
          <w:sz w:val="24"/>
          <w:szCs w:val="24"/>
        </w:rPr>
      </w:pPr>
      <w:r w:rsidRPr="00335911">
        <w:rPr>
          <w:b/>
          <w:color w:val="000000"/>
          <w:spacing w:val="-1"/>
          <w:sz w:val="24"/>
          <w:szCs w:val="24"/>
        </w:rPr>
        <w:t>Места регистрации на участие в итоговом сочинении в основные и дополнительные сроки выпускников образовательных учреждений прошлых лет, обучающихся по образовательным программам среднего профессионального образования</w:t>
      </w:r>
    </w:p>
    <w:p w:rsidR="00700EFC" w:rsidRPr="00335911" w:rsidRDefault="00700EFC" w:rsidP="007F580B">
      <w:pPr>
        <w:rPr>
          <w:i/>
          <w:sz w:val="16"/>
          <w:szCs w:val="16"/>
        </w:rPr>
      </w:pPr>
    </w:p>
    <w:tbl>
      <w:tblPr>
        <w:tblW w:w="10920" w:type="dxa"/>
        <w:tblInd w:w="-732" w:type="dxa"/>
        <w:tblLayout w:type="fixed"/>
        <w:tblLook w:val="00A0"/>
      </w:tblPr>
      <w:tblGrid>
        <w:gridCol w:w="6300"/>
        <w:gridCol w:w="4620"/>
      </w:tblGrid>
      <w:tr w:rsidR="00700EFC" w:rsidRPr="00BA3AD6" w:rsidTr="00335911">
        <w:trPr>
          <w:trHeight w:val="721"/>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Органы местного самоуправления,</w:t>
            </w:r>
          </w:p>
          <w:p w:rsidR="00700EFC" w:rsidRPr="00BA3AD6" w:rsidRDefault="00700EFC" w:rsidP="00C60620">
            <w:pPr>
              <w:jc w:val="center"/>
              <w:rPr>
                <w:b/>
                <w:sz w:val="24"/>
                <w:szCs w:val="24"/>
              </w:rPr>
            </w:pPr>
            <w:r w:rsidRPr="00BA3AD6">
              <w:rPr>
                <w:b/>
                <w:sz w:val="24"/>
                <w:szCs w:val="24"/>
              </w:rPr>
              <w:t>осуществляющие управление в сфере образования</w:t>
            </w:r>
          </w:p>
        </w:tc>
      </w:tr>
      <w:tr w:rsidR="00700EFC" w:rsidRPr="00BA3AD6" w:rsidTr="00335911">
        <w:trPr>
          <w:trHeight w:val="392"/>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Ардатовский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образования администрации Ардатовского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431860, Республика Мордовия, г. Ардатов, ул. Дючкова, д. 101</w:t>
            </w:r>
          </w:p>
        </w:tc>
      </w:tr>
      <w:tr w:rsidR="00700EFC" w:rsidRPr="00BA3AD6" w:rsidTr="00335911">
        <w:trPr>
          <w:trHeight w:val="477"/>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Атюрьевский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D2766B" w:rsidRDefault="00700EFC" w:rsidP="00C60620">
            <w:pPr>
              <w:pStyle w:val="Heading3"/>
              <w:spacing w:before="0" w:after="0"/>
              <w:rPr>
                <w:rFonts w:ascii="Times New Roman" w:hAnsi="Times New Roman"/>
                <w:b w:val="0"/>
                <w:sz w:val="24"/>
                <w:szCs w:val="24"/>
              </w:rPr>
            </w:pPr>
            <w:r w:rsidRPr="00D2766B">
              <w:rPr>
                <w:rFonts w:ascii="Times New Roman" w:hAnsi="Times New Roman"/>
                <w:b w:val="0"/>
                <w:sz w:val="24"/>
                <w:szCs w:val="24"/>
              </w:rPr>
              <w:t>Отдел по работе с учреждениями образования Администрации Атюрьевского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D2766B">
              <w:rPr>
                <w:sz w:val="24"/>
                <w:szCs w:val="24"/>
              </w:rPr>
              <w:t>431050, Республика Мордовия, с. Атюрьево, ул. Ленина, д. 1</w:t>
            </w:r>
          </w:p>
        </w:tc>
      </w:tr>
      <w:tr w:rsidR="00700EFC" w:rsidRPr="00BA3AD6" w:rsidTr="00335911">
        <w:trPr>
          <w:trHeight w:val="439"/>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Атяшевский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образования Администрации  Атяшевского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431800, Республика Мордовия,</w:t>
            </w:r>
          </w:p>
          <w:p w:rsidR="00700EFC" w:rsidRPr="00BA3AD6" w:rsidRDefault="00700EFC" w:rsidP="00C60620">
            <w:pPr>
              <w:rPr>
                <w:sz w:val="24"/>
                <w:szCs w:val="24"/>
              </w:rPr>
            </w:pPr>
            <w:r w:rsidRPr="00BA3AD6">
              <w:rPr>
                <w:sz w:val="24"/>
                <w:szCs w:val="24"/>
              </w:rPr>
              <w:t>р.п. Атяшево, ул.Центральная, д. 8</w:t>
            </w:r>
          </w:p>
        </w:tc>
      </w:tr>
      <w:tr w:rsidR="00700EFC" w:rsidRPr="00BA3AD6" w:rsidTr="00335911">
        <w:trPr>
          <w:trHeight w:val="484"/>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Большеберезниковский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Отдел по работе с учреждениями образования Администрации Большеберезниковского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vanish/>
                <w:sz w:val="24"/>
                <w:szCs w:val="24"/>
              </w:rPr>
            </w:pPr>
            <w:r w:rsidRPr="00BA3AD6">
              <w:rPr>
                <w:sz w:val="24"/>
                <w:szCs w:val="24"/>
              </w:rPr>
              <w:t xml:space="preserve">431750, Республика Мордовия, с. Б.Березники, </w:t>
            </w:r>
            <w:r w:rsidRPr="00BA3AD6">
              <w:rPr>
                <w:sz w:val="24"/>
                <w:szCs w:val="24"/>
                <w:shd w:val="clear" w:color="auto" w:fill="FFFFFF"/>
              </w:rPr>
              <w:t>ул.Московская, д. 25</w:t>
            </w:r>
            <w:r w:rsidRPr="00BA3AD6">
              <w:rPr>
                <w:vanish/>
                <w:sz w:val="24"/>
                <w:szCs w:val="24"/>
              </w:rPr>
              <w:t>Республика Мордовия, с. Б. Березники, ул. Московская, д. 25</w:t>
            </w:r>
          </w:p>
        </w:tc>
      </w:tr>
      <w:tr w:rsidR="00700EFC" w:rsidRPr="00BA3AD6" w:rsidTr="00335911">
        <w:trPr>
          <w:trHeight w:val="559"/>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Большеигнатовский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D2766B" w:rsidRDefault="00700EFC" w:rsidP="00C60620">
            <w:pPr>
              <w:rPr>
                <w:sz w:val="24"/>
                <w:szCs w:val="24"/>
              </w:rPr>
            </w:pPr>
            <w:r w:rsidRPr="00D2766B">
              <w:rPr>
                <w:sz w:val="24"/>
                <w:szCs w:val="24"/>
              </w:rPr>
              <w:t xml:space="preserve">Отдел по работе с учреждениями образования, опеки и попечительства несовершеннолетних </w:t>
            </w:r>
            <w:r>
              <w:rPr>
                <w:sz w:val="24"/>
                <w:szCs w:val="24"/>
              </w:rPr>
              <w:t xml:space="preserve">и защите их прав </w:t>
            </w:r>
            <w:r w:rsidRPr="00D2766B">
              <w:rPr>
                <w:sz w:val="24"/>
                <w:szCs w:val="24"/>
              </w:rPr>
              <w:t>администрации Большеигнатовского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D2766B">
              <w:rPr>
                <w:sz w:val="24"/>
                <w:szCs w:val="24"/>
              </w:rPr>
              <w:t>431670, Республика Мордовия, с. Б. Игнатово, ул. Советская, д. 38</w:t>
            </w:r>
          </w:p>
        </w:tc>
      </w:tr>
      <w:tr w:rsidR="00700EFC" w:rsidRPr="00BA3AD6" w:rsidTr="00335911">
        <w:trPr>
          <w:trHeight w:val="441"/>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Дубенский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по социальной работе</w:t>
            </w:r>
          </w:p>
          <w:p w:rsidR="00700EFC" w:rsidRPr="00BA3AD6" w:rsidRDefault="00700EFC" w:rsidP="00C60620">
            <w:pPr>
              <w:rPr>
                <w:sz w:val="24"/>
                <w:szCs w:val="24"/>
              </w:rPr>
            </w:pPr>
            <w:r w:rsidRPr="00BA3AD6">
              <w:rPr>
                <w:sz w:val="24"/>
                <w:szCs w:val="24"/>
              </w:rPr>
              <w:t>администрации Дубенского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431770, Республика Мордовия, с. Дубенки, ул. Денисова, д.4</w:t>
            </w:r>
          </w:p>
        </w:tc>
      </w:tr>
      <w:tr w:rsidR="00700EFC" w:rsidRPr="00BA3AD6" w:rsidTr="00335911">
        <w:trPr>
          <w:trHeight w:val="573"/>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Ельниковский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Pr>
                <w:sz w:val="24"/>
                <w:szCs w:val="24"/>
              </w:rPr>
              <w:t xml:space="preserve">Муниципальное казенное учреждение «Управление образования Ельниковского муниципального района» </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431370, Республика Мордовия, с. Ельники, ул. Ленина, д. 20</w:t>
            </w:r>
          </w:p>
        </w:tc>
      </w:tr>
      <w:tr w:rsidR="00700EFC" w:rsidRPr="00BA3AD6" w:rsidTr="00335911">
        <w:trPr>
          <w:trHeight w:val="427"/>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Зубово-Полянский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по социальной работе администрации Зубово-Полянского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431110, Республика Мордовия, пос. Зубова-Поляна, ул. Новикова Прибоя, д. 6</w:t>
            </w:r>
          </w:p>
        </w:tc>
      </w:tr>
      <w:tr w:rsidR="00700EFC" w:rsidRPr="00BA3AD6" w:rsidTr="00335911">
        <w:trPr>
          <w:trHeight w:val="485"/>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Инсарский муниципальный район</w:t>
            </w:r>
          </w:p>
        </w:tc>
      </w:tr>
      <w:tr w:rsidR="00700EFC" w:rsidRPr="00BA3AD6" w:rsidTr="00335911">
        <w:trPr>
          <w:trHeight w:val="274"/>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по социальной работе администрации Инсарского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 xml:space="preserve">431430, Республика Мордовия, г. Инсар, </w:t>
            </w:r>
          </w:p>
          <w:p w:rsidR="00700EFC" w:rsidRPr="00BA3AD6" w:rsidRDefault="00700EFC" w:rsidP="00C60620">
            <w:pPr>
              <w:rPr>
                <w:sz w:val="24"/>
                <w:szCs w:val="24"/>
              </w:rPr>
            </w:pPr>
            <w:r w:rsidRPr="00BA3AD6">
              <w:rPr>
                <w:sz w:val="24"/>
                <w:szCs w:val="24"/>
              </w:rPr>
              <w:t>ул. Гагарина, д. 28</w:t>
            </w:r>
          </w:p>
        </w:tc>
      </w:tr>
      <w:tr w:rsidR="00700EFC" w:rsidRPr="00BA3AD6" w:rsidTr="00335911">
        <w:trPr>
          <w:trHeight w:val="428"/>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Ичалковский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образования администрации Ичалковского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 xml:space="preserve">431640, Республика Мордовия, с. Кемля, </w:t>
            </w:r>
          </w:p>
          <w:p w:rsidR="00700EFC" w:rsidRPr="00BA3AD6" w:rsidRDefault="00700EFC" w:rsidP="00C60620">
            <w:pPr>
              <w:rPr>
                <w:sz w:val="24"/>
                <w:szCs w:val="24"/>
              </w:rPr>
            </w:pPr>
            <w:r w:rsidRPr="00BA3AD6">
              <w:rPr>
                <w:sz w:val="24"/>
                <w:szCs w:val="24"/>
              </w:rPr>
              <w:t>ул. Советская, д. 62</w:t>
            </w:r>
          </w:p>
        </w:tc>
      </w:tr>
      <w:tr w:rsidR="00700EFC" w:rsidRPr="00BA3AD6" w:rsidTr="00335911">
        <w:trPr>
          <w:trHeight w:val="486"/>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Кадошкинский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tcPr>
          <w:p w:rsidR="00700EFC" w:rsidRPr="00BA3AD6" w:rsidRDefault="00700EFC" w:rsidP="00C60620">
            <w:pPr>
              <w:pStyle w:val="Heading1"/>
              <w:rPr>
                <w:sz w:val="24"/>
              </w:rPr>
            </w:pPr>
            <w:r w:rsidRPr="00BA3AD6">
              <w:rPr>
                <w:sz w:val="24"/>
              </w:rPr>
              <w:t>Отдел по работе с учреждениями образования, опеки и попечительства несовершеннолетних администрации Кадошкинского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431900, Республика Мордовия, поселок Кадошкино, ул. им. Крупской, д. 14 а.</w:t>
            </w:r>
          </w:p>
        </w:tc>
      </w:tr>
      <w:tr w:rsidR="00700EFC" w:rsidRPr="00BA3AD6" w:rsidTr="00335911">
        <w:trPr>
          <w:trHeight w:val="423"/>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Default="00700EFC" w:rsidP="00C60620">
            <w:pPr>
              <w:jc w:val="center"/>
              <w:rPr>
                <w:b/>
                <w:sz w:val="24"/>
                <w:szCs w:val="24"/>
              </w:rPr>
            </w:pPr>
          </w:p>
          <w:p w:rsidR="00700EFC" w:rsidRPr="00BA3AD6" w:rsidRDefault="00700EFC" w:rsidP="00C60620">
            <w:pPr>
              <w:jc w:val="center"/>
              <w:rPr>
                <w:b/>
                <w:sz w:val="24"/>
                <w:szCs w:val="24"/>
              </w:rPr>
            </w:pPr>
            <w:r w:rsidRPr="00BA3AD6">
              <w:rPr>
                <w:b/>
                <w:sz w:val="24"/>
                <w:szCs w:val="24"/>
              </w:rPr>
              <w:t>Ковылкинский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jc w:val="both"/>
              <w:rPr>
                <w:b/>
                <w:sz w:val="24"/>
                <w:szCs w:val="24"/>
              </w:rPr>
            </w:pPr>
            <w:r>
              <w:rPr>
                <w:sz w:val="24"/>
                <w:szCs w:val="24"/>
              </w:rPr>
              <w:t>О</w:t>
            </w:r>
            <w:r w:rsidRPr="00C04AA7">
              <w:rPr>
                <w:sz w:val="24"/>
                <w:szCs w:val="24"/>
              </w:rPr>
              <w:t xml:space="preserve">тдел по работе с учреждениями образования </w:t>
            </w:r>
            <w:r>
              <w:rPr>
                <w:sz w:val="24"/>
                <w:szCs w:val="24"/>
              </w:rPr>
              <w:t>у</w:t>
            </w:r>
            <w:r w:rsidRPr="00BA3AD6">
              <w:rPr>
                <w:sz w:val="24"/>
                <w:szCs w:val="24"/>
              </w:rPr>
              <w:t>правлени</w:t>
            </w:r>
            <w:r>
              <w:rPr>
                <w:sz w:val="24"/>
                <w:szCs w:val="24"/>
              </w:rPr>
              <w:t>я</w:t>
            </w:r>
            <w:r w:rsidRPr="00BA3AD6">
              <w:rPr>
                <w:sz w:val="24"/>
                <w:szCs w:val="24"/>
              </w:rPr>
              <w:t xml:space="preserve"> по социальной работе администрации Ковылкинского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431350, Республика Мордовия,</w:t>
            </w:r>
          </w:p>
          <w:p w:rsidR="00700EFC" w:rsidRPr="00BA3AD6" w:rsidRDefault="00700EFC" w:rsidP="00C60620">
            <w:pPr>
              <w:rPr>
                <w:b/>
                <w:sz w:val="24"/>
                <w:szCs w:val="24"/>
              </w:rPr>
            </w:pPr>
            <w:r w:rsidRPr="00BA3AD6">
              <w:rPr>
                <w:sz w:val="24"/>
                <w:szCs w:val="24"/>
              </w:rPr>
              <w:t>г. Ковылкино, ул. Большевистская, д. 25</w:t>
            </w:r>
          </w:p>
        </w:tc>
      </w:tr>
      <w:tr w:rsidR="00700EFC" w:rsidRPr="00BA3AD6" w:rsidTr="00335911">
        <w:trPr>
          <w:trHeight w:val="413"/>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Кочкуровский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D2766B" w:rsidRDefault="00700EFC" w:rsidP="00C60620">
            <w:pPr>
              <w:jc w:val="both"/>
              <w:rPr>
                <w:sz w:val="24"/>
                <w:szCs w:val="24"/>
              </w:rPr>
            </w:pPr>
            <w:r w:rsidRPr="00D2766B">
              <w:rPr>
                <w:bCs/>
                <w:sz w:val="24"/>
                <w:szCs w:val="24"/>
              </w:rPr>
              <w:t>Отдел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D2766B">
              <w:rPr>
                <w:rStyle w:val="2"/>
                <w:iCs/>
                <w:sz w:val="24"/>
                <w:szCs w:val="24"/>
              </w:rPr>
              <w:t>431580</w:t>
            </w:r>
            <w:r w:rsidRPr="00D2766B">
              <w:rPr>
                <w:rStyle w:val="2"/>
                <w:sz w:val="24"/>
                <w:szCs w:val="24"/>
              </w:rPr>
              <w:t>, Республика Мордовия, Кочкуровский район, с.Кочкурово,</w:t>
            </w:r>
            <w:r w:rsidRPr="00D2766B">
              <w:rPr>
                <w:sz w:val="24"/>
                <w:szCs w:val="24"/>
              </w:rPr>
              <w:br/>
            </w:r>
            <w:r w:rsidRPr="00D2766B">
              <w:rPr>
                <w:rStyle w:val="2"/>
                <w:sz w:val="24"/>
                <w:szCs w:val="24"/>
              </w:rPr>
              <w:t>ул.Советская, д.16</w:t>
            </w:r>
          </w:p>
        </w:tc>
      </w:tr>
      <w:tr w:rsidR="00700EFC" w:rsidRPr="00BA3AD6" w:rsidTr="00335911">
        <w:trPr>
          <w:trHeight w:val="449"/>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Краснослободский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Муниципальное казенное учреждение Краснослободского муниципального района Республики Мордовия «Управление образованием»</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431260, Республики Мордовия, г. Краснослободск, ул. Коммунистическая,</w:t>
            </w:r>
          </w:p>
          <w:p w:rsidR="00700EFC" w:rsidRPr="00BA3AD6" w:rsidRDefault="00700EFC" w:rsidP="00C60620">
            <w:pPr>
              <w:rPr>
                <w:sz w:val="24"/>
                <w:szCs w:val="24"/>
              </w:rPr>
            </w:pPr>
            <w:r w:rsidRPr="00BA3AD6">
              <w:rPr>
                <w:sz w:val="24"/>
                <w:szCs w:val="24"/>
              </w:rPr>
              <w:t>д. 49</w:t>
            </w:r>
          </w:p>
        </w:tc>
      </w:tr>
      <w:tr w:rsidR="00700EFC" w:rsidRPr="00BA3AD6" w:rsidTr="00335911">
        <w:trPr>
          <w:trHeight w:val="429"/>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Лямбирский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pStyle w:val="Heading3"/>
              <w:spacing w:before="0" w:after="0"/>
              <w:rPr>
                <w:rFonts w:ascii="Times New Roman" w:hAnsi="Times New Roman"/>
                <w:b w:val="0"/>
                <w:sz w:val="24"/>
                <w:szCs w:val="24"/>
              </w:rPr>
            </w:pPr>
            <w:r w:rsidRPr="00BA3AD6">
              <w:rPr>
                <w:rFonts w:ascii="Times New Roman" w:hAnsi="Times New Roman"/>
                <w:b w:val="0"/>
                <w:sz w:val="24"/>
                <w:szCs w:val="24"/>
              </w:rPr>
              <w:t>Отдел по работе с учреждениями образования Управления по социальной работе Администрации Лямбирского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431510, Республика Мордовия, Лямбирский район, с. Лямбирь, ул. Ленина, д. 13</w:t>
            </w:r>
          </w:p>
        </w:tc>
      </w:tr>
      <w:tr w:rsidR="00700EFC" w:rsidRPr="00BA3AD6" w:rsidTr="00335911">
        <w:trPr>
          <w:trHeight w:val="291"/>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Ромодановский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Отдел по работе с учреждениями образования, опеки и попечительства несовершеннолетних МКУ «Управление по социальной работе администрации Ромодановского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431600, Республика Мордовия, р.п. Ромоданово, ул. Ленина, д.153</w:t>
            </w:r>
          </w:p>
        </w:tc>
      </w:tr>
      <w:tr w:rsidR="00700EFC" w:rsidRPr="00BA3AD6" w:rsidTr="00335911">
        <w:trPr>
          <w:trHeight w:val="441"/>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Рузаевский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образования администрации Рузаевского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431440, Республика Мордовия, г. Рузаевка, ул. Ленина, д. 79</w:t>
            </w:r>
          </w:p>
        </w:tc>
      </w:tr>
      <w:tr w:rsidR="00700EFC" w:rsidRPr="00BA3AD6" w:rsidTr="00335911">
        <w:trPr>
          <w:trHeight w:val="329"/>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Старошайговский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по вопросам социальной сферы администрации Старошайговского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431540, Республика Мордовия, с. Старое Шайгово, ул. Ленина, д. 11</w:t>
            </w:r>
          </w:p>
        </w:tc>
      </w:tr>
      <w:tr w:rsidR="00700EFC" w:rsidRPr="00BA3AD6" w:rsidTr="00335911">
        <w:trPr>
          <w:trHeight w:val="405"/>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Темниковский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D2766B" w:rsidRDefault="00700EFC" w:rsidP="00C60620">
            <w:pPr>
              <w:rPr>
                <w:sz w:val="24"/>
                <w:szCs w:val="24"/>
              </w:rPr>
            </w:pPr>
            <w:r w:rsidRPr="00D2766B">
              <w:rPr>
                <w:sz w:val="24"/>
                <w:szCs w:val="24"/>
              </w:rPr>
              <w:t>М</w:t>
            </w:r>
            <w:r>
              <w:rPr>
                <w:sz w:val="24"/>
                <w:szCs w:val="24"/>
              </w:rPr>
              <w:t>униципальное казенное учрежедние</w:t>
            </w:r>
            <w:r w:rsidRPr="00D2766B">
              <w:rPr>
                <w:sz w:val="24"/>
                <w:szCs w:val="24"/>
              </w:rPr>
              <w:t xml:space="preserve"> «Управление</w:t>
            </w:r>
            <w:r>
              <w:rPr>
                <w:sz w:val="24"/>
                <w:szCs w:val="24"/>
              </w:rPr>
              <w:t xml:space="preserve"> </w:t>
            </w:r>
            <w:r w:rsidRPr="00D2766B">
              <w:rPr>
                <w:sz w:val="24"/>
                <w:szCs w:val="24"/>
              </w:rPr>
              <w:t>по социальной работе администрации Темниковского муниципального района</w:t>
            </w:r>
            <w:r>
              <w:rPr>
                <w:sz w:val="24"/>
                <w:szCs w:val="24"/>
              </w:rPr>
              <w:t xml:space="preserve"> РМ</w:t>
            </w:r>
            <w:r w:rsidRPr="00D2766B">
              <w:rPr>
                <w:sz w:val="24"/>
                <w:szCs w:val="24"/>
              </w:rPr>
              <w:t>»</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D2766B">
              <w:rPr>
                <w:sz w:val="24"/>
                <w:szCs w:val="24"/>
              </w:rPr>
              <w:t>431220, Республика Мордовия, г.Темников, ул.Кирова, д. 26</w:t>
            </w:r>
          </w:p>
        </w:tc>
      </w:tr>
      <w:tr w:rsidR="00700EFC" w:rsidRPr="00BA3AD6" w:rsidTr="00335911">
        <w:trPr>
          <w:trHeight w:val="426"/>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Теньгушевский муниципальный район</w:t>
            </w:r>
          </w:p>
        </w:tc>
      </w:tr>
      <w:tr w:rsidR="00700EFC" w:rsidRPr="00BA3AD6" w:rsidTr="00335911">
        <w:trPr>
          <w:trHeight w:val="687"/>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Default="00700EFC" w:rsidP="00C60620">
            <w:pPr>
              <w:rPr>
                <w:sz w:val="24"/>
                <w:szCs w:val="24"/>
              </w:rPr>
            </w:pPr>
            <w:r w:rsidRPr="00BA3AD6">
              <w:rPr>
                <w:sz w:val="24"/>
                <w:szCs w:val="24"/>
              </w:rPr>
              <w:t>Управление по социальной работе администрации Теньгушевского муниципального района</w:t>
            </w:r>
          </w:p>
          <w:p w:rsidR="00700EFC" w:rsidRPr="00BA3AD6" w:rsidRDefault="00700EFC" w:rsidP="00C60620">
            <w:pPr>
              <w:rPr>
                <w:b/>
                <w:sz w:val="24"/>
                <w:szCs w:val="24"/>
              </w:rPr>
            </w:pPr>
          </w:p>
        </w:tc>
        <w:tc>
          <w:tcPr>
            <w:tcW w:w="462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b/>
                <w:sz w:val="24"/>
                <w:szCs w:val="24"/>
              </w:rPr>
            </w:pPr>
            <w:r w:rsidRPr="00BA3AD6">
              <w:rPr>
                <w:sz w:val="24"/>
                <w:szCs w:val="24"/>
              </w:rPr>
              <w:t>431210, Республика Мордовия, с. Теньгушево, ул. Ленина, д. 72</w:t>
            </w:r>
          </w:p>
        </w:tc>
      </w:tr>
      <w:tr w:rsidR="00700EFC" w:rsidRPr="00BA3AD6" w:rsidTr="00335911">
        <w:trPr>
          <w:trHeight w:val="428"/>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Торбеевский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Pr>
                <w:sz w:val="24"/>
                <w:szCs w:val="24"/>
              </w:rPr>
              <w:t>Управление</w:t>
            </w:r>
            <w:r w:rsidRPr="00BA3AD6">
              <w:rPr>
                <w:sz w:val="24"/>
                <w:szCs w:val="24"/>
              </w:rPr>
              <w:t xml:space="preserve"> по работе с учреждениями образования администрации Торбеевского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431030, Республика Мордовия, р.п. Торбеево, ул. Мичурина, д. 42</w:t>
            </w:r>
          </w:p>
        </w:tc>
      </w:tr>
      <w:tr w:rsidR="00700EFC" w:rsidRPr="00BA3AD6" w:rsidTr="00335911">
        <w:trPr>
          <w:trHeight w:val="417"/>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Чамзинский муниципальный район</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Pr>
                <w:sz w:val="24"/>
                <w:szCs w:val="24"/>
              </w:rPr>
              <w:t xml:space="preserve">Отдел по работе с учреждениями образования Управления по социальной работе </w:t>
            </w:r>
            <w:r w:rsidRPr="00BA3AD6">
              <w:rPr>
                <w:sz w:val="24"/>
                <w:szCs w:val="24"/>
              </w:rPr>
              <w:t>администрации Чамзинского муниципального района</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431700, Республика Мордовия, р.п. Чамзинка, ул.Победы, д.1</w:t>
            </w:r>
          </w:p>
        </w:tc>
      </w:tr>
      <w:tr w:rsidR="00700EFC" w:rsidRPr="00BA3AD6" w:rsidTr="00335911">
        <w:trPr>
          <w:trHeight w:val="630"/>
        </w:trPr>
        <w:tc>
          <w:tcPr>
            <w:tcW w:w="1092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jc w:val="center"/>
              <w:rPr>
                <w:b/>
                <w:sz w:val="24"/>
                <w:szCs w:val="24"/>
              </w:rPr>
            </w:pPr>
            <w:r w:rsidRPr="00BA3AD6">
              <w:rPr>
                <w:b/>
                <w:sz w:val="24"/>
                <w:szCs w:val="24"/>
              </w:rPr>
              <w:t>городской округ Саранск</w:t>
            </w:r>
          </w:p>
        </w:tc>
      </w:tr>
      <w:tr w:rsidR="00700EFC" w:rsidRPr="00BA3AD6" w:rsidTr="00335911">
        <w:trPr>
          <w:trHeight w:val="630"/>
        </w:trPr>
        <w:tc>
          <w:tcPr>
            <w:tcW w:w="6300" w:type="dxa"/>
            <w:tcBorders>
              <w:top w:val="single" w:sz="4" w:space="0" w:color="auto"/>
              <w:left w:val="single" w:sz="4" w:space="0" w:color="auto"/>
              <w:bottom w:val="single" w:sz="4" w:space="0" w:color="auto"/>
              <w:right w:val="single" w:sz="4" w:space="0" w:color="auto"/>
            </w:tcBorders>
            <w:shd w:val="clear" w:color="000000" w:fill="FFFFFF"/>
          </w:tcPr>
          <w:p w:rsidR="00700EFC" w:rsidRPr="00BA3AD6" w:rsidRDefault="00700EFC" w:rsidP="00C60620">
            <w:pPr>
              <w:rPr>
                <w:sz w:val="24"/>
                <w:szCs w:val="24"/>
              </w:rPr>
            </w:pPr>
            <w:r w:rsidRPr="00BA3AD6">
              <w:rPr>
                <w:sz w:val="24"/>
                <w:szCs w:val="24"/>
              </w:rPr>
              <w:t>Управление образования Департамента по социальной политике Администрации городского округа Саранск</w:t>
            </w:r>
          </w:p>
        </w:tc>
        <w:tc>
          <w:tcPr>
            <w:tcW w:w="4620" w:type="dxa"/>
            <w:tcBorders>
              <w:top w:val="single" w:sz="4" w:space="0" w:color="auto"/>
              <w:left w:val="single" w:sz="4" w:space="0" w:color="auto"/>
              <w:bottom w:val="single" w:sz="4" w:space="0" w:color="auto"/>
              <w:right w:val="single" w:sz="4" w:space="0" w:color="auto"/>
            </w:tcBorders>
            <w:shd w:val="clear" w:color="000000" w:fill="FFFFFF"/>
            <w:vAlign w:val="center"/>
          </w:tcPr>
          <w:p w:rsidR="00700EFC" w:rsidRPr="00BA3AD6" w:rsidRDefault="00700EFC" w:rsidP="00C60620">
            <w:pPr>
              <w:rPr>
                <w:sz w:val="24"/>
                <w:szCs w:val="24"/>
              </w:rPr>
            </w:pPr>
            <w:r w:rsidRPr="00BA3AD6">
              <w:rPr>
                <w:sz w:val="24"/>
                <w:szCs w:val="24"/>
              </w:rPr>
              <w:t>430000, Республика Мордовия, г. Саранск, ул. Б. Хмельницкого, д. 57</w:t>
            </w:r>
          </w:p>
        </w:tc>
      </w:tr>
    </w:tbl>
    <w:p w:rsidR="00700EFC" w:rsidRDefault="00700EFC" w:rsidP="007F580B">
      <w:pPr>
        <w:rPr>
          <w:i/>
          <w:sz w:val="24"/>
          <w:szCs w:val="24"/>
        </w:rPr>
      </w:pPr>
    </w:p>
    <w:p w:rsidR="00700EFC" w:rsidRDefault="00700EFC">
      <w:pPr>
        <w:rPr>
          <w:i/>
          <w:sz w:val="24"/>
          <w:szCs w:val="24"/>
        </w:rPr>
      </w:pPr>
      <w:r>
        <w:rPr>
          <w:i/>
          <w:sz w:val="24"/>
          <w:szCs w:val="24"/>
        </w:rPr>
        <w:br w:type="page"/>
      </w:r>
    </w:p>
    <w:p w:rsidR="00700EFC" w:rsidRPr="00326A04" w:rsidRDefault="00700EFC" w:rsidP="007F580B">
      <w:pPr>
        <w:tabs>
          <w:tab w:val="num" w:pos="5812"/>
        </w:tabs>
        <w:ind w:firstLine="5245"/>
        <w:rPr>
          <w:sz w:val="24"/>
          <w:szCs w:val="24"/>
        </w:rPr>
      </w:pPr>
      <w:r w:rsidRPr="00326A04">
        <w:rPr>
          <w:sz w:val="24"/>
          <w:szCs w:val="24"/>
        </w:rPr>
        <w:t>Приложение</w:t>
      </w:r>
      <w:r>
        <w:rPr>
          <w:sz w:val="24"/>
          <w:szCs w:val="24"/>
        </w:rPr>
        <w:t xml:space="preserve"> 2</w:t>
      </w:r>
    </w:p>
    <w:p w:rsidR="00700EFC" w:rsidRPr="00326A04" w:rsidRDefault="00700EFC" w:rsidP="007F580B">
      <w:pPr>
        <w:tabs>
          <w:tab w:val="num" w:pos="4962"/>
        </w:tabs>
        <w:ind w:left="5245"/>
        <w:rPr>
          <w:sz w:val="24"/>
          <w:szCs w:val="24"/>
        </w:rPr>
      </w:pPr>
      <w:r w:rsidRPr="00326A04">
        <w:rPr>
          <w:sz w:val="24"/>
          <w:szCs w:val="24"/>
        </w:rPr>
        <w:t xml:space="preserve">к приказу  Министерства  образования </w:t>
      </w:r>
    </w:p>
    <w:p w:rsidR="00700EFC" w:rsidRPr="00326A04" w:rsidRDefault="00700EFC" w:rsidP="007F580B">
      <w:pPr>
        <w:tabs>
          <w:tab w:val="num" w:pos="4962"/>
        </w:tabs>
        <w:ind w:left="5245"/>
        <w:rPr>
          <w:sz w:val="24"/>
          <w:szCs w:val="24"/>
        </w:rPr>
      </w:pPr>
      <w:r w:rsidRPr="00326A04">
        <w:rPr>
          <w:sz w:val="24"/>
          <w:szCs w:val="24"/>
        </w:rPr>
        <w:t xml:space="preserve">Республики Мордовия </w:t>
      </w:r>
    </w:p>
    <w:p w:rsidR="00700EFC" w:rsidRPr="00326A04" w:rsidRDefault="00700EFC" w:rsidP="007F580B">
      <w:pPr>
        <w:tabs>
          <w:tab w:val="num" w:pos="4962"/>
        </w:tabs>
        <w:ind w:left="5245"/>
        <w:rPr>
          <w:sz w:val="24"/>
          <w:szCs w:val="24"/>
        </w:rPr>
      </w:pPr>
      <w:r w:rsidRPr="00326A04">
        <w:rPr>
          <w:sz w:val="24"/>
          <w:szCs w:val="24"/>
        </w:rPr>
        <w:t xml:space="preserve">от </w:t>
      </w:r>
      <w:r>
        <w:rPr>
          <w:sz w:val="24"/>
          <w:szCs w:val="24"/>
        </w:rPr>
        <w:t>05.10.</w:t>
      </w:r>
      <w:r w:rsidRPr="00326A04">
        <w:rPr>
          <w:sz w:val="24"/>
          <w:szCs w:val="24"/>
        </w:rPr>
        <w:t xml:space="preserve"> </w:t>
      </w:r>
      <w:smartTag w:uri="urn:schemas-microsoft-com:office:smarttags" w:element="metricconverter">
        <w:smartTagPr>
          <w:attr w:name="ProductID" w:val="2016 г"/>
        </w:smartTagPr>
        <w:r w:rsidRPr="00326A04">
          <w:rPr>
            <w:sz w:val="24"/>
            <w:szCs w:val="24"/>
          </w:rPr>
          <w:t>201</w:t>
        </w:r>
        <w:r>
          <w:rPr>
            <w:sz w:val="24"/>
            <w:szCs w:val="24"/>
          </w:rPr>
          <w:t xml:space="preserve">6 </w:t>
        </w:r>
        <w:r w:rsidRPr="00326A04">
          <w:rPr>
            <w:sz w:val="24"/>
            <w:szCs w:val="24"/>
          </w:rPr>
          <w:t>г</w:t>
        </w:r>
      </w:smartTag>
      <w:r w:rsidRPr="00326A04">
        <w:rPr>
          <w:sz w:val="24"/>
          <w:szCs w:val="24"/>
        </w:rPr>
        <w:t xml:space="preserve">. № </w:t>
      </w:r>
      <w:r>
        <w:rPr>
          <w:sz w:val="24"/>
          <w:szCs w:val="24"/>
        </w:rPr>
        <w:t>984</w:t>
      </w:r>
    </w:p>
    <w:p w:rsidR="00700EFC" w:rsidRPr="00335911" w:rsidRDefault="00700EFC" w:rsidP="00326A04">
      <w:pPr>
        <w:tabs>
          <w:tab w:val="left" w:pos="3855"/>
        </w:tabs>
        <w:jc w:val="center"/>
        <w:rPr>
          <w:sz w:val="16"/>
          <w:szCs w:val="16"/>
        </w:rPr>
      </w:pPr>
    </w:p>
    <w:p w:rsidR="00700EFC" w:rsidRPr="003020BF" w:rsidRDefault="00700EFC" w:rsidP="00D47918">
      <w:pPr>
        <w:ind w:left="-142"/>
        <w:jc w:val="center"/>
        <w:outlineLvl w:val="0"/>
        <w:rPr>
          <w:b/>
          <w:sz w:val="26"/>
          <w:szCs w:val="26"/>
        </w:rPr>
      </w:pPr>
      <w:r w:rsidRPr="003020BF">
        <w:rPr>
          <w:b/>
          <w:sz w:val="26"/>
          <w:szCs w:val="26"/>
        </w:rPr>
        <w:t xml:space="preserve">Образец заявления на участие в итоговом сочинении выпускника прошлых лет, обучающегося по образовательным программам СПО </w:t>
      </w:r>
    </w:p>
    <w:p w:rsidR="00700EFC" w:rsidRPr="00017DF8" w:rsidRDefault="00700EFC" w:rsidP="007F580B">
      <w:pPr>
        <w:jc w:val="center"/>
        <w:outlineLvl w:val="0"/>
        <w:rPr>
          <w:b/>
        </w:rPr>
      </w:pPr>
    </w:p>
    <w:tbl>
      <w:tblPr>
        <w:tblW w:w="9792" w:type="dxa"/>
        <w:tblLook w:val="01E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700EFC" w:rsidRPr="00017DF8" w:rsidTr="00FA4203">
        <w:trPr>
          <w:cantSplit/>
          <w:trHeight w:val="1880"/>
        </w:trPr>
        <w:tc>
          <w:tcPr>
            <w:tcW w:w="4412" w:type="dxa"/>
            <w:gridSpan w:val="12"/>
          </w:tcPr>
          <w:p w:rsidR="00700EFC" w:rsidRPr="00017DF8" w:rsidRDefault="00700EFC" w:rsidP="00FA4203">
            <w:pPr>
              <w:rPr>
                <w:sz w:val="24"/>
                <w:szCs w:val="24"/>
              </w:rPr>
            </w:pPr>
          </w:p>
        </w:tc>
        <w:tc>
          <w:tcPr>
            <w:tcW w:w="5380" w:type="dxa"/>
            <w:gridSpan w:val="15"/>
          </w:tcPr>
          <w:p w:rsidR="00700EFC" w:rsidRPr="003020BF" w:rsidRDefault="00700EFC" w:rsidP="00FA4203">
            <w:pPr>
              <w:ind w:left="408" w:firstLine="283"/>
              <w:rPr>
                <w:b/>
                <w:sz w:val="24"/>
                <w:szCs w:val="24"/>
              </w:rPr>
            </w:pPr>
            <w:r w:rsidRPr="003020BF">
              <w:rPr>
                <w:b/>
                <w:sz w:val="24"/>
                <w:szCs w:val="24"/>
              </w:rPr>
              <w:t>Руководителю</w:t>
            </w:r>
          </w:p>
          <w:p w:rsidR="00700EFC" w:rsidRDefault="00700EFC" w:rsidP="00FA4203">
            <w:pPr>
              <w:ind w:firstLine="675"/>
              <w:jc w:val="right"/>
              <w:rPr>
                <w:sz w:val="24"/>
                <w:szCs w:val="24"/>
              </w:rPr>
            </w:pPr>
            <w:r w:rsidRPr="00017DF8">
              <w:rPr>
                <w:sz w:val="24"/>
                <w:szCs w:val="24"/>
              </w:rPr>
              <w:t>__</w:t>
            </w:r>
            <w:r>
              <w:rPr>
                <w:sz w:val="24"/>
                <w:szCs w:val="24"/>
              </w:rPr>
              <w:t>_______</w:t>
            </w:r>
            <w:r w:rsidRPr="00017DF8">
              <w:rPr>
                <w:sz w:val="24"/>
                <w:szCs w:val="24"/>
              </w:rPr>
              <w:t>____________________________</w:t>
            </w:r>
          </w:p>
          <w:p w:rsidR="00700EFC" w:rsidRPr="003020BF" w:rsidRDefault="00700EFC" w:rsidP="00FA4203">
            <w:pPr>
              <w:ind w:firstLine="833"/>
              <w:jc w:val="center"/>
              <w:rPr>
                <w:i/>
                <w:sz w:val="16"/>
                <w:szCs w:val="16"/>
              </w:rPr>
            </w:pPr>
            <w:r w:rsidRPr="003020BF">
              <w:rPr>
                <w:i/>
                <w:sz w:val="16"/>
                <w:szCs w:val="16"/>
              </w:rPr>
              <w:t>(органа местного самоуправления,</w:t>
            </w:r>
          </w:p>
          <w:p w:rsidR="00700EFC" w:rsidRDefault="00700EFC" w:rsidP="00FA4203">
            <w:pPr>
              <w:ind w:firstLine="675"/>
              <w:jc w:val="right"/>
              <w:rPr>
                <w:sz w:val="24"/>
                <w:szCs w:val="24"/>
              </w:rPr>
            </w:pPr>
            <w:r w:rsidRPr="00017DF8">
              <w:rPr>
                <w:sz w:val="24"/>
                <w:szCs w:val="24"/>
              </w:rPr>
              <w:t>___</w:t>
            </w:r>
            <w:r>
              <w:rPr>
                <w:sz w:val="24"/>
                <w:szCs w:val="24"/>
              </w:rPr>
              <w:t>_______</w:t>
            </w:r>
            <w:r w:rsidRPr="00017DF8">
              <w:rPr>
                <w:sz w:val="24"/>
                <w:szCs w:val="24"/>
              </w:rPr>
              <w:t>___________________________</w:t>
            </w:r>
          </w:p>
          <w:p w:rsidR="00700EFC" w:rsidRPr="003020BF" w:rsidRDefault="00700EFC" w:rsidP="00FA4203">
            <w:pPr>
              <w:ind w:firstLine="675"/>
              <w:jc w:val="center"/>
              <w:rPr>
                <w:i/>
                <w:sz w:val="16"/>
                <w:szCs w:val="16"/>
              </w:rPr>
            </w:pPr>
            <w:r w:rsidRPr="003020BF">
              <w:rPr>
                <w:i/>
                <w:sz w:val="16"/>
                <w:szCs w:val="16"/>
              </w:rPr>
              <w:t>(осуществляющего управление в сфере образования)</w:t>
            </w:r>
          </w:p>
          <w:p w:rsidR="00700EFC" w:rsidRPr="00017DF8" w:rsidRDefault="00700EFC" w:rsidP="00FA4203">
            <w:pPr>
              <w:ind w:firstLine="675"/>
              <w:jc w:val="right"/>
              <w:rPr>
                <w:sz w:val="24"/>
                <w:szCs w:val="24"/>
              </w:rPr>
            </w:pPr>
            <w:r w:rsidRPr="00017DF8">
              <w:rPr>
                <w:sz w:val="24"/>
                <w:szCs w:val="24"/>
              </w:rPr>
              <w:t>___</w:t>
            </w:r>
            <w:r>
              <w:rPr>
                <w:sz w:val="24"/>
                <w:szCs w:val="24"/>
              </w:rPr>
              <w:t>________</w:t>
            </w:r>
            <w:r w:rsidRPr="00017DF8">
              <w:rPr>
                <w:sz w:val="24"/>
                <w:szCs w:val="24"/>
              </w:rPr>
              <w:t>__________________________</w:t>
            </w:r>
          </w:p>
          <w:p w:rsidR="00700EFC" w:rsidRPr="00017DF8" w:rsidRDefault="00700EFC" w:rsidP="00FA4203">
            <w:pPr>
              <w:ind w:firstLine="675"/>
              <w:jc w:val="right"/>
              <w:rPr>
                <w:sz w:val="24"/>
                <w:szCs w:val="24"/>
              </w:rPr>
            </w:pPr>
            <w:r w:rsidRPr="00017DF8">
              <w:rPr>
                <w:sz w:val="24"/>
                <w:szCs w:val="24"/>
              </w:rPr>
              <w:t>___</w:t>
            </w:r>
            <w:r>
              <w:rPr>
                <w:sz w:val="24"/>
                <w:szCs w:val="24"/>
              </w:rPr>
              <w:t>_______</w:t>
            </w:r>
            <w:r w:rsidRPr="00017DF8">
              <w:rPr>
                <w:sz w:val="24"/>
                <w:szCs w:val="24"/>
              </w:rPr>
              <w:t>___________________________</w:t>
            </w:r>
          </w:p>
          <w:p w:rsidR="00700EFC" w:rsidRPr="00017DF8" w:rsidRDefault="00700EFC" w:rsidP="00FA4203">
            <w:pPr>
              <w:ind w:firstLine="675"/>
              <w:jc w:val="right"/>
              <w:rPr>
                <w:sz w:val="24"/>
                <w:szCs w:val="24"/>
              </w:rPr>
            </w:pPr>
            <w:r w:rsidRPr="00017DF8">
              <w:rPr>
                <w:sz w:val="24"/>
                <w:szCs w:val="24"/>
              </w:rPr>
              <w:t>__________</w:t>
            </w:r>
            <w:r>
              <w:rPr>
                <w:sz w:val="24"/>
                <w:szCs w:val="24"/>
              </w:rPr>
              <w:t>_______</w:t>
            </w:r>
            <w:r w:rsidRPr="00017DF8">
              <w:rPr>
                <w:sz w:val="24"/>
                <w:szCs w:val="24"/>
              </w:rPr>
              <w:t>____________________</w:t>
            </w:r>
          </w:p>
          <w:p w:rsidR="00700EFC" w:rsidRPr="00017DF8" w:rsidRDefault="00700EFC" w:rsidP="00FA4203">
            <w:pPr>
              <w:ind w:firstLine="675"/>
              <w:rPr>
                <w:sz w:val="24"/>
                <w:szCs w:val="24"/>
              </w:rPr>
            </w:pPr>
          </w:p>
        </w:tc>
      </w:tr>
      <w:tr w:rsidR="00700EFC" w:rsidRPr="00017DF8" w:rsidTr="00FA4203">
        <w:trPr>
          <w:gridAfter w:val="13"/>
          <w:wAfter w:w="4439" w:type="dxa"/>
          <w:trHeight w:val="397"/>
        </w:trPr>
        <w:tc>
          <w:tcPr>
            <w:tcW w:w="2905" w:type="dxa"/>
            <w:gridSpan w:val="14"/>
          </w:tcPr>
          <w:p w:rsidR="00700EFC" w:rsidRPr="00017DF8" w:rsidRDefault="00700EFC" w:rsidP="00FA4203">
            <w:pPr>
              <w:jc w:val="right"/>
              <w:rPr>
                <w:b/>
                <w:sz w:val="24"/>
                <w:szCs w:val="24"/>
              </w:rPr>
            </w:pPr>
            <w:r w:rsidRPr="00017DF8">
              <w:rPr>
                <w:b/>
                <w:sz w:val="24"/>
                <w:szCs w:val="24"/>
              </w:rPr>
              <w:t>заявление</w:t>
            </w:r>
          </w:p>
        </w:tc>
      </w:tr>
      <w:tr w:rsidR="00700EFC" w:rsidRPr="00017DF8" w:rsidTr="00FA4203">
        <w:trPr>
          <w:gridAfter w:val="1"/>
          <w:wAfter w:w="200" w:type="dxa"/>
          <w:trHeight w:hRule="exact" w:val="340"/>
        </w:trPr>
        <w:tc>
          <w:tcPr>
            <w:tcW w:w="511" w:type="dxa"/>
            <w:tcBorders>
              <w:top w:val="nil"/>
              <w:left w:val="nil"/>
              <w:bottom w:val="nil"/>
              <w:right w:val="single" w:sz="4" w:space="0" w:color="auto"/>
            </w:tcBorders>
          </w:tcPr>
          <w:p w:rsidR="00700EFC" w:rsidRPr="00017DF8" w:rsidRDefault="00700EFC" w:rsidP="00FA4203">
            <w:pPr>
              <w:contextualSpacing/>
              <w:jc w:val="both"/>
              <w:rPr>
                <w:b/>
                <w:sz w:val="24"/>
                <w:szCs w:val="24"/>
              </w:rPr>
            </w:pPr>
            <w:r w:rsidRPr="00017DF8">
              <w:rPr>
                <w:b/>
                <w:sz w:val="24"/>
                <w:szCs w:val="24"/>
              </w:rPr>
              <w:t>Я,</w:t>
            </w:r>
          </w:p>
        </w:tc>
        <w:tc>
          <w:tcPr>
            <w:tcW w:w="377"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5"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gridSpan w:val="2"/>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2"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c>
          <w:tcPr>
            <w:tcW w:w="363" w:type="dxa"/>
            <w:tcBorders>
              <w:top w:val="single" w:sz="4" w:space="0" w:color="auto"/>
              <w:left w:val="single" w:sz="4" w:space="0" w:color="auto"/>
              <w:bottom w:val="single" w:sz="4" w:space="0" w:color="auto"/>
              <w:right w:val="single" w:sz="4" w:space="0" w:color="auto"/>
            </w:tcBorders>
          </w:tcPr>
          <w:p w:rsidR="00700EFC" w:rsidRPr="00017DF8" w:rsidRDefault="00700EFC" w:rsidP="00FA4203">
            <w:pPr>
              <w:contextualSpacing/>
              <w:jc w:val="both"/>
              <w:rPr>
                <w:sz w:val="24"/>
                <w:szCs w:val="24"/>
              </w:rPr>
            </w:pPr>
          </w:p>
        </w:tc>
      </w:tr>
    </w:tbl>
    <w:p w:rsidR="00700EFC" w:rsidRPr="00017DF8" w:rsidRDefault="00700EFC" w:rsidP="007F580B">
      <w:pPr>
        <w:contextualSpacing/>
        <w:jc w:val="center"/>
        <w:rPr>
          <w:i/>
          <w:sz w:val="24"/>
          <w:szCs w:val="24"/>
          <w:vertAlign w:val="superscript"/>
        </w:rPr>
      </w:pPr>
      <w:r w:rsidRPr="00017DF8">
        <w:rPr>
          <w:i/>
          <w:sz w:val="24"/>
          <w:szCs w:val="24"/>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700EFC" w:rsidRPr="00017DF8" w:rsidTr="00FA4203">
        <w:trPr>
          <w:trHeight w:hRule="exact" w:val="340"/>
        </w:trPr>
        <w:tc>
          <w:tcPr>
            <w:tcW w:w="265" w:type="pct"/>
            <w:tcBorders>
              <w:top w:val="nil"/>
              <w:left w:val="nil"/>
              <w:bottom w:val="nil"/>
            </w:tcBorders>
          </w:tcPr>
          <w:p w:rsidR="00700EFC" w:rsidRPr="00017DF8" w:rsidRDefault="00700EFC" w:rsidP="00FA4203">
            <w:pPr>
              <w:contextualSpacing/>
              <w:jc w:val="both"/>
              <w:rPr>
                <w:sz w:val="24"/>
                <w:szCs w:val="24"/>
              </w:rPr>
            </w:pPr>
          </w:p>
        </w:tc>
        <w:tc>
          <w:tcPr>
            <w:tcW w:w="196" w:type="pct"/>
          </w:tcPr>
          <w:p w:rsidR="00700EFC" w:rsidRPr="00017DF8" w:rsidRDefault="00700EFC" w:rsidP="00FA4203">
            <w:pPr>
              <w:contextualSpacing/>
              <w:jc w:val="both"/>
              <w:rPr>
                <w:sz w:val="24"/>
                <w:szCs w:val="24"/>
              </w:rPr>
            </w:pPr>
          </w:p>
        </w:tc>
        <w:tc>
          <w:tcPr>
            <w:tcW w:w="196" w:type="pct"/>
          </w:tcPr>
          <w:p w:rsidR="00700EFC" w:rsidRPr="00017DF8" w:rsidRDefault="00700EFC" w:rsidP="00FA4203">
            <w:pPr>
              <w:contextualSpacing/>
              <w:jc w:val="both"/>
              <w:rPr>
                <w:sz w:val="24"/>
                <w:szCs w:val="24"/>
              </w:rPr>
            </w:pPr>
          </w:p>
        </w:tc>
        <w:tc>
          <w:tcPr>
            <w:tcW w:w="196"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0" w:type="pct"/>
          </w:tcPr>
          <w:p w:rsidR="00700EFC" w:rsidRPr="00017DF8" w:rsidRDefault="00700EFC" w:rsidP="00FA4203">
            <w:pPr>
              <w:contextualSpacing/>
              <w:jc w:val="both"/>
              <w:rPr>
                <w:sz w:val="24"/>
                <w:szCs w:val="24"/>
              </w:rPr>
            </w:pPr>
          </w:p>
        </w:tc>
      </w:tr>
    </w:tbl>
    <w:p w:rsidR="00700EFC" w:rsidRPr="00017DF8" w:rsidRDefault="00700EFC" w:rsidP="007F580B">
      <w:pPr>
        <w:contextualSpacing/>
        <w:jc w:val="center"/>
        <w:rPr>
          <w:i/>
          <w:sz w:val="24"/>
          <w:szCs w:val="24"/>
          <w:vertAlign w:val="superscript"/>
        </w:rPr>
      </w:pPr>
      <w:r w:rsidRPr="00017DF8">
        <w:rPr>
          <w:i/>
          <w:sz w:val="24"/>
          <w:szCs w:val="24"/>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700EFC" w:rsidRPr="00017DF8" w:rsidTr="00FA4203">
        <w:trPr>
          <w:trHeight w:hRule="exact" w:val="340"/>
        </w:trPr>
        <w:tc>
          <w:tcPr>
            <w:tcW w:w="265" w:type="pct"/>
            <w:tcBorders>
              <w:top w:val="nil"/>
              <w:left w:val="nil"/>
              <w:bottom w:val="nil"/>
            </w:tcBorders>
          </w:tcPr>
          <w:p w:rsidR="00700EFC" w:rsidRPr="00017DF8" w:rsidRDefault="00700EFC" w:rsidP="00FA4203">
            <w:pPr>
              <w:contextualSpacing/>
              <w:jc w:val="both"/>
              <w:rPr>
                <w:sz w:val="24"/>
                <w:szCs w:val="24"/>
              </w:rPr>
            </w:pPr>
          </w:p>
        </w:tc>
        <w:tc>
          <w:tcPr>
            <w:tcW w:w="196" w:type="pct"/>
          </w:tcPr>
          <w:p w:rsidR="00700EFC" w:rsidRPr="00017DF8" w:rsidRDefault="00700EFC" w:rsidP="00FA4203">
            <w:pPr>
              <w:contextualSpacing/>
              <w:jc w:val="both"/>
              <w:rPr>
                <w:sz w:val="24"/>
                <w:szCs w:val="24"/>
              </w:rPr>
            </w:pPr>
          </w:p>
        </w:tc>
        <w:tc>
          <w:tcPr>
            <w:tcW w:w="196" w:type="pct"/>
          </w:tcPr>
          <w:p w:rsidR="00700EFC" w:rsidRPr="00017DF8" w:rsidRDefault="00700EFC" w:rsidP="00FA4203">
            <w:pPr>
              <w:contextualSpacing/>
              <w:jc w:val="both"/>
              <w:rPr>
                <w:sz w:val="24"/>
                <w:szCs w:val="24"/>
              </w:rPr>
            </w:pPr>
          </w:p>
        </w:tc>
        <w:tc>
          <w:tcPr>
            <w:tcW w:w="196"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7"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8" w:type="pct"/>
          </w:tcPr>
          <w:p w:rsidR="00700EFC" w:rsidRPr="00017DF8" w:rsidRDefault="00700EFC" w:rsidP="00FA4203">
            <w:pPr>
              <w:contextualSpacing/>
              <w:jc w:val="both"/>
              <w:rPr>
                <w:sz w:val="24"/>
                <w:szCs w:val="24"/>
              </w:rPr>
            </w:pPr>
          </w:p>
        </w:tc>
        <w:tc>
          <w:tcPr>
            <w:tcW w:w="190" w:type="pct"/>
          </w:tcPr>
          <w:p w:rsidR="00700EFC" w:rsidRPr="00017DF8" w:rsidRDefault="00700EFC" w:rsidP="00FA4203">
            <w:pPr>
              <w:contextualSpacing/>
              <w:jc w:val="both"/>
              <w:rPr>
                <w:sz w:val="24"/>
                <w:szCs w:val="24"/>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5"/>
        <w:gridCol w:w="403"/>
        <w:gridCol w:w="403"/>
        <w:gridCol w:w="292"/>
        <w:gridCol w:w="402"/>
        <w:gridCol w:w="402"/>
        <w:gridCol w:w="291"/>
        <w:gridCol w:w="402"/>
        <w:gridCol w:w="402"/>
        <w:gridCol w:w="402"/>
        <w:gridCol w:w="402"/>
      </w:tblGrid>
      <w:tr w:rsidR="00700EFC" w:rsidRPr="00017DF8" w:rsidTr="00FA4203">
        <w:trPr>
          <w:trHeight w:hRule="exact" w:val="340"/>
        </w:trPr>
        <w:tc>
          <w:tcPr>
            <w:tcW w:w="1834" w:type="pct"/>
            <w:tcBorders>
              <w:top w:val="nil"/>
              <w:left w:val="nil"/>
              <w:bottom w:val="nil"/>
            </w:tcBorders>
          </w:tcPr>
          <w:p w:rsidR="00700EFC" w:rsidRPr="00017DF8" w:rsidRDefault="00700EFC" w:rsidP="00FA4203">
            <w:pPr>
              <w:jc w:val="both"/>
              <w:rPr>
                <w:sz w:val="24"/>
                <w:szCs w:val="24"/>
              </w:rPr>
            </w:pPr>
            <w:r w:rsidRPr="00017DF8">
              <w:rPr>
                <w:b/>
                <w:sz w:val="24"/>
                <w:szCs w:val="24"/>
              </w:rPr>
              <w:t>Дата рождения</w:t>
            </w:r>
            <w:r w:rsidRPr="00017DF8">
              <w:rPr>
                <w:sz w:val="24"/>
                <w:szCs w:val="24"/>
              </w:rPr>
              <w:t>:</w:t>
            </w:r>
          </w:p>
        </w:tc>
        <w:tc>
          <w:tcPr>
            <w:tcW w:w="335" w:type="pct"/>
          </w:tcPr>
          <w:p w:rsidR="00700EFC" w:rsidRPr="00017DF8" w:rsidRDefault="00700EFC" w:rsidP="00FA4203">
            <w:pPr>
              <w:contextualSpacing/>
              <w:jc w:val="both"/>
              <w:rPr>
                <w:sz w:val="24"/>
                <w:szCs w:val="24"/>
              </w:rPr>
            </w:pPr>
            <w:r w:rsidRPr="00017DF8">
              <w:rPr>
                <w:sz w:val="24"/>
                <w:szCs w:val="24"/>
              </w:rPr>
              <w:t>ч</w:t>
            </w:r>
          </w:p>
        </w:tc>
        <w:tc>
          <w:tcPr>
            <w:tcW w:w="335" w:type="pct"/>
          </w:tcPr>
          <w:p w:rsidR="00700EFC" w:rsidRPr="00017DF8" w:rsidRDefault="00700EFC" w:rsidP="00FA4203">
            <w:pPr>
              <w:contextualSpacing/>
              <w:jc w:val="both"/>
              <w:rPr>
                <w:sz w:val="24"/>
                <w:szCs w:val="24"/>
              </w:rPr>
            </w:pPr>
            <w:r w:rsidRPr="00017DF8">
              <w:rPr>
                <w:sz w:val="24"/>
                <w:szCs w:val="24"/>
              </w:rPr>
              <w:t>ч</w:t>
            </w:r>
          </w:p>
        </w:tc>
        <w:tc>
          <w:tcPr>
            <w:tcW w:w="242" w:type="pct"/>
            <w:tcBorders>
              <w:top w:val="nil"/>
              <w:bottom w:val="nil"/>
            </w:tcBorders>
          </w:tcPr>
          <w:p w:rsidR="00700EFC" w:rsidRPr="00017DF8" w:rsidRDefault="00700EFC" w:rsidP="00FA4203">
            <w:pPr>
              <w:contextualSpacing/>
              <w:jc w:val="both"/>
              <w:rPr>
                <w:sz w:val="24"/>
                <w:szCs w:val="24"/>
              </w:rPr>
            </w:pPr>
            <w:r w:rsidRPr="00017DF8">
              <w:rPr>
                <w:sz w:val="24"/>
                <w:szCs w:val="24"/>
              </w:rPr>
              <w:t>.</w:t>
            </w:r>
          </w:p>
        </w:tc>
        <w:tc>
          <w:tcPr>
            <w:tcW w:w="335" w:type="pct"/>
          </w:tcPr>
          <w:p w:rsidR="00700EFC" w:rsidRPr="00017DF8" w:rsidRDefault="00700EFC" w:rsidP="00FA4203">
            <w:pPr>
              <w:contextualSpacing/>
              <w:jc w:val="both"/>
              <w:rPr>
                <w:sz w:val="24"/>
                <w:szCs w:val="24"/>
              </w:rPr>
            </w:pPr>
            <w:r w:rsidRPr="00017DF8">
              <w:rPr>
                <w:sz w:val="24"/>
                <w:szCs w:val="24"/>
              </w:rPr>
              <w:t>м</w:t>
            </w:r>
          </w:p>
        </w:tc>
        <w:tc>
          <w:tcPr>
            <w:tcW w:w="335" w:type="pct"/>
          </w:tcPr>
          <w:p w:rsidR="00700EFC" w:rsidRPr="00017DF8" w:rsidRDefault="00700EFC" w:rsidP="00FA4203">
            <w:pPr>
              <w:contextualSpacing/>
              <w:jc w:val="both"/>
              <w:rPr>
                <w:sz w:val="24"/>
                <w:szCs w:val="24"/>
              </w:rPr>
            </w:pPr>
            <w:r w:rsidRPr="00017DF8">
              <w:rPr>
                <w:sz w:val="24"/>
                <w:szCs w:val="24"/>
              </w:rPr>
              <w:t>м</w:t>
            </w:r>
          </w:p>
        </w:tc>
        <w:tc>
          <w:tcPr>
            <w:tcW w:w="242" w:type="pct"/>
            <w:tcBorders>
              <w:top w:val="nil"/>
              <w:bottom w:val="nil"/>
            </w:tcBorders>
          </w:tcPr>
          <w:p w:rsidR="00700EFC" w:rsidRPr="00017DF8" w:rsidRDefault="00700EFC" w:rsidP="00FA4203">
            <w:pPr>
              <w:contextualSpacing/>
              <w:jc w:val="both"/>
              <w:rPr>
                <w:sz w:val="24"/>
                <w:szCs w:val="24"/>
              </w:rPr>
            </w:pPr>
            <w:r w:rsidRPr="00017DF8">
              <w:rPr>
                <w:sz w:val="24"/>
                <w:szCs w:val="24"/>
              </w:rPr>
              <w:t>.</w:t>
            </w:r>
          </w:p>
        </w:tc>
        <w:tc>
          <w:tcPr>
            <w:tcW w:w="335" w:type="pct"/>
          </w:tcPr>
          <w:p w:rsidR="00700EFC" w:rsidRPr="00017DF8" w:rsidRDefault="00700EFC" w:rsidP="00FA4203">
            <w:pPr>
              <w:contextualSpacing/>
              <w:jc w:val="both"/>
              <w:rPr>
                <w:sz w:val="24"/>
                <w:szCs w:val="24"/>
              </w:rPr>
            </w:pPr>
          </w:p>
        </w:tc>
        <w:tc>
          <w:tcPr>
            <w:tcW w:w="335" w:type="pct"/>
          </w:tcPr>
          <w:p w:rsidR="00700EFC" w:rsidRPr="00017DF8" w:rsidRDefault="00700EFC" w:rsidP="00FA4203">
            <w:pPr>
              <w:contextualSpacing/>
              <w:jc w:val="both"/>
              <w:rPr>
                <w:sz w:val="24"/>
                <w:szCs w:val="24"/>
              </w:rPr>
            </w:pPr>
          </w:p>
        </w:tc>
        <w:tc>
          <w:tcPr>
            <w:tcW w:w="335" w:type="pct"/>
          </w:tcPr>
          <w:p w:rsidR="00700EFC" w:rsidRPr="00017DF8" w:rsidRDefault="00700EFC" w:rsidP="00FA4203">
            <w:pPr>
              <w:contextualSpacing/>
              <w:jc w:val="both"/>
              <w:rPr>
                <w:sz w:val="24"/>
                <w:szCs w:val="24"/>
              </w:rPr>
            </w:pPr>
            <w:r w:rsidRPr="00017DF8">
              <w:rPr>
                <w:sz w:val="24"/>
                <w:szCs w:val="24"/>
              </w:rPr>
              <w:t>г</w:t>
            </w:r>
          </w:p>
        </w:tc>
        <w:tc>
          <w:tcPr>
            <w:tcW w:w="335" w:type="pct"/>
          </w:tcPr>
          <w:p w:rsidR="00700EFC" w:rsidRPr="00017DF8" w:rsidRDefault="00700EFC" w:rsidP="00FA4203">
            <w:pPr>
              <w:contextualSpacing/>
              <w:jc w:val="both"/>
              <w:rPr>
                <w:sz w:val="24"/>
                <w:szCs w:val="24"/>
              </w:rPr>
            </w:pPr>
            <w:r w:rsidRPr="00017DF8">
              <w:rPr>
                <w:sz w:val="24"/>
                <w:szCs w:val="24"/>
              </w:rPr>
              <w:t>г</w:t>
            </w:r>
          </w:p>
        </w:tc>
      </w:tr>
    </w:tbl>
    <w:p w:rsidR="00700EFC" w:rsidRPr="00017DF8" w:rsidRDefault="00700EFC" w:rsidP="007F580B">
      <w:pPr>
        <w:jc w:val="center"/>
        <w:rPr>
          <w:i/>
          <w:sz w:val="24"/>
          <w:szCs w:val="24"/>
          <w:vertAlign w:val="superscript"/>
        </w:rPr>
      </w:pPr>
      <w:r w:rsidRPr="00017DF8">
        <w:rPr>
          <w:i/>
          <w:sz w:val="24"/>
          <w:szCs w:val="24"/>
          <w:vertAlign w:val="superscript"/>
        </w:rPr>
        <w:t>отчество</w:t>
      </w:r>
    </w:p>
    <w:p w:rsidR="00700EFC" w:rsidRPr="00017DF8" w:rsidRDefault="00700EFC" w:rsidP="007F580B">
      <w:pPr>
        <w:jc w:val="both"/>
        <w:rPr>
          <w:b/>
          <w:sz w:val="24"/>
          <w:szCs w:val="24"/>
        </w:rPr>
      </w:pPr>
    </w:p>
    <w:p w:rsidR="00700EFC" w:rsidRPr="00017DF8" w:rsidRDefault="00700EFC" w:rsidP="007F580B">
      <w:pPr>
        <w:jc w:val="both"/>
        <w:rPr>
          <w:b/>
          <w:sz w:val="24"/>
          <w:szCs w:val="24"/>
        </w:rPr>
      </w:pPr>
    </w:p>
    <w:p w:rsidR="00700EFC" w:rsidRPr="00017DF8" w:rsidRDefault="00700EFC" w:rsidP="007F580B">
      <w:pPr>
        <w:jc w:val="both"/>
        <w:rPr>
          <w:b/>
          <w:sz w:val="24"/>
          <w:szCs w:val="24"/>
        </w:rPr>
      </w:pPr>
    </w:p>
    <w:p w:rsidR="00700EFC" w:rsidRPr="00017DF8" w:rsidRDefault="00700EFC" w:rsidP="007F580B">
      <w:pPr>
        <w:jc w:val="both"/>
        <w:rPr>
          <w:sz w:val="24"/>
          <w:szCs w:val="24"/>
        </w:rPr>
      </w:pPr>
      <w:r w:rsidRPr="00017DF8">
        <w:rPr>
          <w:b/>
          <w:sz w:val="24"/>
          <w:szCs w:val="24"/>
        </w:rPr>
        <w:t>Документ, удостоверяющий личность</w:t>
      </w:r>
      <w:r w:rsidRPr="00017DF8">
        <w:rPr>
          <w:sz w:val="24"/>
          <w:szCs w:val="24"/>
        </w:rPr>
        <w:t xml:space="preserve"> ____________________________</w:t>
      </w:r>
    </w:p>
    <w:p w:rsidR="00700EFC" w:rsidRPr="00017DF8" w:rsidRDefault="00700EFC" w:rsidP="007F58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700EFC" w:rsidRPr="00017DF8" w:rsidTr="00FA4203">
        <w:trPr>
          <w:trHeight w:hRule="exact" w:val="340"/>
        </w:trPr>
        <w:tc>
          <w:tcPr>
            <w:tcW w:w="1134" w:type="dxa"/>
            <w:tcBorders>
              <w:top w:val="nil"/>
              <w:left w:val="nil"/>
              <w:bottom w:val="nil"/>
            </w:tcBorders>
          </w:tcPr>
          <w:p w:rsidR="00700EFC" w:rsidRPr="00017DF8" w:rsidRDefault="00700EFC" w:rsidP="00FA4203">
            <w:pPr>
              <w:jc w:val="both"/>
              <w:rPr>
                <w:b/>
                <w:sz w:val="24"/>
                <w:szCs w:val="24"/>
              </w:rPr>
            </w:pPr>
            <w:r w:rsidRPr="00017DF8">
              <w:rPr>
                <w:b/>
                <w:sz w:val="24"/>
                <w:szCs w:val="24"/>
              </w:rPr>
              <w:t>Серия</w:t>
            </w:r>
          </w:p>
        </w:tc>
        <w:tc>
          <w:tcPr>
            <w:tcW w:w="397" w:type="dxa"/>
          </w:tcPr>
          <w:p w:rsidR="00700EFC" w:rsidRPr="00017DF8" w:rsidRDefault="00700EFC" w:rsidP="00FA4203">
            <w:pPr>
              <w:jc w:val="both"/>
              <w:rPr>
                <w:sz w:val="24"/>
                <w:szCs w:val="24"/>
                <w:highlight w:val="cyan"/>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1701" w:type="dxa"/>
            <w:tcBorders>
              <w:top w:val="nil"/>
              <w:bottom w:val="nil"/>
            </w:tcBorders>
          </w:tcPr>
          <w:p w:rsidR="00700EFC" w:rsidRPr="00017DF8" w:rsidRDefault="00700EFC" w:rsidP="00FA4203">
            <w:pPr>
              <w:jc w:val="right"/>
              <w:rPr>
                <w:b/>
                <w:sz w:val="24"/>
                <w:szCs w:val="24"/>
              </w:rPr>
            </w:pPr>
            <w:r w:rsidRPr="00017DF8">
              <w:rPr>
                <w:b/>
                <w:sz w:val="24"/>
                <w:szCs w:val="24"/>
              </w:rPr>
              <w:t>Номер</w:t>
            </w: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c>
          <w:tcPr>
            <w:tcW w:w="397" w:type="dxa"/>
          </w:tcPr>
          <w:p w:rsidR="00700EFC" w:rsidRPr="00017DF8" w:rsidRDefault="00700EFC" w:rsidP="00FA4203">
            <w:pPr>
              <w:jc w:val="both"/>
              <w:rPr>
                <w:sz w:val="24"/>
                <w:szCs w:val="24"/>
              </w:rPr>
            </w:pPr>
          </w:p>
        </w:tc>
      </w:tr>
    </w:tbl>
    <w:p w:rsidR="00700EFC" w:rsidRPr="00017DF8" w:rsidRDefault="00700EFC" w:rsidP="007F580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1701"/>
        <w:gridCol w:w="397"/>
        <w:gridCol w:w="1583"/>
      </w:tblGrid>
      <w:tr w:rsidR="00700EFC" w:rsidRPr="00017DF8" w:rsidTr="00FA4203">
        <w:trPr>
          <w:trHeight w:hRule="exact" w:val="340"/>
        </w:trPr>
        <w:tc>
          <w:tcPr>
            <w:tcW w:w="1134" w:type="dxa"/>
            <w:tcBorders>
              <w:top w:val="nil"/>
              <w:left w:val="nil"/>
              <w:bottom w:val="nil"/>
            </w:tcBorders>
          </w:tcPr>
          <w:p w:rsidR="00700EFC" w:rsidRPr="00017DF8" w:rsidRDefault="00700EFC" w:rsidP="00FA4203">
            <w:pPr>
              <w:jc w:val="both"/>
              <w:rPr>
                <w:sz w:val="24"/>
                <w:szCs w:val="24"/>
              </w:rPr>
            </w:pPr>
            <w:r w:rsidRPr="00017DF8">
              <w:rPr>
                <w:b/>
                <w:sz w:val="24"/>
                <w:szCs w:val="24"/>
              </w:rPr>
              <w:t>Пол</w:t>
            </w:r>
            <w:r w:rsidRPr="00017DF8">
              <w:rPr>
                <w:sz w:val="24"/>
                <w:szCs w:val="24"/>
              </w:rPr>
              <w:t>:</w:t>
            </w:r>
          </w:p>
        </w:tc>
        <w:tc>
          <w:tcPr>
            <w:tcW w:w="397" w:type="dxa"/>
          </w:tcPr>
          <w:p w:rsidR="00700EFC" w:rsidRPr="00017DF8" w:rsidRDefault="00700EFC" w:rsidP="00FA4203">
            <w:pPr>
              <w:jc w:val="both"/>
              <w:rPr>
                <w:sz w:val="24"/>
                <w:szCs w:val="24"/>
              </w:rPr>
            </w:pPr>
          </w:p>
        </w:tc>
        <w:tc>
          <w:tcPr>
            <w:tcW w:w="1701" w:type="dxa"/>
            <w:tcBorders>
              <w:top w:val="nil"/>
              <w:bottom w:val="nil"/>
            </w:tcBorders>
            <w:vAlign w:val="center"/>
          </w:tcPr>
          <w:p w:rsidR="00700EFC" w:rsidRPr="00017DF8" w:rsidRDefault="00700EFC" w:rsidP="00FA4203">
            <w:pPr>
              <w:rPr>
                <w:sz w:val="24"/>
                <w:szCs w:val="24"/>
              </w:rPr>
            </w:pPr>
            <w:r w:rsidRPr="00017DF8">
              <w:rPr>
                <w:sz w:val="24"/>
                <w:szCs w:val="24"/>
              </w:rPr>
              <w:t>мужской</w:t>
            </w:r>
          </w:p>
        </w:tc>
        <w:tc>
          <w:tcPr>
            <w:tcW w:w="397" w:type="dxa"/>
          </w:tcPr>
          <w:p w:rsidR="00700EFC" w:rsidRPr="00017DF8" w:rsidRDefault="00700EFC" w:rsidP="00FA4203">
            <w:pPr>
              <w:jc w:val="both"/>
              <w:rPr>
                <w:sz w:val="24"/>
                <w:szCs w:val="24"/>
              </w:rPr>
            </w:pPr>
          </w:p>
        </w:tc>
        <w:tc>
          <w:tcPr>
            <w:tcW w:w="1583" w:type="dxa"/>
            <w:tcBorders>
              <w:top w:val="nil"/>
              <w:bottom w:val="nil"/>
              <w:right w:val="nil"/>
            </w:tcBorders>
            <w:vAlign w:val="center"/>
          </w:tcPr>
          <w:p w:rsidR="00700EFC" w:rsidRPr="00017DF8" w:rsidRDefault="00700EFC" w:rsidP="00FA4203">
            <w:pPr>
              <w:rPr>
                <w:sz w:val="24"/>
                <w:szCs w:val="24"/>
              </w:rPr>
            </w:pPr>
            <w:r w:rsidRPr="00017DF8">
              <w:rPr>
                <w:sz w:val="24"/>
                <w:szCs w:val="24"/>
              </w:rPr>
              <w:t>женский</w:t>
            </w:r>
          </w:p>
        </w:tc>
      </w:tr>
    </w:tbl>
    <w:p w:rsidR="00700EFC" w:rsidRPr="00017DF8" w:rsidRDefault="00700EFC" w:rsidP="007F580B">
      <w:pPr>
        <w:jc w:val="both"/>
        <w:rPr>
          <w:sz w:val="24"/>
          <w:szCs w:val="24"/>
        </w:rPr>
      </w:pPr>
    </w:p>
    <w:p w:rsidR="00700EFC" w:rsidRPr="00017DF8" w:rsidRDefault="00700EFC" w:rsidP="007F580B">
      <w:pPr>
        <w:jc w:val="both"/>
        <w:rPr>
          <w:sz w:val="24"/>
          <w:szCs w:val="24"/>
        </w:rPr>
      </w:pPr>
      <w:r w:rsidRPr="00017DF8">
        <w:rPr>
          <w:sz w:val="24"/>
          <w:szCs w:val="24"/>
        </w:rPr>
        <w:t>прошу зарегистрировать меня для участия в итоговом</w:t>
      </w:r>
      <w:r>
        <w:rPr>
          <w:sz w:val="24"/>
          <w:szCs w:val="24"/>
        </w:rPr>
        <w:t xml:space="preserve"> сочинении  </w:t>
      </w:r>
      <w:r w:rsidRPr="00017DF8">
        <w:rPr>
          <w:sz w:val="24"/>
          <w:szCs w:val="24"/>
        </w:rPr>
        <w:t>для использования его результатов при приеме в образовательные организации высшего образования</w:t>
      </w:r>
    </w:p>
    <w:p w:rsidR="00700EFC" w:rsidRPr="00017DF8" w:rsidRDefault="00700EFC" w:rsidP="007F580B">
      <w:pPr>
        <w:rPr>
          <w:sz w:val="24"/>
          <w:szCs w:val="24"/>
        </w:rPr>
      </w:pPr>
    </w:p>
    <w:p w:rsidR="00700EFC" w:rsidRPr="00017DF8" w:rsidRDefault="00700EFC" w:rsidP="007F580B">
      <w:pPr>
        <w:rPr>
          <w:sz w:val="24"/>
          <w:szCs w:val="24"/>
        </w:rPr>
      </w:pPr>
      <w:r w:rsidRPr="00017DF8">
        <w:rPr>
          <w:sz w:val="24"/>
          <w:szCs w:val="24"/>
        </w:rPr>
        <w:t>Согласие на обработку персональных данных прилагается.</w:t>
      </w:r>
    </w:p>
    <w:p w:rsidR="00700EFC" w:rsidRPr="00017DF8" w:rsidRDefault="00700EFC" w:rsidP="007F580B">
      <w:pPr>
        <w:jc w:val="both"/>
        <w:rPr>
          <w:sz w:val="24"/>
          <w:szCs w:val="24"/>
        </w:rPr>
      </w:pPr>
    </w:p>
    <w:p w:rsidR="00700EFC" w:rsidRPr="00017DF8" w:rsidRDefault="00700EFC" w:rsidP="007F580B">
      <w:pPr>
        <w:jc w:val="both"/>
        <w:rPr>
          <w:sz w:val="24"/>
          <w:szCs w:val="24"/>
        </w:rPr>
      </w:pPr>
      <w:r w:rsidRPr="00017DF8">
        <w:rPr>
          <w:sz w:val="24"/>
          <w:szCs w:val="24"/>
        </w:rPr>
        <w:t>Подпись заявителя   ______________/______________________(Ф.И.О.)</w:t>
      </w:r>
    </w:p>
    <w:p w:rsidR="00700EFC" w:rsidRPr="00017DF8" w:rsidRDefault="00700EFC" w:rsidP="007F580B">
      <w:pPr>
        <w:jc w:val="both"/>
        <w:rPr>
          <w:sz w:val="24"/>
          <w:szCs w:val="24"/>
        </w:rPr>
      </w:pPr>
    </w:p>
    <w:p w:rsidR="00700EFC" w:rsidRPr="00017DF8" w:rsidRDefault="00700EFC" w:rsidP="007F580B">
      <w:pPr>
        <w:jc w:val="both"/>
        <w:rPr>
          <w:sz w:val="24"/>
          <w:szCs w:val="24"/>
        </w:rPr>
      </w:pPr>
      <w:r w:rsidRPr="00017DF8">
        <w:rPr>
          <w:sz w:val="24"/>
          <w:szCs w:val="24"/>
        </w:rPr>
        <w:t xml:space="preserve"> «____» _____________ 20___ г.</w:t>
      </w:r>
    </w:p>
    <w:p w:rsidR="00700EFC" w:rsidRPr="00017DF8" w:rsidRDefault="00700EFC" w:rsidP="007F580B">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700EFC" w:rsidRPr="00017DF8" w:rsidTr="00FA4203">
        <w:trPr>
          <w:trHeight w:val="284"/>
          <w:jc w:val="center"/>
        </w:trPr>
        <w:tc>
          <w:tcPr>
            <w:tcW w:w="2546" w:type="dxa"/>
            <w:tcBorders>
              <w:top w:val="nil"/>
              <w:left w:val="nil"/>
              <w:bottom w:val="nil"/>
            </w:tcBorders>
          </w:tcPr>
          <w:p w:rsidR="00700EFC" w:rsidRPr="00017DF8" w:rsidRDefault="00700EFC" w:rsidP="00FA4203">
            <w:pPr>
              <w:jc w:val="right"/>
              <w:rPr>
                <w:sz w:val="24"/>
                <w:szCs w:val="24"/>
              </w:rPr>
            </w:pPr>
            <w:r w:rsidRPr="00017DF8">
              <w:rPr>
                <w:sz w:val="24"/>
                <w:szCs w:val="24"/>
              </w:rPr>
              <w:t>Контактный телефон</w:t>
            </w: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r w:rsidRPr="00017DF8">
              <w:rPr>
                <w:sz w:val="24"/>
                <w:szCs w:val="24"/>
              </w:rPr>
              <w:t>(</w:t>
            </w: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r w:rsidRPr="00017DF8">
              <w:rPr>
                <w:sz w:val="24"/>
                <w:szCs w:val="24"/>
              </w:rPr>
              <w:t>)</w:t>
            </w: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r w:rsidRPr="00017DF8">
              <w:rPr>
                <w:sz w:val="24"/>
                <w:szCs w:val="24"/>
              </w:rPr>
              <w:t>-</w:t>
            </w: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r w:rsidRPr="00017DF8">
              <w:rPr>
                <w:sz w:val="24"/>
                <w:szCs w:val="24"/>
              </w:rPr>
              <w:t>-</w:t>
            </w:r>
          </w:p>
        </w:tc>
        <w:tc>
          <w:tcPr>
            <w:tcW w:w="284" w:type="dxa"/>
          </w:tcPr>
          <w:p w:rsidR="00700EFC" w:rsidRPr="00017DF8" w:rsidRDefault="00700EFC" w:rsidP="00FA4203">
            <w:pPr>
              <w:rPr>
                <w:sz w:val="24"/>
                <w:szCs w:val="24"/>
              </w:rPr>
            </w:pPr>
          </w:p>
        </w:tc>
        <w:tc>
          <w:tcPr>
            <w:tcW w:w="284" w:type="dxa"/>
          </w:tcPr>
          <w:p w:rsidR="00700EFC" w:rsidRPr="00017DF8" w:rsidRDefault="00700EFC" w:rsidP="00FA4203">
            <w:pPr>
              <w:rPr>
                <w:sz w:val="24"/>
                <w:szCs w:val="24"/>
              </w:rPr>
            </w:pPr>
          </w:p>
        </w:tc>
      </w:tr>
    </w:tbl>
    <w:p w:rsidR="00700EFC" w:rsidRPr="00800B86" w:rsidRDefault="00700EFC" w:rsidP="007F580B">
      <w:pPr>
        <w:rPr>
          <w:i/>
          <w:sz w:val="10"/>
          <w:szCs w:val="10"/>
        </w:rPr>
      </w:pPr>
    </w:p>
    <w:p w:rsidR="00700EFC" w:rsidRPr="00017DF8" w:rsidRDefault="00700EFC" w:rsidP="007F580B">
      <w:pPr>
        <w:rPr>
          <w:i/>
          <w:sz w:val="24"/>
          <w:szCs w:val="24"/>
        </w:rPr>
      </w:pPr>
      <w:r>
        <w:rPr>
          <w:i/>
          <w:sz w:val="24"/>
          <w:szCs w:val="24"/>
        </w:rPr>
        <w:t>-----------------------------------------------линия отрыва----------------------------------------------------</w:t>
      </w:r>
    </w:p>
    <w:p w:rsidR="00700EFC" w:rsidRPr="00800B86" w:rsidRDefault="00700EFC" w:rsidP="007F580B">
      <w:pPr>
        <w:spacing w:after="20"/>
        <w:ind w:hanging="9"/>
        <w:jc w:val="center"/>
        <w:outlineLvl w:val="0"/>
        <w:rPr>
          <w:b/>
          <w:color w:val="000000"/>
          <w:sz w:val="22"/>
          <w:szCs w:val="22"/>
        </w:rPr>
      </w:pPr>
      <w:r w:rsidRPr="00800B86">
        <w:rPr>
          <w:b/>
          <w:color w:val="000000"/>
          <w:sz w:val="22"/>
          <w:szCs w:val="22"/>
        </w:rPr>
        <w:t>УВЕДОМЛЕНИЕ от «_______»______________________  20__ года</w:t>
      </w:r>
    </w:p>
    <w:p w:rsidR="00700EFC" w:rsidRPr="00800B86" w:rsidRDefault="00700EFC" w:rsidP="007F580B">
      <w:pPr>
        <w:spacing w:after="20"/>
        <w:ind w:hanging="9"/>
        <w:jc w:val="both"/>
        <w:outlineLvl w:val="0"/>
        <w:rPr>
          <w:b/>
          <w:color w:val="000000"/>
          <w:sz w:val="22"/>
          <w:szCs w:val="22"/>
        </w:rPr>
      </w:pPr>
    </w:p>
    <w:p w:rsidR="00700EFC" w:rsidRPr="00800B86" w:rsidRDefault="00700EFC" w:rsidP="007F580B">
      <w:pPr>
        <w:spacing w:after="20"/>
        <w:ind w:firstLine="284"/>
        <w:jc w:val="both"/>
        <w:outlineLvl w:val="0"/>
        <w:rPr>
          <w:color w:val="000000"/>
          <w:sz w:val="22"/>
          <w:szCs w:val="22"/>
        </w:rPr>
      </w:pPr>
      <w:r w:rsidRPr="00800B86">
        <w:rPr>
          <w:color w:val="000000"/>
          <w:sz w:val="22"/>
          <w:szCs w:val="22"/>
        </w:rPr>
        <w:t>Настоящим подтверждается факт приёма заявления о регистрации на участие в итоговом сочинении гр. ________________________________________________________.</w:t>
      </w:r>
    </w:p>
    <w:p w:rsidR="00700EFC" w:rsidRPr="00800B86" w:rsidRDefault="00700EFC" w:rsidP="007F580B">
      <w:pPr>
        <w:spacing w:after="20"/>
        <w:ind w:firstLine="284"/>
        <w:jc w:val="both"/>
        <w:outlineLvl w:val="0"/>
        <w:rPr>
          <w:color w:val="000000"/>
          <w:sz w:val="22"/>
          <w:szCs w:val="22"/>
        </w:rPr>
      </w:pPr>
      <w:r w:rsidRPr="00800B86">
        <w:rPr>
          <w:b/>
          <w:color w:val="000000"/>
          <w:sz w:val="22"/>
          <w:szCs w:val="22"/>
        </w:rPr>
        <w:t>На итоговое сочинение следует явиться в</w:t>
      </w:r>
      <w:r w:rsidRPr="00800B86">
        <w:rPr>
          <w:color w:val="000000"/>
          <w:sz w:val="22"/>
          <w:szCs w:val="22"/>
        </w:rPr>
        <w:t xml:space="preserve"> _____________________________________ по адресу ____________________________________________________________________, </w:t>
      </w:r>
    </w:p>
    <w:p w:rsidR="00700EFC" w:rsidRPr="00800B86" w:rsidRDefault="00700EFC" w:rsidP="007F580B">
      <w:pPr>
        <w:spacing w:after="20"/>
        <w:ind w:firstLine="284"/>
        <w:jc w:val="both"/>
        <w:outlineLvl w:val="0"/>
        <w:rPr>
          <w:color w:val="000000"/>
          <w:sz w:val="22"/>
          <w:szCs w:val="22"/>
        </w:rPr>
      </w:pPr>
      <w:r w:rsidRPr="00800B86">
        <w:rPr>
          <w:color w:val="000000"/>
          <w:sz w:val="22"/>
          <w:szCs w:val="22"/>
        </w:rPr>
        <w:t>тел. ___________________  «_____» «_____________________» 20__ года не позднее 09:30 часов.</w:t>
      </w:r>
    </w:p>
    <w:p w:rsidR="00700EFC" w:rsidRPr="00800B86" w:rsidRDefault="00700EFC" w:rsidP="007F580B">
      <w:pPr>
        <w:spacing w:after="20"/>
        <w:ind w:firstLine="284"/>
        <w:jc w:val="both"/>
        <w:outlineLvl w:val="0"/>
        <w:rPr>
          <w:color w:val="000000"/>
          <w:sz w:val="22"/>
          <w:szCs w:val="22"/>
        </w:rPr>
      </w:pPr>
      <w:r w:rsidRPr="00800B86">
        <w:rPr>
          <w:color w:val="000000"/>
          <w:sz w:val="22"/>
          <w:szCs w:val="22"/>
        </w:rPr>
        <w:t>Дополнительную информацию можно получить на сайте __________________________ в разделе _____________________________________________________________________.</w:t>
      </w:r>
    </w:p>
    <w:p w:rsidR="00700EFC" w:rsidRPr="00800B86" w:rsidRDefault="00700EFC" w:rsidP="007F580B">
      <w:pPr>
        <w:spacing w:after="20"/>
        <w:ind w:left="284" w:hanging="709"/>
        <w:jc w:val="both"/>
        <w:outlineLvl w:val="0"/>
        <w:rPr>
          <w:color w:val="000000"/>
          <w:sz w:val="22"/>
          <w:szCs w:val="22"/>
        </w:rPr>
      </w:pPr>
      <w:r w:rsidRPr="00800B86">
        <w:rPr>
          <w:color w:val="000000"/>
          <w:sz w:val="22"/>
          <w:szCs w:val="22"/>
        </w:rPr>
        <w:tab/>
        <w:t>Регистрационные данные заявления № _____________ от _______________________</w:t>
      </w:r>
    </w:p>
    <w:p w:rsidR="00700EFC" w:rsidRPr="00017DF8" w:rsidRDefault="00700EFC" w:rsidP="007F580B">
      <w:pPr>
        <w:spacing w:after="20"/>
        <w:ind w:firstLine="284"/>
        <w:jc w:val="both"/>
        <w:outlineLvl w:val="0"/>
        <w:rPr>
          <w:sz w:val="24"/>
          <w:szCs w:val="24"/>
        </w:rPr>
      </w:pPr>
      <w:r w:rsidRPr="00800B86">
        <w:rPr>
          <w:color w:val="000000"/>
          <w:sz w:val="22"/>
          <w:szCs w:val="22"/>
        </w:rPr>
        <w:t>Уполномоченное лицо по приёму заявлений   ____________/ __________________ /</w:t>
      </w:r>
      <w:r w:rsidRPr="00800B86">
        <w:rPr>
          <w:color w:val="000000"/>
          <w:sz w:val="22"/>
          <w:szCs w:val="22"/>
        </w:rPr>
        <w:tab/>
      </w:r>
      <w:r w:rsidRPr="00017DF8">
        <w:rPr>
          <w:sz w:val="24"/>
          <w:szCs w:val="24"/>
        </w:rPr>
        <w:br w:type="page"/>
      </w:r>
    </w:p>
    <w:p w:rsidR="00700EFC" w:rsidRPr="00326A04" w:rsidRDefault="00700EFC" w:rsidP="00800B86">
      <w:pPr>
        <w:tabs>
          <w:tab w:val="num" w:pos="5812"/>
        </w:tabs>
        <w:ind w:firstLine="5245"/>
        <w:rPr>
          <w:sz w:val="24"/>
          <w:szCs w:val="24"/>
        </w:rPr>
      </w:pPr>
      <w:r w:rsidRPr="00326A04">
        <w:rPr>
          <w:sz w:val="24"/>
          <w:szCs w:val="24"/>
        </w:rPr>
        <w:t>Приложение</w:t>
      </w:r>
      <w:r>
        <w:rPr>
          <w:sz w:val="24"/>
          <w:szCs w:val="24"/>
        </w:rPr>
        <w:t xml:space="preserve"> 3</w:t>
      </w:r>
    </w:p>
    <w:p w:rsidR="00700EFC" w:rsidRPr="00326A04" w:rsidRDefault="00700EFC" w:rsidP="00800B86">
      <w:pPr>
        <w:tabs>
          <w:tab w:val="num" w:pos="4962"/>
        </w:tabs>
        <w:ind w:left="5245"/>
        <w:rPr>
          <w:sz w:val="24"/>
          <w:szCs w:val="24"/>
        </w:rPr>
      </w:pPr>
      <w:r w:rsidRPr="00326A04">
        <w:rPr>
          <w:sz w:val="24"/>
          <w:szCs w:val="24"/>
        </w:rPr>
        <w:t xml:space="preserve">к приказу  Министерства  образования </w:t>
      </w:r>
    </w:p>
    <w:p w:rsidR="00700EFC" w:rsidRPr="00326A04" w:rsidRDefault="00700EFC" w:rsidP="00800B86">
      <w:pPr>
        <w:tabs>
          <w:tab w:val="num" w:pos="4962"/>
        </w:tabs>
        <w:ind w:left="5245"/>
        <w:rPr>
          <w:sz w:val="24"/>
          <w:szCs w:val="24"/>
        </w:rPr>
      </w:pPr>
      <w:r w:rsidRPr="00326A04">
        <w:rPr>
          <w:sz w:val="24"/>
          <w:szCs w:val="24"/>
        </w:rPr>
        <w:t xml:space="preserve">Республики Мордовия </w:t>
      </w:r>
    </w:p>
    <w:p w:rsidR="00700EFC" w:rsidRDefault="00700EFC" w:rsidP="00800B86">
      <w:pPr>
        <w:tabs>
          <w:tab w:val="num" w:pos="4962"/>
        </w:tabs>
        <w:ind w:left="5245"/>
        <w:rPr>
          <w:sz w:val="24"/>
          <w:szCs w:val="24"/>
        </w:rPr>
      </w:pPr>
      <w:r w:rsidRPr="00326A04">
        <w:rPr>
          <w:sz w:val="24"/>
          <w:szCs w:val="24"/>
        </w:rPr>
        <w:t xml:space="preserve">от  </w:t>
      </w:r>
      <w:r>
        <w:rPr>
          <w:sz w:val="24"/>
          <w:szCs w:val="24"/>
        </w:rPr>
        <w:t xml:space="preserve">05.10. </w:t>
      </w:r>
      <w:r w:rsidRPr="00326A04">
        <w:rPr>
          <w:sz w:val="24"/>
          <w:szCs w:val="24"/>
        </w:rPr>
        <w:t>201</w:t>
      </w:r>
      <w:r>
        <w:rPr>
          <w:sz w:val="24"/>
          <w:szCs w:val="24"/>
        </w:rPr>
        <w:t>6</w:t>
      </w:r>
      <w:r w:rsidRPr="00326A04">
        <w:rPr>
          <w:sz w:val="24"/>
          <w:szCs w:val="24"/>
        </w:rPr>
        <w:t xml:space="preserve">г. № </w:t>
      </w:r>
      <w:r>
        <w:rPr>
          <w:sz w:val="24"/>
          <w:szCs w:val="24"/>
        </w:rPr>
        <w:t>984</w:t>
      </w:r>
    </w:p>
    <w:p w:rsidR="00700EFC" w:rsidRPr="00326A04" w:rsidRDefault="00700EFC" w:rsidP="00800B86">
      <w:pPr>
        <w:tabs>
          <w:tab w:val="num" w:pos="4962"/>
        </w:tabs>
        <w:ind w:left="5245"/>
        <w:rPr>
          <w:sz w:val="24"/>
          <w:szCs w:val="24"/>
        </w:rPr>
      </w:pPr>
    </w:p>
    <w:p w:rsidR="00700EFC" w:rsidRPr="00800B86" w:rsidRDefault="00700EFC" w:rsidP="00D47918">
      <w:pPr>
        <w:ind w:left="-851"/>
        <w:jc w:val="center"/>
        <w:outlineLvl w:val="0"/>
        <w:rPr>
          <w:b/>
          <w:sz w:val="26"/>
          <w:szCs w:val="26"/>
        </w:rPr>
      </w:pPr>
      <w:r w:rsidRPr="00800B86">
        <w:rPr>
          <w:b/>
          <w:sz w:val="26"/>
          <w:szCs w:val="26"/>
        </w:rPr>
        <w:t xml:space="preserve">Образец заявления на участие в итоговом сочинении </w:t>
      </w:r>
      <w:r w:rsidRPr="00800B86">
        <w:rPr>
          <w:b/>
          <w:sz w:val="26"/>
          <w:szCs w:val="26"/>
          <w:lang w:eastAsia="en-US"/>
        </w:rPr>
        <w:t>для обучающихся, получающих среднее общее образование в иностранных образовательных организациях</w:t>
      </w:r>
    </w:p>
    <w:p w:rsidR="00700EFC" w:rsidRPr="00800B86" w:rsidRDefault="00700EFC" w:rsidP="00800B86">
      <w:pPr>
        <w:jc w:val="center"/>
        <w:outlineLvl w:val="0"/>
        <w:rPr>
          <w:b/>
        </w:rPr>
      </w:pPr>
    </w:p>
    <w:tbl>
      <w:tblPr>
        <w:tblW w:w="9792" w:type="dxa"/>
        <w:tblLook w:val="01E0"/>
      </w:tblPr>
      <w:tblGrid>
        <w:gridCol w:w="511"/>
        <w:gridCol w:w="377"/>
        <w:gridCol w:w="375"/>
        <w:gridCol w:w="381"/>
        <w:gridCol w:w="379"/>
        <w:gridCol w:w="381"/>
        <w:gridCol w:w="381"/>
        <w:gridCol w:w="379"/>
        <w:gridCol w:w="381"/>
        <w:gridCol w:w="381"/>
        <w:gridCol w:w="381"/>
        <w:gridCol w:w="105"/>
        <w:gridCol w:w="273"/>
        <w:gridCol w:w="378"/>
        <w:gridCol w:w="382"/>
        <w:gridCol w:w="380"/>
        <w:gridCol w:w="380"/>
        <w:gridCol w:w="378"/>
        <w:gridCol w:w="378"/>
        <w:gridCol w:w="378"/>
        <w:gridCol w:w="378"/>
        <w:gridCol w:w="378"/>
        <w:gridCol w:w="378"/>
        <w:gridCol w:w="378"/>
        <w:gridCol w:w="378"/>
        <w:gridCol w:w="363"/>
        <w:gridCol w:w="200"/>
      </w:tblGrid>
      <w:tr w:rsidR="00700EFC" w:rsidRPr="00800B86" w:rsidTr="00800B86">
        <w:trPr>
          <w:cantSplit/>
          <w:trHeight w:val="1387"/>
        </w:trPr>
        <w:tc>
          <w:tcPr>
            <w:tcW w:w="4412" w:type="dxa"/>
            <w:gridSpan w:val="12"/>
          </w:tcPr>
          <w:p w:rsidR="00700EFC" w:rsidRPr="00800B86" w:rsidRDefault="00700EFC" w:rsidP="00800B86">
            <w:pPr>
              <w:rPr>
                <w:sz w:val="24"/>
                <w:szCs w:val="24"/>
              </w:rPr>
            </w:pPr>
          </w:p>
        </w:tc>
        <w:tc>
          <w:tcPr>
            <w:tcW w:w="5380" w:type="dxa"/>
            <w:gridSpan w:val="15"/>
          </w:tcPr>
          <w:p w:rsidR="00700EFC" w:rsidRPr="00800B86" w:rsidRDefault="00700EFC" w:rsidP="00800B86">
            <w:pPr>
              <w:spacing w:line="276" w:lineRule="auto"/>
              <w:ind w:left="833"/>
              <w:rPr>
                <w:b/>
                <w:sz w:val="24"/>
                <w:szCs w:val="24"/>
              </w:rPr>
            </w:pPr>
            <w:r w:rsidRPr="00800B86">
              <w:rPr>
                <w:b/>
                <w:sz w:val="24"/>
                <w:szCs w:val="24"/>
              </w:rPr>
              <w:t xml:space="preserve">Директору </w:t>
            </w:r>
          </w:p>
          <w:p w:rsidR="00700EFC" w:rsidRPr="00800B86" w:rsidRDefault="00700EFC" w:rsidP="00800B86">
            <w:pPr>
              <w:spacing w:line="276" w:lineRule="auto"/>
              <w:ind w:left="833"/>
              <w:rPr>
                <w:b/>
                <w:sz w:val="24"/>
                <w:szCs w:val="24"/>
              </w:rPr>
            </w:pPr>
            <w:r w:rsidRPr="00800B86">
              <w:rPr>
                <w:b/>
                <w:sz w:val="24"/>
                <w:szCs w:val="24"/>
              </w:rPr>
              <w:t>ГБОУ РМ «Центр мониторинга и оценки качества образования»</w:t>
            </w:r>
          </w:p>
          <w:p w:rsidR="00700EFC" w:rsidRPr="00800B86" w:rsidRDefault="00700EFC" w:rsidP="00800B86">
            <w:pPr>
              <w:spacing w:line="276" w:lineRule="auto"/>
              <w:ind w:left="833"/>
              <w:rPr>
                <w:sz w:val="24"/>
                <w:szCs w:val="24"/>
              </w:rPr>
            </w:pPr>
            <w:r w:rsidRPr="00800B86">
              <w:rPr>
                <w:b/>
                <w:sz w:val="24"/>
                <w:szCs w:val="24"/>
              </w:rPr>
              <w:t>Л. А. Грунюшкиной</w:t>
            </w:r>
          </w:p>
        </w:tc>
      </w:tr>
      <w:tr w:rsidR="00700EFC" w:rsidRPr="00800B86" w:rsidTr="00800B86">
        <w:trPr>
          <w:cantSplit/>
          <w:trHeight w:val="570"/>
        </w:trPr>
        <w:tc>
          <w:tcPr>
            <w:tcW w:w="9792" w:type="dxa"/>
            <w:gridSpan w:val="27"/>
            <w:vAlign w:val="center"/>
          </w:tcPr>
          <w:p w:rsidR="00700EFC" w:rsidRPr="00800B86" w:rsidRDefault="00700EFC" w:rsidP="00800B86">
            <w:pPr>
              <w:spacing w:line="276" w:lineRule="auto"/>
              <w:ind w:left="691"/>
              <w:jc w:val="center"/>
              <w:rPr>
                <w:b/>
                <w:sz w:val="24"/>
                <w:szCs w:val="24"/>
              </w:rPr>
            </w:pPr>
            <w:r>
              <w:rPr>
                <w:b/>
                <w:sz w:val="24"/>
                <w:szCs w:val="24"/>
              </w:rPr>
              <w:t>заявление</w:t>
            </w:r>
          </w:p>
        </w:tc>
      </w:tr>
      <w:tr w:rsidR="00700EFC" w:rsidRPr="00800B86" w:rsidTr="00800B86">
        <w:trPr>
          <w:gridAfter w:val="1"/>
          <w:wAfter w:w="200" w:type="dxa"/>
          <w:trHeight w:val="20"/>
        </w:trPr>
        <w:tc>
          <w:tcPr>
            <w:tcW w:w="511" w:type="dxa"/>
            <w:tcBorders>
              <w:top w:val="nil"/>
              <w:left w:val="nil"/>
              <w:bottom w:val="nil"/>
              <w:right w:val="single" w:sz="4" w:space="0" w:color="auto"/>
            </w:tcBorders>
          </w:tcPr>
          <w:p w:rsidR="00700EFC" w:rsidRPr="00800B86" w:rsidRDefault="00700EFC" w:rsidP="00800B86">
            <w:pPr>
              <w:contextualSpacing/>
              <w:jc w:val="both"/>
              <w:rPr>
                <w:b/>
                <w:sz w:val="24"/>
                <w:szCs w:val="24"/>
              </w:rPr>
            </w:pPr>
            <w:r w:rsidRPr="00800B86">
              <w:rPr>
                <w:b/>
                <w:sz w:val="24"/>
                <w:szCs w:val="24"/>
              </w:rPr>
              <w:t>Я,</w:t>
            </w:r>
          </w:p>
        </w:tc>
        <w:tc>
          <w:tcPr>
            <w:tcW w:w="377"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5"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9"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1"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gridSpan w:val="2"/>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2"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80"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78"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c>
          <w:tcPr>
            <w:tcW w:w="363" w:type="dxa"/>
            <w:tcBorders>
              <w:top w:val="single" w:sz="4" w:space="0" w:color="auto"/>
              <w:left w:val="single" w:sz="4" w:space="0" w:color="auto"/>
              <w:bottom w:val="single" w:sz="4" w:space="0" w:color="auto"/>
              <w:right w:val="single" w:sz="4" w:space="0" w:color="auto"/>
            </w:tcBorders>
          </w:tcPr>
          <w:p w:rsidR="00700EFC" w:rsidRPr="00800B86" w:rsidRDefault="00700EFC" w:rsidP="00800B86">
            <w:pPr>
              <w:contextualSpacing/>
              <w:jc w:val="both"/>
              <w:rPr>
                <w:sz w:val="24"/>
                <w:szCs w:val="24"/>
              </w:rPr>
            </w:pPr>
          </w:p>
        </w:tc>
      </w:tr>
    </w:tbl>
    <w:p w:rsidR="00700EFC" w:rsidRPr="00800B86" w:rsidRDefault="00700EFC" w:rsidP="00800B86">
      <w:pPr>
        <w:contextualSpacing/>
        <w:jc w:val="center"/>
        <w:rPr>
          <w:i/>
          <w:sz w:val="24"/>
          <w:szCs w:val="24"/>
          <w:vertAlign w:val="superscript"/>
        </w:rPr>
      </w:pPr>
      <w:r w:rsidRPr="00800B86">
        <w:rPr>
          <w:i/>
          <w:sz w:val="24"/>
          <w:szCs w:val="24"/>
          <w:vertAlign w:val="superscript"/>
        </w:rPr>
        <w:t>фамилия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700EFC" w:rsidRPr="00800B86" w:rsidTr="00FA4203">
        <w:trPr>
          <w:trHeight w:hRule="exact" w:val="340"/>
        </w:trPr>
        <w:tc>
          <w:tcPr>
            <w:tcW w:w="265" w:type="pct"/>
            <w:tcBorders>
              <w:top w:val="nil"/>
              <w:left w:val="nil"/>
              <w:bottom w:val="nil"/>
            </w:tcBorders>
          </w:tcPr>
          <w:p w:rsidR="00700EFC" w:rsidRPr="00800B86" w:rsidRDefault="00700EFC" w:rsidP="00800B86">
            <w:pPr>
              <w:contextualSpacing/>
              <w:jc w:val="both"/>
              <w:rPr>
                <w:sz w:val="24"/>
                <w:szCs w:val="24"/>
              </w:rPr>
            </w:pPr>
          </w:p>
        </w:tc>
        <w:tc>
          <w:tcPr>
            <w:tcW w:w="196" w:type="pct"/>
          </w:tcPr>
          <w:p w:rsidR="00700EFC" w:rsidRPr="00800B86" w:rsidRDefault="00700EFC" w:rsidP="00800B86">
            <w:pPr>
              <w:contextualSpacing/>
              <w:jc w:val="both"/>
              <w:rPr>
                <w:sz w:val="24"/>
                <w:szCs w:val="24"/>
              </w:rPr>
            </w:pPr>
          </w:p>
        </w:tc>
        <w:tc>
          <w:tcPr>
            <w:tcW w:w="196" w:type="pct"/>
          </w:tcPr>
          <w:p w:rsidR="00700EFC" w:rsidRPr="00800B86" w:rsidRDefault="00700EFC" w:rsidP="00800B86">
            <w:pPr>
              <w:contextualSpacing/>
              <w:jc w:val="both"/>
              <w:rPr>
                <w:sz w:val="24"/>
                <w:szCs w:val="24"/>
              </w:rPr>
            </w:pPr>
          </w:p>
        </w:tc>
        <w:tc>
          <w:tcPr>
            <w:tcW w:w="196"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0" w:type="pct"/>
          </w:tcPr>
          <w:p w:rsidR="00700EFC" w:rsidRPr="00800B86" w:rsidRDefault="00700EFC" w:rsidP="00800B86">
            <w:pPr>
              <w:contextualSpacing/>
              <w:jc w:val="both"/>
              <w:rPr>
                <w:sz w:val="24"/>
                <w:szCs w:val="24"/>
              </w:rPr>
            </w:pPr>
          </w:p>
        </w:tc>
      </w:tr>
    </w:tbl>
    <w:p w:rsidR="00700EFC" w:rsidRPr="00800B86" w:rsidRDefault="00700EFC" w:rsidP="00800B86">
      <w:pPr>
        <w:contextualSpacing/>
        <w:jc w:val="center"/>
        <w:rPr>
          <w:i/>
          <w:sz w:val="24"/>
          <w:szCs w:val="24"/>
          <w:vertAlign w:val="superscript"/>
        </w:rPr>
      </w:pPr>
      <w:r w:rsidRPr="00800B86">
        <w:rPr>
          <w:i/>
          <w:sz w:val="24"/>
          <w:szCs w:val="24"/>
          <w:vertAlign w:val="superscript"/>
        </w:rPr>
        <w:t>имя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80"/>
        <w:gridCol w:w="380"/>
        <w:gridCol w:w="380"/>
        <w:gridCol w:w="382"/>
        <w:gridCol w:w="382"/>
        <w:gridCol w:w="382"/>
        <w:gridCol w:w="383"/>
        <w:gridCol w:w="385"/>
        <w:gridCol w:w="385"/>
        <w:gridCol w:w="385"/>
        <w:gridCol w:w="385"/>
        <w:gridCol w:w="385"/>
        <w:gridCol w:w="385"/>
        <w:gridCol w:w="385"/>
        <w:gridCol w:w="385"/>
        <w:gridCol w:w="385"/>
        <w:gridCol w:w="385"/>
        <w:gridCol w:w="385"/>
        <w:gridCol w:w="385"/>
        <w:gridCol w:w="385"/>
        <w:gridCol w:w="385"/>
        <w:gridCol w:w="385"/>
        <w:gridCol w:w="385"/>
        <w:gridCol w:w="369"/>
      </w:tblGrid>
      <w:tr w:rsidR="00700EFC" w:rsidRPr="00800B86" w:rsidTr="00FA4203">
        <w:trPr>
          <w:trHeight w:hRule="exact" w:val="340"/>
        </w:trPr>
        <w:tc>
          <w:tcPr>
            <w:tcW w:w="265" w:type="pct"/>
            <w:tcBorders>
              <w:top w:val="nil"/>
              <w:left w:val="nil"/>
              <w:bottom w:val="nil"/>
            </w:tcBorders>
          </w:tcPr>
          <w:p w:rsidR="00700EFC" w:rsidRPr="00800B86" w:rsidRDefault="00700EFC" w:rsidP="00800B86">
            <w:pPr>
              <w:contextualSpacing/>
              <w:jc w:val="both"/>
              <w:rPr>
                <w:sz w:val="24"/>
                <w:szCs w:val="24"/>
              </w:rPr>
            </w:pPr>
          </w:p>
        </w:tc>
        <w:tc>
          <w:tcPr>
            <w:tcW w:w="196" w:type="pct"/>
          </w:tcPr>
          <w:p w:rsidR="00700EFC" w:rsidRPr="00800B86" w:rsidRDefault="00700EFC" w:rsidP="00800B86">
            <w:pPr>
              <w:contextualSpacing/>
              <w:jc w:val="both"/>
              <w:rPr>
                <w:sz w:val="24"/>
                <w:szCs w:val="24"/>
              </w:rPr>
            </w:pPr>
          </w:p>
        </w:tc>
        <w:tc>
          <w:tcPr>
            <w:tcW w:w="196" w:type="pct"/>
          </w:tcPr>
          <w:p w:rsidR="00700EFC" w:rsidRPr="00800B86" w:rsidRDefault="00700EFC" w:rsidP="00800B86">
            <w:pPr>
              <w:contextualSpacing/>
              <w:jc w:val="both"/>
              <w:rPr>
                <w:sz w:val="24"/>
                <w:szCs w:val="24"/>
              </w:rPr>
            </w:pPr>
          </w:p>
        </w:tc>
        <w:tc>
          <w:tcPr>
            <w:tcW w:w="196"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7"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8" w:type="pct"/>
          </w:tcPr>
          <w:p w:rsidR="00700EFC" w:rsidRPr="00800B86" w:rsidRDefault="00700EFC" w:rsidP="00800B86">
            <w:pPr>
              <w:contextualSpacing/>
              <w:jc w:val="both"/>
              <w:rPr>
                <w:sz w:val="24"/>
                <w:szCs w:val="24"/>
              </w:rPr>
            </w:pPr>
          </w:p>
        </w:tc>
        <w:tc>
          <w:tcPr>
            <w:tcW w:w="190" w:type="pct"/>
          </w:tcPr>
          <w:p w:rsidR="00700EFC" w:rsidRPr="00800B86" w:rsidRDefault="00700EFC" w:rsidP="00800B86">
            <w:pPr>
              <w:contextualSpacing/>
              <w:jc w:val="both"/>
              <w:rPr>
                <w:sz w:val="24"/>
                <w:szCs w:val="24"/>
              </w:rPr>
            </w:pPr>
          </w:p>
        </w:tc>
      </w:tr>
    </w:tbl>
    <w:tbl>
      <w:tblPr>
        <w:tblpPr w:leftFromText="180" w:rightFromText="180" w:vertAnchor="text" w:horzAnchor="margin" w:tblpY="419"/>
        <w:tblW w:w="30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5"/>
        <w:gridCol w:w="403"/>
        <w:gridCol w:w="403"/>
        <w:gridCol w:w="292"/>
        <w:gridCol w:w="402"/>
        <w:gridCol w:w="402"/>
        <w:gridCol w:w="291"/>
        <w:gridCol w:w="402"/>
        <w:gridCol w:w="402"/>
        <w:gridCol w:w="402"/>
        <w:gridCol w:w="402"/>
      </w:tblGrid>
      <w:tr w:rsidR="00700EFC" w:rsidRPr="00800B86" w:rsidTr="00FA4203">
        <w:trPr>
          <w:trHeight w:hRule="exact" w:val="340"/>
        </w:trPr>
        <w:tc>
          <w:tcPr>
            <w:tcW w:w="1834" w:type="pct"/>
            <w:tcBorders>
              <w:top w:val="nil"/>
              <w:left w:val="nil"/>
              <w:bottom w:val="nil"/>
            </w:tcBorders>
          </w:tcPr>
          <w:p w:rsidR="00700EFC" w:rsidRPr="00800B86" w:rsidRDefault="00700EFC" w:rsidP="00800B86">
            <w:pPr>
              <w:spacing w:after="200"/>
              <w:jc w:val="both"/>
              <w:rPr>
                <w:sz w:val="24"/>
                <w:szCs w:val="24"/>
              </w:rPr>
            </w:pPr>
            <w:r w:rsidRPr="00800B86">
              <w:rPr>
                <w:b/>
                <w:sz w:val="24"/>
                <w:szCs w:val="24"/>
              </w:rPr>
              <w:t>Дата рождения</w:t>
            </w:r>
            <w:r w:rsidRPr="00800B86">
              <w:rPr>
                <w:sz w:val="24"/>
                <w:szCs w:val="24"/>
              </w:rPr>
              <w:t>:</w:t>
            </w:r>
          </w:p>
        </w:tc>
        <w:tc>
          <w:tcPr>
            <w:tcW w:w="335" w:type="pct"/>
          </w:tcPr>
          <w:p w:rsidR="00700EFC" w:rsidRPr="00800B86" w:rsidRDefault="00700EFC" w:rsidP="00800B86">
            <w:pPr>
              <w:contextualSpacing/>
              <w:jc w:val="both"/>
              <w:rPr>
                <w:sz w:val="24"/>
                <w:szCs w:val="24"/>
              </w:rPr>
            </w:pPr>
            <w:r w:rsidRPr="00800B86">
              <w:rPr>
                <w:sz w:val="24"/>
                <w:szCs w:val="24"/>
              </w:rPr>
              <w:t>ч</w:t>
            </w:r>
          </w:p>
        </w:tc>
        <w:tc>
          <w:tcPr>
            <w:tcW w:w="335" w:type="pct"/>
          </w:tcPr>
          <w:p w:rsidR="00700EFC" w:rsidRPr="00800B86" w:rsidRDefault="00700EFC" w:rsidP="00800B86">
            <w:pPr>
              <w:contextualSpacing/>
              <w:jc w:val="both"/>
              <w:rPr>
                <w:sz w:val="24"/>
                <w:szCs w:val="24"/>
              </w:rPr>
            </w:pPr>
            <w:r w:rsidRPr="00800B86">
              <w:rPr>
                <w:sz w:val="24"/>
                <w:szCs w:val="24"/>
              </w:rPr>
              <w:t>ч</w:t>
            </w:r>
          </w:p>
        </w:tc>
        <w:tc>
          <w:tcPr>
            <w:tcW w:w="242" w:type="pct"/>
            <w:tcBorders>
              <w:top w:val="nil"/>
              <w:bottom w:val="nil"/>
            </w:tcBorders>
          </w:tcPr>
          <w:p w:rsidR="00700EFC" w:rsidRPr="00800B86" w:rsidRDefault="00700EFC" w:rsidP="00800B86">
            <w:pPr>
              <w:contextualSpacing/>
              <w:jc w:val="both"/>
              <w:rPr>
                <w:sz w:val="24"/>
                <w:szCs w:val="24"/>
              </w:rPr>
            </w:pPr>
            <w:r w:rsidRPr="00800B86">
              <w:rPr>
                <w:sz w:val="24"/>
                <w:szCs w:val="24"/>
              </w:rPr>
              <w:t>.</w:t>
            </w:r>
          </w:p>
        </w:tc>
        <w:tc>
          <w:tcPr>
            <w:tcW w:w="335" w:type="pct"/>
          </w:tcPr>
          <w:p w:rsidR="00700EFC" w:rsidRPr="00800B86" w:rsidRDefault="00700EFC" w:rsidP="00800B86">
            <w:pPr>
              <w:contextualSpacing/>
              <w:jc w:val="both"/>
              <w:rPr>
                <w:sz w:val="24"/>
                <w:szCs w:val="24"/>
              </w:rPr>
            </w:pPr>
            <w:r w:rsidRPr="00800B86">
              <w:rPr>
                <w:sz w:val="24"/>
                <w:szCs w:val="24"/>
              </w:rPr>
              <w:t>м</w:t>
            </w:r>
          </w:p>
        </w:tc>
        <w:tc>
          <w:tcPr>
            <w:tcW w:w="335" w:type="pct"/>
          </w:tcPr>
          <w:p w:rsidR="00700EFC" w:rsidRPr="00800B86" w:rsidRDefault="00700EFC" w:rsidP="00800B86">
            <w:pPr>
              <w:contextualSpacing/>
              <w:jc w:val="both"/>
              <w:rPr>
                <w:sz w:val="24"/>
                <w:szCs w:val="24"/>
              </w:rPr>
            </w:pPr>
            <w:r w:rsidRPr="00800B86">
              <w:rPr>
                <w:sz w:val="24"/>
                <w:szCs w:val="24"/>
              </w:rPr>
              <w:t>м</w:t>
            </w:r>
          </w:p>
        </w:tc>
        <w:tc>
          <w:tcPr>
            <w:tcW w:w="242" w:type="pct"/>
            <w:tcBorders>
              <w:top w:val="nil"/>
              <w:bottom w:val="nil"/>
            </w:tcBorders>
          </w:tcPr>
          <w:p w:rsidR="00700EFC" w:rsidRPr="00800B86" w:rsidRDefault="00700EFC" w:rsidP="00800B86">
            <w:pPr>
              <w:contextualSpacing/>
              <w:jc w:val="both"/>
              <w:rPr>
                <w:sz w:val="24"/>
                <w:szCs w:val="24"/>
              </w:rPr>
            </w:pPr>
            <w:r w:rsidRPr="00800B86">
              <w:rPr>
                <w:sz w:val="24"/>
                <w:szCs w:val="24"/>
              </w:rPr>
              <w:t>.</w:t>
            </w:r>
          </w:p>
        </w:tc>
        <w:tc>
          <w:tcPr>
            <w:tcW w:w="335" w:type="pct"/>
          </w:tcPr>
          <w:p w:rsidR="00700EFC" w:rsidRPr="00800B86" w:rsidRDefault="00700EFC" w:rsidP="00800B86">
            <w:pPr>
              <w:contextualSpacing/>
              <w:jc w:val="both"/>
              <w:rPr>
                <w:sz w:val="24"/>
                <w:szCs w:val="24"/>
              </w:rPr>
            </w:pPr>
          </w:p>
        </w:tc>
        <w:tc>
          <w:tcPr>
            <w:tcW w:w="335" w:type="pct"/>
          </w:tcPr>
          <w:p w:rsidR="00700EFC" w:rsidRPr="00800B86" w:rsidRDefault="00700EFC" w:rsidP="00800B86">
            <w:pPr>
              <w:contextualSpacing/>
              <w:jc w:val="both"/>
              <w:rPr>
                <w:sz w:val="24"/>
                <w:szCs w:val="24"/>
              </w:rPr>
            </w:pPr>
          </w:p>
        </w:tc>
        <w:tc>
          <w:tcPr>
            <w:tcW w:w="335" w:type="pct"/>
          </w:tcPr>
          <w:p w:rsidR="00700EFC" w:rsidRPr="00800B86" w:rsidRDefault="00700EFC" w:rsidP="00800B86">
            <w:pPr>
              <w:contextualSpacing/>
              <w:jc w:val="both"/>
              <w:rPr>
                <w:sz w:val="24"/>
                <w:szCs w:val="24"/>
              </w:rPr>
            </w:pPr>
            <w:r w:rsidRPr="00800B86">
              <w:rPr>
                <w:sz w:val="24"/>
                <w:szCs w:val="24"/>
              </w:rPr>
              <w:t>г</w:t>
            </w:r>
          </w:p>
        </w:tc>
        <w:tc>
          <w:tcPr>
            <w:tcW w:w="335" w:type="pct"/>
          </w:tcPr>
          <w:p w:rsidR="00700EFC" w:rsidRPr="00800B86" w:rsidRDefault="00700EFC" w:rsidP="00800B86">
            <w:pPr>
              <w:contextualSpacing/>
              <w:jc w:val="both"/>
              <w:rPr>
                <w:sz w:val="24"/>
                <w:szCs w:val="24"/>
              </w:rPr>
            </w:pPr>
            <w:r w:rsidRPr="00800B86">
              <w:rPr>
                <w:sz w:val="24"/>
                <w:szCs w:val="24"/>
              </w:rPr>
              <w:t>г</w:t>
            </w:r>
          </w:p>
        </w:tc>
      </w:tr>
    </w:tbl>
    <w:p w:rsidR="00700EFC" w:rsidRPr="00800B86" w:rsidRDefault="00700EFC" w:rsidP="00800B86">
      <w:pPr>
        <w:jc w:val="center"/>
        <w:rPr>
          <w:i/>
          <w:sz w:val="24"/>
          <w:szCs w:val="24"/>
          <w:vertAlign w:val="superscript"/>
        </w:rPr>
      </w:pPr>
      <w:r w:rsidRPr="00800B86">
        <w:rPr>
          <w:i/>
          <w:sz w:val="24"/>
          <w:szCs w:val="24"/>
          <w:vertAlign w:val="superscript"/>
        </w:rPr>
        <w:t>отчество</w:t>
      </w:r>
    </w:p>
    <w:p w:rsidR="00700EFC" w:rsidRPr="00800B86" w:rsidRDefault="00700EFC" w:rsidP="00800B86">
      <w:pPr>
        <w:jc w:val="both"/>
        <w:rPr>
          <w:b/>
          <w:sz w:val="24"/>
          <w:szCs w:val="24"/>
        </w:rPr>
      </w:pPr>
    </w:p>
    <w:p w:rsidR="00700EFC" w:rsidRPr="00800B86" w:rsidRDefault="00700EFC" w:rsidP="00800B86">
      <w:pPr>
        <w:jc w:val="both"/>
        <w:rPr>
          <w:b/>
          <w:sz w:val="24"/>
          <w:szCs w:val="24"/>
        </w:rPr>
      </w:pPr>
    </w:p>
    <w:p w:rsidR="00700EFC" w:rsidRPr="00800B86" w:rsidRDefault="00700EFC" w:rsidP="00800B86">
      <w:pPr>
        <w:jc w:val="both"/>
        <w:rPr>
          <w:b/>
          <w:sz w:val="24"/>
          <w:szCs w:val="24"/>
        </w:rPr>
      </w:pPr>
    </w:p>
    <w:p w:rsidR="00700EFC" w:rsidRPr="00800B86" w:rsidRDefault="00700EFC" w:rsidP="00800B86">
      <w:pPr>
        <w:jc w:val="both"/>
        <w:rPr>
          <w:sz w:val="24"/>
          <w:szCs w:val="24"/>
        </w:rPr>
      </w:pPr>
      <w:r w:rsidRPr="00800B86">
        <w:rPr>
          <w:b/>
          <w:sz w:val="24"/>
          <w:szCs w:val="24"/>
        </w:rPr>
        <w:t>Документ, удостоверяющий личность</w:t>
      </w:r>
      <w:r w:rsidRPr="00800B86">
        <w:rPr>
          <w:sz w:val="24"/>
          <w:szCs w:val="24"/>
        </w:rPr>
        <w:t xml:space="preserve"> ____________________________</w:t>
      </w:r>
    </w:p>
    <w:p w:rsidR="00700EFC" w:rsidRPr="00800B86" w:rsidRDefault="00700EFC" w:rsidP="00800B8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397"/>
        <w:gridCol w:w="397"/>
        <w:gridCol w:w="397"/>
        <w:gridCol w:w="1701"/>
        <w:gridCol w:w="397"/>
        <w:gridCol w:w="397"/>
        <w:gridCol w:w="397"/>
        <w:gridCol w:w="397"/>
        <w:gridCol w:w="397"/>
        <w:gridCol w:w="397"/>
        <w:gridCol w:w="397"/>
        <w:gridCol w:w="397"/>
        <w:gridCol w:w="397"/>
        <w:gridCol w:w="397"/>
      </w:tblGrid>
      <w:tr w:rsidR="00700EFC" w:rsidRPr="00800B86" w:rsidTr="00FA4203">
        <w:trPr>
          <w:trHeight w:hRule="exact" w:val="340"/>
        </w:trPr>
        <w:tc>
          <w:tcPr>
            <w:tcW w:w="1134" w:type="dxa"/>
            <w:tcBorders>
              <w:top w:val="nil"/>
              <w:left w:val="nil"/>
              <w:bottom w:val="nil"/>
            </w:tcBorders>
          </w:tcPr>
          <w:p w:rsidR="00700EFC" w:rsidRPr="00800B86" w:rsidRDefault="00700EFC" w:rsidP="00800B86">
            <w:pPr>
              <w:jc w:val="both"/>
              <w:rPr>
                <w:b/>
                <w:sz w:val="24"/>
                <w:szCs w:val="24"/>
              </w:rPr>
            </w:pPr>
            <w:r w:rsidRPr="00800B86">
              <w:rPr>
                <w:b/>
                <w:sz w:val="24"/>
                <w:szCs w:val="24"/>
              </w:rPr>
              <w:t>Серия</w:t>
            </w:r>
          </w:p>
        </w:tc>
        <w:tc>
          <w:tcPr>
            <w:tcW w:w="397" w:type="dxa"/>
          </w:tcPr>
          <w:p w:rsidR="00700EFC" w:rsidRPr="00800B86" w:rsidRDefault="00700EFC" w:rsidP="00800B86">
            <w:pPr>
              <w:jc w:val="both"/>
              <w:rPr>
                <w:sz w:val="24"/>
                <w:szCs w:val="24"/>
                <w:highlight w:val="cyan"/>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1701" w:type="dxa"/>
            <w:tcBorders>
              <w:top w:val="nil"/>
              <w:bottom w:val="nil"/>
            </w:tcBorders>
          </w:tcPr>
          <w:p w:rsidR="00700EFC" w:rsidRPr="00800B86" w:rsidRDefault="00700EFC" w:rsidP="00800B86">
            <w:pPr>
              <w:jc w:val="right"/>
              <w:rPr>
                <w:b/>
                <w:sz w:val="24"/>
                <w:szCs w:val="24"/>
              </w:rPr>
            </w:pPr>
            <w:r w:rsidRPr="00800B86">
              <w:rPr>
                <w:b/>
                <w:sz w:val="24"/>
                <w:szCs w:val="24"/>
              </w:rPr>
              <w:t>Номер</w:t>
            </w: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c>
          <w:tcPr>
            <w:tcW w:w="397" w:type="dxa"/>
          </w:tcPr>
          <w:p w:rsidR="00700EFC" w:rsidRPr="00800B86" w:rsidRDefault="00700EFC" w:rsidP="00800B86">
            <w:pPr>
              <w:jc w:val="both"/>
              <w:rPr>
                <w:sz w:val="24"/>
                <w:szCs w:val="24"/>
              </w:rPr>
            </w:pPr>
          </w:p>
        </w:tc>
      </w:tr>
    </w:tbl>
    <w:p w:rsidR="00700EFC" w:rsidRPr="00800B86" w:rsidRDefault="00700EFC" w:rsidP="00800B86">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34"/>
        <w:gridCol w:w="397"/>
        <w:gridCol w:w="1701"/>
        <w:gridCol w:w="397"/>
        <w:gridCol w:w="1583"/>
      </w:tblGrid>
      <w:tr w:rsidR="00700EFC" w:rsidRPr="00800B86" w:rsidTr="00FA4203">
        <w:trPr>
          <w:trHeight w:hRule="exact" w:val="340"/>
        </w:trPr>
        <w:tc>
          <w:tcPr>
            <w:tcW w:w="1134" w:type="dxa"/>
            <w:tcBorders>
              <w:top w:val="nil"/>
              <w:left w:val="nil"/>
              <w:bottom w:val="nil"/>
            </w:tcBorders>
          </w:tcPr>
          <w:p w:rsidR="00700EFC" w:rsidRPr="00800B86" w:rsidRDefault="00700EFC" w:rsidP="00800B86">
            <w:pPr>
              <w:ind w:left="98"/>
              <w:jc w:val="both"/>
              <w:rPr>
                <w:sz w:val="24"/>
                <w:szCs w:val="24"/>
              </w:rPr>
            </w:pPr>
            <w:r w:rsidRPr="00800B86">
              <w:rPr>
                <w:b/>
                <w:sz w:val="24"/>
                <w:szCs w:val="24"/>
              </w:rPr>
              <w:t>Пол</w:t>
            </w:r>
            <w:r w:rsidRPr="00800B86">
              <w:rPr>
                <w:sz w:val="24"/>
                <w:szCs w:val="24"/>
              </w:rPr>
              <w:t>:</w:t>
            </w:r>
          </w:p>
        </w:tc>
        <w:tc>
          <w:tcPr>
            <w:tcW w:w="397" w:type="dxa"/>
          </w:tcPr>
          <w:p w:rsidR="00700EFC" w:rsidRPr="00800B86" w:rsidRDefault="00700EFC" w:rsidP="00800B86">
            <w:pPr>
              <w:jc w:val="both"/>
              <w:rPr>
                <w:sz w:val="24"/>
                <w:szCs w:val="24"/>
              </w:rPr>
            </w:pPr>
          </w:p>
        </w:tc>
        <w:tc>
          <w:tcPr>
            <w:tcW w:w="1701" w:type="dxa"/>
            <w:tcBorders>
              <w:top w:val="nil"/>
              <w:bottom w:val="nil"/>
            </w:tcBorders>
            <w:vAlign w:val="center"/>
          </w:tcPr>
          <w:p w:rsidR="00700EFC" w:rsidRPr="00800B86" w:rsidRDefault="00700EFC" w:rsidP="00800B86">
            <w:pPr>
              <w:rPr>
                <w:sz w:val="24"/>
                <w:szCs w:val="24"/>
              </w:rPr>
            </w:pPr>
            <w:r w:rsidRPr="00800B86">
              <w:rPr>
                <w:sz w:val="24"/>
                <w:szCs w:val="24"/>
              </w:rPr>
              <w:t>мужской</w:t>
            </w:r>
          </w:p>
        </w:tc>
        <w:tc>
          <w:tcPr>
            <w:tcW w:w="397" w:type="dxa"/>
          </w:tcPr>
          <w:p w:rsidR="00700EFC" w:rsidRPr="00800B86" w:rsidRDefault="00700EFC" w:rsidP="00800B86">
            <w:pPr>
              <w:jc w:val="both"/>
              <w:rPr>
                <w:sz w:val="24"/>
                <w:szCs w:val="24"/>
              </w:rPr>
            </w:pPr>
          </w:p>
        </w:tc>
        <w:tc>
          <w:tcPr>
            <w:tcW w:w="1583" w:type="dxa"/>
            <w:tcBorders>
              <w:top w:val="nil"/>
              <w:bottom w:val="nil"/>
              <w:right w:val="nil"/>
            </w:tcBorders>
            <w:vAlign w:val="center"/>
          </w:tcPr>
          <w:p w:rsidR="00700EFC" w:rsidRPr="00800B86" w:rsidRDefault="00700EFC" w:rsidP="00800B86">
            <w:pPr>
              <w:rPr>
                <w:sz w:val="24"/>
                <w:szCs w:val="24"/>
              </w:rPr>
            </w:pPr>
            <w:r w:rsidRPr="00800B86">
              <w:rPr>
                <w:sz w:val="24"/>
                <w:szCs w:val="24"/>
              </w:rPr>
              <w:t>женский</w:t>
            </w:r>
          </w:p>
        </w:tc>
      </w:tr>
    </w:tbl>
    <w:p w:rsidR="00700EFC" w:rsidRPr="00800B86" w:rsidRDefault="00700EFC" w:rsidP="00800B86">
      <w:pPr>
        <w:jc w:val="both"/>
        <w:rPr>
          <w:sz w:val="24"/>
          <w:szCs w:val="24"/>
        </w:rPr>
      </w:pPr>
    </w:p>
    <w:p w:rsidR="00700EFC" w:rsidRPr="00800B86" w:rsidRDefault="00700EFC" w:rsidP="00800B86">
      <w:pPr>
        <w:jc w:val="both"/>
        <w:rPr>
          <w:sz w:val="24"/>
          <w:szCs w:val="24"/>
        </w:rPr>
      </w:pPr>
      <w:r w:rsidRPr="00800B86">
        <w:rPr>
          <w:sz w:val="24"/>
          <w:szCs w:val="24"/>
        </w:rPr>
        <w:t>прошу зарегистрировать меня для участия в итоговом сочинении  для использования его результатов при приеме в образовательные организации высшего образования</w:t>
      </w:r>
    </w:p>
    <w:p w:rsidR="00700EFC" w:rsidRPr="00800B86" w:rsidRDefault="00700EFC" w:rsidP="00800B86">
      <w:pPr>
        <w:rPr>
          <w:sz w:val="24"/>
          <w:szCs w:val="24"/>
        </w:rPr>
      </w:pPr>
    </w:p>
    <w:p w:rsidR="00700EFC" w:rsidRPr="00800B86" w:rsidRDefault="00700EFC" w:rsidP="00800B86">
      <w:pPr>
        <w:rPr>
          <w:sz w:val="24"/>
          <w:szCs w:val="24"/>
        </w:rPr>
      </w:pPr>
      <w:r w:rsidRPr="00800B86">
        <w:rPr>
          <w:sz w:val="24"/>
          <w:szCs w:val="24"/>
        </w:rPr>
        <w:t>Согласие на обработку персональных данных прилагается.</w:t>
      </w:r>
    </w:p>
    <w:p w:rsidR="00700EFC" w:rsidRPr="00800B86" w:rsidRDefault="00700EFC" w:rsidP="00800B86">
      <w:pPr>
        <w:jc w:val="both"/>
        <w:rPr>
          <w:sz w:val="24"/>
          <w:szCs w:val="24"/>
        </w:rPr>
      </w:pPr>
    </w:p>
    <w:p w:rsidR="00700EFC" w:rsidRPr="00800B86" w:rsidRDefault="00700EFC" w:rsidP="00800B86">
      <w:pPr>
        <w:jc w:val="both"/>
        <w:rPr>
          <w:sz w:val="24"/>
          <w:szCs w:val="24"/>
        </w:rPr>
      </w:pPr>
      <w:r w:rsidRPr="00800B86">
        <w:rPr>
          <w:sz w:val="24"/>
          <w:szCs w:val="24"/>
        </w:rPr>
        <w:t>Подпись заявителя   ______________/______________________(Ф.И.О.)</w:t>
      </w:r>
    </w:p>
    <w:p w:rsidR="00700EFC" w:rsidRPr="00800B86" w:rsidRDefault="00700EFC" w:rsidP="00800B86">
      <w:pPr>
        <w:jc w:val="both"/>
        <w:rPr>
          <w:sz w:val="24"/>
          <w:szCs w:val="24"/>
        </w:rPr>
      </w:pPr>
    </w:p>
    <w:p w:rsidR="00700EFC" w:rsidRPr="00800B86" w:rsidRDefault="00700EFC" w:rsidP="00800B86">
      <w:pPr>
        <w:jc w:val="both"/>
        <w:rPr>
          <w:sz w:val="24"/>
          <w:szCs w:val="24"/>
        </w:rPr>
      </w:pPr>
      <w:r w:rsidRPr="00800B86">
        <w:rPr>
          <w:sz w:val="24"/>
          <w:szCs w:val="24"/>
        </w:rPr>
        <w:t xml:space="preserve"> «____» _____________ 20___ г.</w:t>
      </w:r>
    </w:p>
    <w:p w:rsidR="00700EFC" w:rsidRPr="00800B86" w:rsidRDefault="00700EFC" w:rsidP="00800B86">
      <w:pPr>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46"/>
        <w:gridCol w:w="284"/>
        <w:gridCol w:w="284"/>
        <w:gridCol w:w="284"/>
        <w:gridCol w:w="284"/>
        <w:gridCol w:w="284"/>
        <w:gridCol w:w="284"/>
        <w:gridCol w:w="284"/>
        <w:gridCol w:w="284"/>
        <w:gridCol w:w="284"/>
        <w:gridCol w:w="284"/>
        <w:gridCol w:w="284"/>
        <w:gridCol w:w="284"/>
        <w:gridCol w:w="284"/>
        <w:gridCol w:w="284"/>
        <w:gridCol w:w="284"/>
      </w:tblGrid>
      <w:tr w:rsidR="00700EFC" w:rsidRPr="00800B86" w:rsidTr="00FA4203">
        <w:trPr>
          <w:trHeight w:val="284"/>
          <w:jc w:val="center"/>
        </w:trPr>
        <w:tc>
          <w:tcPr>
            <w:tcW w:w="2546" w:type="dxa"/>
            <w:tcBorders>
              <w:top w:val="nil"/>
              <w:left w:val="nil"/>
              <w:bottom w:val="nil"/>
            </w:tcBorders>
          </w:tcPr>
          <w:p w:rsidR="00700EFC" w:rsidRPr="00800B86" w:rsidRDefault="00700EFC" w:rsidP="00800B86">
            <w:pPr>
              <w:jc w:val="right"/>
              <w:rPr>
                <w:sz w:val="24"/>
                <w:szCs w:val="24"/>
              </w:rPr>
            </w:pPr>
            <w:r w:rsidRPr="00800B86">
              <w:rPr>
                <w:sz w:val="24"/>
                <w:szCs w:val="24"/>
              </w:rPr>
              <w:t>Контактный телефон</w:t>
            </w: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r w:rsidRPr="00800B86">
              <w:rPr>
                <w:sz w:val="24"/>
                <w:szCs w:val="24"/>
              </w:rPr>
              <w:t>(</w:t>
            </w: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r w:rsidRPr="00800B86">
              <w:rPr>
                <w:sz w:val="24"/>
                <w:szCs w:val="24"/>
              </w:rPr>
              <w:t>)</w:t>
            </w: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r w:rsidRPr="00800B86">
              <w:rPr>
                <w:sz w:val="24"/>
                <w:szCs w:val="24"/>
              </w:rPr>
              <w:t>-</w:t>
            </w: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r w:rsidRPr="00800B86">
              <w:rPr>
                <w:sz w:val="24"/>
                <w:szCs w:val="24"/>
              </w:rPr>
              <w:t>-</w:t>
            </w:r>
          </w:p>
        </w:tc>
        <w:tc>
          <w:tcPr>
            <w:tcW w:w="284" w:type="dxa"/>
          </w:tcPr>
          <w:p w:rsidR="00700EFC" w:rsidRPr="00800B86" w:rsidRDefault="00700EFC" w:rsidP="00800B86">
            <w:pPr>
              <w:rPr>
                <w:sz w:val="24"/>
                <w:szCs w:val="24"/>
              </w:rPr>
            </w:pPr>
          </w:p>
        </w:tc>
        <w:tc>
          <w:tcPr>
            <w:tcW w:w="284" w:type="dxa"/>
          </w:tcPr>
          <w:p w:rsidR="00700EFC" w:rsidRPr="00800B86" w:rsidRDefault="00700EFC" w:rsidP="00800B86">
            <w:pPr>
              <w:rPr>
                <w:sz w:val="24"/>
                <w:szCs w:val="24"/>
              </w:rPr>
            </w:pPr>
          </w:p>
        </w:tc>
      </w:tr>
    </w:tbl>
    <w:p w:rsidR="00700EFC" w:rsidRPr="00800B86" w:rsidRDefault="00700EFC" w:rsidP="00800B86">
      <w:pPr>
        <w:rPr>
          <w:i/>
          <w:sz w:val="24"/>
          <w:szCs w:val="24"/>
        </w:rPr>
      </w:pPr>
    </w:p>
    <w:p w:rsidR="00700EFC" w:rsidRPr="00800B86" w:rsidRDefault="00700EFC" w:rsidP="00800B86">
      <w:pPr>
        <w:rPr>
          <w:i/>
          <w:sz w:val="24"/>
          <w:szCs w:val="24"/>
        </w:rPr>
      </w:pPr>
      <w:r w:rsidRPr="00800B86">
        <w:rPr>
          <w:i/>
          <w:sz w:val="24"/>
          <w:szCs w:val="24"/>
        </w:rPr>
        <w:t>-----------------------------------------------линия отрыва----------------------------------------------------</w:t>
      </w:r>
    </w:p>
    <w:p w:rsidR="00700EFC" w:rsidRPr="00800B86" w:rsidRDefault="00700EFC" w:rsidP="00800B86">
      <w:pPr>
        <w:spacing w:after="20" w:line="276" w:lineRule="auto"/>
        <w:ind w:hanging="9"/>
        <w:jc w:val="center"/>
        <w:outlineLvl w:val="0"/>
        <w:rPr>
          <w:b/>
          <w:color w:val="000000"/>
          <w:sz w:val="22"/>
          <w:szCs w:val="22"/>
          <w:lang w:eastAsia="en-US"/>
        </w:rPr>
      </w:pPr>
      <w:r w:rsidRPr="00800B86">
        <w:rPr>
          <w:b/>
          <w:color w:val="000000"/>
          <w:sz w:val="22"/>
          <w:szCs w:val="22"/>
          <w:lang w:eastAsia="en-US"/>
        </w:rPr>
        <w:t>УВЕДОМЛЕНИЕ от «_______»______________________  20__ года</w:t>
      </w:r>
    </w:p>
    <w:p w:rsidR="00700EFC" w:rsidRPr="00800B86" w:rsidRDefault="00700EFC" w:rsidP="00800B86">
      <w:pPr>
        <w:spacing w:after="20" w:line="276" w:lineRule="auto"/>
        <w:ind w:hanging="9"/>
        <w:jc w:val="both"/>
        <w:outlineLvl w:val="0"/>
        <w:rPr>
          <w:b/>
          <w:color w:val="000000"/>
          <w:sz w:val="22"/>
          <w:szCs w:val="22"/>
          <w:lang w:eastAsia="en-US"/>
        </w:rPr>
      </w:pPr>
    </w:p>
    <w:p w:rsidR="00700EFC" w:rsidRPr="00800B86" w:rsidRDefault="00700EFC" w:rsidP="00800B86">
      <w:pPr>
        <w:spacing w:after="20" w:line="276" w:lineRule="auto"/>
        <w:ind w:firstLine="284"/>
        <w:jc w:val="both"/>
        <w:outlineLvl w:val="0"/>
        <w:rPr>
          <w:color w:val="000000"/>
          <w:sz w:val="22"/>
          <w:szCs w:val="22"/>
          <w:lang w:eastAsia="en-US"/>
        </w:rPr>
      </w:pPr>
      <w:r w:rsidRPr="00800B86">
        <w:rPr>
          <w:color w:val="000000"/>
          <w:sz w:val="22"/>
          <w:szCs w:val="22"/>
          <w:lang w:eastAsia="en-US"/>
        </w:rPr>
        <w:t>Настоящим подтверждается факт приёма заявления о регистрации на участие в итоговом сочинении гр. ________________________________________________________.</w:t>
      </w:r>
    </w:p>
    <w:p w:rsidR="00700EFC" w:rsidRPr="00800B86" w:rsidRDefault="00700EFC" w:rsidP="00800B86">
      <w:pPr>
        <w:spacing w:after="20" w:line="276" w:lineRule="auto"/>
        <w:ind w:firstLine="284"/>
        <w:jc w:val="both"/>
        <w:outlineLvl w:val="0"/>
        <w:rPr>
          <w:color w:val="000000"/>
          <w:sz w:val="22"/>
          <w:szCs w:val="22"/>
          <w:lang w:eastAsia="en-US"/>
        </w:rPr>
      </w:pPr>
      <w:r w:rsidRPr="00800B86">
        <w:rPr>
          <w:b/>
          <w:color w:val="000000"/>
          <w:sz w:val="22"/>
          <w:szCs w:val="22"/>
          <w:lang w:eastAsia="en-US"/>
        </w:rPr>
        <w:t>На итоговое сочинение следует явиться в</w:t>
      </w:r>
      <w:r w:rsidRPr="00800B86">
        <w:rPr>
          <w:color w:val="000000"/>
          <w:sz w:val="22"/>
          <w:szCs w:val="22"/>
          <w:lang w:eastAsia="en-US"/>
        </w:rPr>
        <w:t xml:space="preserve"> _____________________________________ по адресу ____________________________________________________________________, </w:t>
      </w:r>
    </w:p>
    <w:p w:rsidR="00700EFC" w:rsidRPr="00800B86" w:rsidRDefault="00700EFC" w:rsidP="00800B86">
      <w:pPr>
        <w:spacing w:after="20" w:line="276" w:lineRule="auto"/>
        <w:ind w:firstLine="284"/>
        <w:jc w:val="both"/>
        <w:outlineLvl w:val="0"/>
        <w:rPr>
          <w:color w:val="000000"/>
          <w:sz w:val="22"/>
          <w:szCs w:val="22"/>
          <w:lang w:eastAsia="en-US"/>
        </w:rPr>
      </w:pPr>
      <w:r w:rsidRPr="00800B86">
        <w:rPr>
          <w:color w:val="000000"/>
          <w:sz w:val="22"/>
          <w:szCs w:val="22"/>
          <w:lang w:eastAsia="en-US"/>
        </w:rPr>
        <w:t>тел. ___________________  «_____» «_____________________» 20__ года не позднее 09:30 часов.</w:t>
      </w:r>
    </w:p>
    <w:p w:rsidR="00700EFC" w:rsidRPr="00800B86" w:rsidRDefault="00700EFC" w:rsidP="00800B86">
      <w:pPr>
        <w:spacing w:after="20" w:line="276" w:lineRule="auto"/>
        <w:ind w:firstLine="284"/>
        <w:jc w:val="both"/>
        <w:outlineLvl w:val="0"/>
        <w:rPr>
          <w:color w:val="000000"/>
          <w:sz w:val="22"/>
          <w:szCs w:val="22"/>
          <w:lang w:eastAsia="en-US"/>
        </w:rPr>
      </w:pPr>
      <w:r w:rsidRPr="00800B86">
        <w:rPr>
          <w:color w:val="000000"/>
          <w:sz w:val="22"/>
          <w:szCs w:val="22"/>
          <w:lang w:eastAsia="en-US"/>
        </w:rPr>
        <w:t>Дополнительную информацию можно получить на сайте __________________________ в разделе _____________________________________________________________________.</w:t>
      </w:r>
    </w:p>
    <w:p w:rsidR="00700EFC" w:rsidRPr="00800B86" w:rsidRDefault="00700EFC" w:rsidP="00800B86">
      <w:pPr>
        <w:spacing w:after="20" w:line="276" w:lineRule="auto"/>
        <w:ind w:left="284" w:hanging="709"/>
        <w:jc w:val="both"/>
        <w:outlineLvl w:val="0"/>
        <w:rPr>
          <w:color w:val="000000"/>
          <w:sz w:val="22"/>
          <w:szCs w:val="22"/>
          <w:lang w:eastAsia="en-US"/>
        </w:rPr>
      </w:pPr>
      <w:r w:rsidRPr="00800B86">
        <w:rPr>
          <w:color w:val="000000"/>
          <w:sz w:val="22"/>
          <w:szCs w:val="22"/>
          <w:lang w:eastAsia="en-US"/>
        </w:rPr>
        <w:tab/>
        <w:t>Регистрационные данные заявления № _____________ от _______________________</w:t>
      </w:r>
    </w:p>
    <w:p w:rsidR="00700EFC" w:rsidRDefault="00700EFC" w:rsidP="00F66917">
      <w:pPr>
        <w:tabs>
          <w:tab w:val="left" w:pos="3855"/>
        </w:tabs>
        <w:ind w:firstLine="284"/>
        <w:rPr>
          <w:color w:val="000000"/>
          <w:sz w:val="22"/>
          <w:szCs w:val="22"/>
          <w:lang w:eastAsia="en-US"/>
        </w:rPr>
      </w:pPr>
      <w:r w:rsidRPr="00800B86">
        <w:rPr>
          <w:color w:val="000000"/>
          <w:sz w:val="22"/>
          <w:szCs w:val="22"/>
          <w:lang w:eastAsia="en-US"/>
        </w:rPr>
        <w:t>Уполномоченное лицо по приёму заявлений   ____________/ __________________ /</w:t>
      </w:r>
      <w:r w:rsidRPr="00800B86">
        <w:rPr>
          <w:color w:val="000000"/>
          <w:sz w:val="22"/>
          <w:szCs w:val="22"/>
          <w:lang w:eastAsia="en-US"/>
        </w:rPr>
        <w:tab/>
      </w:r>
      <w:r>
        <w:rPr>
          <w:color w:val="000000"/>
          <w:sz w:val="22"/>
          <w:szCs w:val="22"/>
          <w:lang w:eastAsia="en-US"/>
        </w:rPr>
        <w:br w:type="page"/>
      </w:r>
    </w:p>
    <w:p w:rsidR="00700EFC" w:rsidRPr="00326A04" w:rsidRDefault="00700EFC" w:rsidP="00800B86">
      <w:pPr>
        <w:tabs>
          <w:tab w:val="num" w:pos="5812"/>
        </w:tabs>
        <w:ind w:firstLine="5245"/>
        <w:rPr>
          <w:sz w:val="24"/>
          <w:szCs w:val="24"/>
        </w:rPr>
      </w:pPr>
      <w:r w:rsidRPr="00326A04">
        <w:rPr>
          <w:sz w:val="24"/>
          <w:szCs w:val="24"/>
        </w:rPr>
        <w:t>Приложение</w:t>
      </w:r>
      <w:r>
        <w:rPr>
          <w:sz w:val="24"/>
          <w:szCs w:val="24"/>
        </w:rPr>
        <w:t xml:space="preserve"> 4</w:t>
      </w:r>
    </w:p>
    <w:p w:rsidR="00700EFC" w:rsidRPr="00326A04" w:rsidRDefault="00700EFC" w:rsidP="00800B86">
      <w:pPr>
        <w:tabs>
          <w:tab w:val="num" w:pos="4962"/>
        </w:tabs>
        <w:ind w:left="5245"/>
        <w:rPr>
          <w:sz w:val="24"/>
          <w:szCs w:val="24"/>
        </w:rPr>
      </w:pPr>
      <w:r w:rsidRPr="00326A04">
        <w:rPr>
          <w:sz w:val="24"/>
          <w:szCs w:val="24"/>
        </w:rPr>
        <w:t xml:space="preserve">к приказу  Министерства  образования </w:t>
      </w:r>
    </w:p>
    <w:p w:rsidR="00700EFC" w:rsidRPr="00326A04" w:rsidRDefault="00700EFC" w:rsidP="00800B86">
      <w:pPr>
        <w:tabs>
          <w:tab w:val="num" w:pos="4962"/>
        </w:tabs>
        <w:ind w:left="5245"/>
        <w:rPr>
          <w:sz w:val="24"/>
          <w:szCs w:val="24"/>
        </w:rPr>
      </w:pPr>
      <w:r w:rsidRPr="00326A04">
        <w:rPr>
          <w:sz w:val="24"/>
          <w:szCs w:val="24"/>
        </w:rPr>
        <w:t xml:space="preserve">Республики Мордовия </w:t>
      </w:r>
    </w:p>
    <w:p w:rsidR="00700EFC" w:rsidRDefault="00700EFC" w:rsidP="00800B86">
      <w:pPr>
        <w:tabs>
          <w:tab w:val="num" w:pos="4962"/>
        </w:tabs>
        <w:ind w:left="5245"/>
        <w:rPr>
          <w:sz w:val="24"/>
          <w:szCs w:val="24"/>
        </w:rPr>
      </w:pPr>
      <w:r w:rsidRPr="00326A04">
        <w:rPr>
          <w:sz w:val="24"/>
          <w:szCs w:val="24"/>
        </w:rPr>
        <w:t xml:space="preserve">от  </w:t>
      </w:r>
      <w:r>
        <w:rPr>
          <w:sz w:val="24"/>
          <w:szCs w:val="24"/>
        </w:rPr>
        <w:t>05.10.</w:t>
      </w:r>
      <w:r w:rsidRPr="00326A04">
        <w:rPr>
          <w:sz w:val="24"/>
          <w:szCs w:val="24"/>
        </w:rPr>
        <w:t xml:space="preserve"> 201</w:t>
      </w:r>
      <w:r>
        <w:rPr>
          <w:sz w:val="24"/>
          <w:szCs w:val="24"/>
        </w:rPr>
        <w:t>6</w:t>
      </w:r>
      <w:r w:rsidRPr="00326A04">
        <w:rPr>
          <w:sz w:val="24"/>
          <w:szCs w:val="24"/>
        </w:rPr>
        <w:t xml:space="preserve">г. № </w:t>
      </w:r>
      <w:r>
        <w:rPr>
          <w:sz w:val="24"/>
          <w:szCs w:val="24"/>
        </w:rPr>
        <w:t>984</w:t>
      </w:r>
    </w:p>
    <w:p w:rsidR="00700EFC" w:rsidRDefault="00700EFC" w:rsidP="00800B86">
      <w:pPr>
        <w:tabs>
          <w:tab w:val="left" w:pos="3855"/>
        </w:tabs>
        <w:ind w:firstLine="284"/>
      </w:pPr>
    </w:p>
    <w:p w:rsidR="00700EFC" w:rsidRPr="00017DF8" w:rsidRDefault="00700EFC" w:rsidP="00800B86">
      <w:pPr>
        <w:jc w:val="center"/>
        <w:outlineLvl w:val="0"/>
        <w:rPr>
          <w:b/>
        </w:rPr>
      </w:pPr>
      <w:r w:rsidRPr="00017DF8">
        <w:rPr>
          <w:b/>
        </w:rPr>
        <w:t xml:space="preserve">Образец согласия  на обработку персональных данных </w:t>
      </w:r>
    </w:p>
    <w:p w:rsidR="00700EFC" w:rsidRPr="00017DF8" w:rsidRDefault="00700EFC" w:rsidP="00800B86">
      <w:pPr>
        <w:jc w:val="right"/>
        <w:outlineLvl w:val="0"/>
        <w:rPr>
          <w:sz w:val="24"/>
          <w:szCs w:val="24"/>
        </w:rPr>
      </w:pPr>
    </w:p>
    <w:p w:rsidR="00700EFC" w:rsidRPr="00017DF8" w:rsidRDefault="00700EFC" w:rsidP="00800B86">
      <w:pPr>
        <w:ind w:firstLine="709"/>
        <w:contextualSpacing/>
        <w:rPr>
          <w:sz w:val="24"/>
          <w:szCs w:val="24"/>
        </w:rPr>
      </w:pPr>
    </w:p>
    <w:p w:rsidR="00700EFC" w:rsidRPr="00017DF8" w:rsidRDefault="00700EFC" w:rsidP="00F66917">
      <w:pPr>
        <w:contextualSpacing/>
        <w:jc w:val="center"/>
        <w:rPr>
          <w:sz w:val="24"/>
          <w:szCs w:val="24"/>
        </w:rPr>
      </w:pPr>
      <w:r w:rsidRPr="00017DF8">
        <w:rPr>
          <w:sz w:val="24"/>
          <w:szCs w:val="24"/>
        </w:rPr>
        <w:t xml:space="preserve">СОГЛАСИЕ </w:t>
      </w:r>
      <w:r w:rsidRPr="00017DF8">
        <w:rPr>
          <w:sz w:val="24"/>
          <w:szCs w:val="24"/>
        </w:rPr>
        <w:br/>
        <w:t xml:space="preserve">НА ОБРАБОТКУ ПЕРСОНАЛЬНЫХ ДАННЫХ </w:t>
      </w:r>
    </w:p>
    <w:p w:rsidR="00700EFC" w:rsidRPr="00017DF8" w:rsidRDefault="00700EFC" w:rsidP="00800B86">
      <w:pPr>
        <w:autoSpaceDE w:val="0"/>
        <w:autoSpaceDN w:val="0"/>
        <w:adjustRightInd w:val="0"/>
        <w:contextualSpacing/>
        <w:jc w:val="both"/>
        <w:rPr>
          <w:sz w:val="24"/>
          <w:szCs w:val="24"/>
        </w:rPr>
      </w:pPr>
      <w:r w:rsidRPr="00017DF8">
        <w:rPr>
          <w:sz w:val="24"/>
          <w:szCs w:val="24"/>
        </w:rPr>
        <w:t>Я, ____________________________________________________________</w:t>
      </w:r>
      <w:r>
        <w:rPr>
          <w:sz w:val="24"/>
          <w:szCs w:val="24"/>
        </w:rPr>
        <w:t>_______</w:t>
      </w:r>
      <w:r w:rsidRPr="00017DF8">
        <w:rPr>
          <w:sz w:val="24"/>
          <w:szCs w:val="24"/>
        </w:rPr>
        <w:t>_________,</w:t>
      </w:r>
    </w:p>
    <w:p w:rsidR="00700EFC" w:rsidRPr="00017DF8" w:rsidRDefault="00700EFC" w:rsidP="00800B86">
      <w:pPr>
        <w:autoSpaceDE w:val="0"/>
        <w:autoSpaceDN w:val="0"/>
        <w:adjustRightInd w:val="0"/>
        <w:contextualSpacing/>
        <w:jc w:val="center"/>
        <w:rPr>
          <w:i/>
          <w:sz w:val="24"/>
          <w:szCs w:val="24"/>
          <w:vertAlign w:val="superscript"/>
        </w:rPr>
      </w:pPr>
      <w:r w:rsidRPr="00017DF8">
        <w:rPr>
          <w:sz w:val="24"/>
          <w:szCs w:val="24"/>
          <w:vertAlign w:val="superscript"/>
        </w:rPr>
        <w:t>(</w:t>
      </w:r>
      <w:r w:rsidRPr="00017DF8">
        <w:rPr>
          <w:i/>
          <w:sz w:val="24"/>
          <w:szCs w:val="24"/>
          <w:vertAlign w:val="superscript"/>
        </w:rPr>
        <w:t>ФИО)</w:t>
      </w:r>
    </w:p>
    <w:p w:rsidR="00700EFC" w:rsidRPr="00017DF8" w:rsidRDefault="00700EFC" w:rsidP="00800B86">
      <w:pPr>
        <w:autoSpaceDE w:val="0"/>
        <w:autoSpaceDN w:val="0"/>
        <w:adjustRightInd w:val="0"/>
        <w:contextualSpacing/>
        <w:jc w:val="both"/>
        <w:rPr>
          <w:sz w:val="25"/>
          <w:szCs w:val="25"/>
        </w:rPr>
      </w:pPr>
      <w:r>
        <w:rPr>
          <w:sz w:val="25"/>
          <w:szCs w:val="25"/>
        </w:rPr>
        <w:t>паспорт</w:t>
      </w:r>
      <w:r w:rsidRPr="00017DF8">
        <w:rPr>
          <w:sz w:val="25"/>
          <w:szCs w:val="25"/>
        </w:rPr>
        <w:t>___________</w:t>
      </w:r>
      <w:r>
        <w:rPr>
          <w:sz w:val="25"/>
          <w:szCs w:val="25"/>
        </w:rPr>
        <w:t xml:space="preserve">  </w:t>
      </w:r>
      <w:r w:rsidRPr="00017DF8">
        <w:rPr>
          <w:sz w:val="25"/>
          <w:szCs w:val="25"/>
        </w:rPr>
        <w:t>выдан _______________</w:t>
      </w:r>
      <w:r>
        <w:rPr>
          <w:sz w:val="25"/>
          <w:szCs w:val="25"/>
        </w:rPr>
        <w:t>_______________________________</w:t>
      </w:r>
      <w:r w:rsidRPr="00017DF8">
        <w:rPr>
          <w:sz w:val="25"/>
          <w:szCs w:val="25"/>
        </w:rPr>
        <w:t>,</w:t>
      </w:r>
    </w:p>
    <w:p w:rsidR="00700EFC" w:rsidRPr="00017DF8" w:rsidRDefault="00700EFC" w:rsidP="00800B86">
      <w:pPr>
        <w:autoSpaceDE w:val="0"/>
        <w:autoSpaceDN w:val="0"/>
        <w:adjustRightInd w:val="0"/>
        <w:contextualSpacing/>
        <w:jc w:val="both"/>
        <w:rPr>
          <w:i/>
          <w:sz w:val="24"/>
          <w:szCs w:val="24"/>
          <w:vertAlign w:val="superscript"/>
        </w:rPr>
      </w:pPr>
      <w:r w:rsidRPr="00017DF8">
        <w:rPr>
          <w:i/>
          <w:sz w:val="24"/>
          <w:szCs w:val="24"/>
          <w:vertAlign w:val="superscript"/>
        </w:rPr>
        <w:t xml:space="preserve">         </w:t>
      </w:r>
      <w:r>
        <w:rPr>
          <w:i/>
          <w:sz w:val="24"/>
          <w:szCs w:val="24"/>
          <w:vertAlign w:val="superscript"/>
        </w:rPr>
        <w:t xml:space="preserve">           </w:t>
      </w:r>
      <w:r w:rsidRPr="00017DF8">
        <w:rPr>
          <w:i/>
          <w:sz w:val="24"/>
          <w:szCs w:val="24"/>
          <w:vertAlign w:val="superscript"/>
        </w:rPr>
        <w:t>(серия, номер)                                                                        (когда и кем выдан)</w:t>
      </w:r>
    </w:p>
    <w:p w:rsidR="00700EFC" w:rsidRPr="00017DF8" w:rsidRDefault="00700EFC" w:rsidP="00800B86">
      <w:pPr>
        <w:autoSpaceDE w:val="0"/>
        <w:autoSpaceDN w:val="0"/>
        <w:adjustRightInd w:val="0"/>
        <w:contextualSpacing/>
        <w:jc w:val="both"/>
        <w:rPr>
          <w:sz w:val="25"/>
          <w:szCs w:val="25"/>
        </w:rPr>
      </w:pPr>
      <w:r w:rsidRPr="00017DF8">
        <w:rPr>
          <w:sz w:val="25"/>
          <w:szCs w:val="25"/>
        </w:rPr>
        <w:t>адрес регистрации:______________________</w:t>
      </w:r>
      <w:r>
        <w:rPr>
          <w:sz w:val="25"/>
          <w:szCs w:val="25"/>
        </w:rPr>
        <w:t>_______________________________</w:t>
      </w:r>
      <w:r w:rsidRPr="00017DF8">
        <w:rPr>
          <w:sz w:val="25"/>
          <w:szCs w:val="25"/>
        </w:rPr>
        <w:t>_,</w:t>
      </w:r>
    </w:p>
    <w:p w:rsidR="00700EFC" w:rsidRPr="00017DF8" w:rsidRDefault="00700EFC" w:rsidP="00800B86">
      <w:pPr>
        <w:autoSpaceDE w:val="0"/>
        <w:autoSpaceDN w:val="0"/>
        <w:adjustRightInd w:val="0"/>
        <w:contextualSpacing/>
        <w:jc w:val="both"/>
        <w:rPr>
          <w:sz w:val="25"/>
          <w:szCs w:val="25"/>
        </w:rPr>
      </w:pPr>
    </w:p>
    <w:p w:rsidR="00700EFC" w:rsidRPr="00017DF8" w:rsidRDefault="00700EFC" w:rsidP="00800B86">
      <w:pPr>
        <w:shd w:val="clear" w:color="auto" w:fill="FFFFFF"/>
        <w:contextualSpacing/>
        <w:jc w:val="both"/>
        <w:rPr>
          <w:sz w:val="24"/>
          <w:szCs w:val="24"/>
        </w:rPr>
      </w:pPr>
      <w:r w:rsidRPr="00017DF8">
        <w:rPr>
          <w:sz w:val="25"/>
          <w:szCs w:val="25"/>
        </w:rPr>
        <w:t>даю свое согласие на обработку в</w:t>
      </w:r>
      <w:r w:rsidRPr="00017DF8">
        <w:rPr>
          <w:b/>
          <w:bCs/>
          <w:sz w:val="24"/>
          <w:szCs w:val="24"/>
        </w:rPr>
        <w:t>______</w:t>
      </w:r>
      <w:r>
        <w:rPr>
          <w:b/>
          <w:bCs/>
          <w:sz w:val="24"/>
          <w:szCs w:val="24"/>
        </w:rPr>
        <w:t>____</w:t>
      </w:r>
      <w:r w:rsidRPr="00017DF8">
        <w:rPr>
          <w:b/>
          <w:bCs/>
          <w:sz w:val="24"/>
          <w:szCs w:val="24"/>
        </w:rPr>
        <w:t>_____________________________________</w:t>
      </w:r>
    </w:p>
    <w:p w:rsidR="00700EFC" w:rsidRPr="00017DF8" w:rsidRDefault="00700EFC" w:rsidP="00800B86">
      <w:pPr>
        <w:tabs>
          <w:tab w:val="left" w:pos="4800"/>
          <w:tab w:val="center" w:pos="6447"/>
        </w:tabs>
        <w:spacing w:before="120"/>
        <w:ind w:firstLine="709"/>
        <w:contextualSpacing/>
        <w:rPr>
          <w:i/>
          <w:sz w:val="24"/>
          <w:szCs w:val="24"/>
          <w:vertAlign w:val="superscript"/>
        </w:rPr>
      </w:pPr>
      <w:r>
        <w:rPr>
          <w:i/>
          <w:sz w:val="24"/>
          <w:szCs w:val="24"/>
          <w:vertAlign w:val="superscript"/>
        </w:rPr>
        <w:t xml:space="preserve">                         </w:t>
      </w:r>
      <w:r w:rsidRPr="00017DF8">
        <w:rPr>
          <w:i/>
          <w:sz w:val="24"/>
          <w:szCs w:val="24"/>
          <w:vertAlign w:val="superscript"/>
        </w:rPr>
        <w:tab/>
        <w:t>(наименование организации)</w:t>
      </w:r>
    </w:p>
    <w:p w:rsidR="00700EFC" w:rsidRPr="00017DF8" w:rsidRDefault="00700EFC" w:rsidP="00800B86">
      <w:pPr>
        <w:spacing w:line="228" w:lineRule="auto"/>
        <w:contextualSpacing/>
        <w:jc w:val="both"/>
        <w:rPr>
          <w:sz w:val="25"/>
          <w:szCs w:val="25"/>
        </w:rPr>
      </w:pPr>
      <w:r w:rsidRPr="00017DF8">
        <w:rPr>
          <w:sz w:val="25"/>
          <w:szCs w:val="25"/>
        </w:rP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информация о выбранных экзаменах; информация о результатах итогового сочинения (изложения), информация об отнесении участника единого государственного экзамена к категории лиц с ограниченными возможностями здоровья, инвалидов;информация о результатах экзаменов.</w:t>
      </w:r>
    </w:p>
    <w:p w:rsidR="00700EFC" w:rsidRPr="00017DF8" w:rsidRDefault="00700EFC" w:rsidP="00800B86">
      <w:pPr>
        <w:spacing w:line="228" w:lineRule="auto"/>
        <w:ind w:firstLine="709"/>
        <w:contextualSpacing/>
        <w:jc w:val="both"/>
        <w:rPr>
          <w:sz w:val="25"/>
          <w:szCs w:val="25"/>
        </w:rPr>
      </w:pPr>
      <w:r w:rsidRPr="00017DF8">
        <w:rPr>
          <w:sz w:val="25"/>
          <w:szCs w:val="25"/>
        </w:rPr>
        <w:t>Я даю согласие на использование персональных данных исключительно в целях 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региональной информационной системы обеспечения проведения государственной итоговой аттестации, а также хранение данных об этих результатах на электронных носителях.</w:t>
      </w:r>
    </w:p>
    <w:p w:rsidR="00700EFC" w:rsidRPr="00017DF8" w:rsidRDefault="00700EFC" w:rsidP="00800B86">
      <w:pPr>
        <w:shd w:val="clear" w:color="auto" w:fill="FFFFFF"/>
        <w:spacing w:line="228" w:lineRule="auto"/>
        <w:ind w:firstLine="709"/>
        <w:contextualSpacing/>
        <w:jc w:val="both"/>
        <w:rPr>
          <w:sz w:val="25"/>
          <w:szCs w:val="25"/>
        </w:rPr>
      </w:pPr>
      <w:r w:rsidRPr="00017DF8">
        <w:rPr>
          <w:sz w:val="25"/>
          <w:szCs w:val="25"/>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Федеральному бюджетному государственному учреждению «Федеральный центр тестирования», Федеральной службе по надзору в сфере образования и науки), обезличивание, блокирование персональных данных, а также осуществление любых иных действий, предусмотренных действующим законодательством РФ.</w:t>
      </w:r>
    </w:p>
    <w:p w:rsidR="00700EFC" w:rsidRPr="00017DF8" w:rsidRDefault="00700EFC" w:rsidP="00800B86">
      <w:pPr>
        <w:shd w:val="clear" w:color="auto" w:fill="FFFFFF"/>
        <w:spacing w:line="228" w:lineRule="auto"/>
        <w:ind w:firstLine="709"/>
        <w:contextualSpacing/>
        <w:jc w:val="both"/>
        <w:rPr>
          <w:sz w:val="25"/>
          <w:szCs w:val="25"/>
        </w:rPr>
      </w:pPr>
      <w:r w:rsidRPr="00017DF8">
        <w:rPr>
          <w:sz w:val="25"/>
          <w:szCs w:val="25"/>
        </w:rPr>
        <w:t xml:space="preserve">Я проинформирован, что </w:t>
      </w:r>
      <w:r w:rsidRPr="00017DF8">
        <w:rPr>
          <w:b/>
          <w:bCs/>
          <w:sz w:val="25"/>
          <w:szCs w:val="25"/>
        </w:rPr>
        <w:t>___________________________________</w:t>
      </w:r>
      <w:r w:rsidRPr="00017DF8">
        <w:rPr>
          <w:sz w:val="25"/>
          <w:szCs w:val="25"/>
        </w:rPr>
        <w:t>гарантирует</w:t>
      </w:r>
    </w:p>
    <w:p w:rsidR="00700EFC" w:rsidRPr="00017DF8" w:rsidRDefault="00700EFC" w:rsidP="00800B86">
      <w:pPr>
        <w:tabs>
          <w:tab w:val="left" w:pos="4800"/>
          <w:tab w:val="center" w:pos="6447"/>
        </w:tabs>
        <w:spacing w:before="120" w:line="228" w:lineRule="auto"/>
        <w:ind w:firstLine="709"/>
        <w:contextualSpacing/>
        <w:rPr>
          <w:i/>
          <w:sz w:val="24"/>
          <w:szCs w:val="24"/>
          <w:vertAlign w:val="superscript"/>
        </w:rPr>
      </w:pPr>
      <w:r w:rsidRPr="00017DF8">
        <w:rPr>
          <w:i/>
          <w:sz w:val="24"/>
          <w:szCs w:val="24"/>
          <w:vertAlign w:val="superscript"/>
        </w:rPr>
        <w:t xml:space="preserve">                                                                                                 (наименование организации)</w:t>
      </w:r>
    </w:p>
    <w:p w:rsidR="00700EFC" w:rsidRPr="00017DF8" w:rsidRDefault="00700EFC" w:rsidP="00800B86">
      <w:pPr>
        <w:shd w:val="clear" w:color="auto" w:fill="FFFFFF"/>
        <w:spacing w:line="228" w:lineRule="auto"/>
        <w:contextualSpacing/>
        <w:jc w:val="both"/>
        <w:rPr>
          <w:sz w:val="25"/>
          <w:szCs w:val="25"/>
        </w:rPr>
      </w:pPr>
      <w:r w:rsidRPr="00017DF8">
        <w:rPr>
          <w:sz w:val="25"/>
          <w:szCs w:val="25"/>
        </w:rPr>
        <w:t>обработку моих персональных данных в соответствии с действующим законодательством РФ как неавтоматизированным, так и автоматизированным способами.</w:t>
      </w:r>
    </w:p>
    <w:p w:rsidR="00700EFC" w:rsidRPr="00017DF8" w:rsidRDefault="00700EFC" w:rsidP="00800B86">
      <w:pPr>
        <w:shd w:val="clear" w:color="auto" w:fill="FFFFFF"/>
        <w:spacing w:line="228" w:lineRule="auto"/>
        <w:ind w:firstLine="709"/>
        <w:contextualSpacing/>
        <w:jc w:val="both"/>
        <w:rPr>
          <w:sz w:val="25"/>
          <w:szCs w:val="25"/>
        </w:rPr>
      </w:pPr>
      <w:r w:rsidRPr="00017DF8">
        <w:rPr>
          <w:sz w:val="25"/>
          <w:szCs w:val="25"/>
        </w:rPr>
        <w:t>Данное согласие действует до достижения целей обработки персональных данных или в течение срока хранения информации.</w:t>
      </w:r>
    </w:p>
    <w:p w:rsidR="00700EFC" w:rsidRPr="00017DF8" w:rsidRDefault="00700EFC" w:rsidP="00800B86">
      <w:pPr>
        <w:shd w:val="clear" w:color="auto" w:fill="FFFFFF"/>
        <w:spacing w:line="228" w:lineRule="auto"/>
        <w:ind w:firstLine="709"/>
        <w:contextualSpacing/>
        <w:jc w:val="both"/>
        <w:rPr>
          <w:sz w:val="25"/>
          <w:szCs w:val="25"/>
        </w:rPr>
      </w:pPr>
      <w:r w:rsidRPr="00017DF8">
        <w:rPr>
          <w:sz w:val="25"/>
          <w:szCs w:val="25"/>
        </w:rPr>
        <w:t xml:space="preserve">Данное согласие может быть отозвано в любой момент по моему  письменному заявлению. </w:t>
      </w:r>
    </w:p>
    <w:p w:rsidR="00700EFC" w:rsidRPr="00017DF8" w:rsidRDefault="00700EFC" w:rsidP="00800B86">
      <w:pPr>
        <w:shd w:val="clear" w:color="auto" w:fill="FFFFFF"/>
        <w:spacing w:line="228" w:lineRule="auto"/>
        <w:ind w:firstLine="709"/>
        <w:contextualSpacing/>
        <w:jc w:val="both"/>
        <w:rPr>
          <w:sz w:val="25"/>
          <w:szCs w:val="25"/>
        </w:rPr>
      </w:pPr>
      <w:r w:rsidRPr="00017DF8">
        <w:rPr>
          <w:sz w:val="25"/>
          <w:szCs w:val="25"/>
        </w:rPr>
        <w:t>Я подтверждаю, что, давая такое согласие, я действую по собственной воле и в своих интересах.</w:t>
      </w:r>
    </w:p>
    <w:p w:rsidR="00700EFC" w:rsidRPr="00017DF8" w:rsidRDefault="00700EFC" w:rsidP="00800B86">
      <w:pPr>
        <w:shd w:val="clear" w:color="auto" w:fill="FFFFFF"/>
        <w:spacing w:line="228" w:lineRule="auto"/>
        <w:ind w:firstLine="709"/>
        <w:contextualSpacing/>
        <w:jc w:val="both"/>
        <w:rPr>
          <w:sz w:val="24"/>
          <w:szCs w:val="24"/>
        </w:rPr>
      </w:pPr>
      <w:r w:rsidRPr="00017DF8">
        <w:rPr>
          <w:sz w:val="25"/>
          <w:szCs w:val="25"/>
        </w:rPr>
        <w:t> "____" ___________ 201__ г.                  _____________</w:t>
      </w:r>
      <w:r w:rsidRPr="00017DF8">
        <w:rPr>
          <w:sz w:val="24"/>
          <w:szCs w:val="24"/>
        </w:rPr>
        <w:t xml:space="preserve"> /_____________/</w:t>
      </w:r>
    </w:p>
    <w:p w:rsidR="00700EFC" w:rsidRPr="00A53B49" w:rsidRDefault="00700EFC" w:rsidP="00800B86">
      <w:pPr>
        <w:shd w:val="clear" w:color="auto" w:fill="FFFFFF"/>
        <w:spacing w:line="228" w:lineRule="auto"/>
        <w:ind w:firstLine="709"/>
        <w:contextualSpacing/>
        <w:jc w:val="both"/>
      </w:pPr>
      <w:r w:rsidRPr="00017DF8">
        <w:rPr>
          <w:bCs/>
          <w:i/>
          <w:sz w:val="20"/>
          <w:szCs w:val="20"/>
        </w:rPr>
        <w:t xml:space="preserve">                                                                       </w:t>
      </w:r>
      <w:r>
        <w:rPr>
          <w:bCs/>
          <w:i/>
          <w:sz w:val="20"/>
          <w:szCs w:val="20"/>
        </w:rPr>
        <w:t xml:space="preserve">                </w:t>
      </w:r>
      <w:r w:rsidRPr="00017DF8">
        <w:rPr>
          <w:bCs/>
          <w:i/>
          <w:sz w:val="20"/>
          <w:szCs w:val="20"/>
        </w:rPr>
        <w:t xml:space="preserve">     Подпись        Расшифровка подписи</w:t>
      </w:r>
    </w:p>
    <w:sectPr w:rsidR="00700EFC" w:rsidRPr="00A53B49" w:rsidSect="00335911">
      <w:pgSz w:w="11906" w:h="16838" w:code="9"/>
      <w:pgMar w:top="360" w:right="992" w:bottom="180"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647E8"/>
    <w:multiLevelType w:val="hybridMultilevel"/>
    <w:tmpl w:val="CB66B2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DA528D8"/>
    <w:multiLevelType w:val="multilevel"/>
    <w:tmpl w:val="AA04FC9A"/>
    <w:lvl w:ilvl="0">
      <w:start w:val="1"/>
      <w:numFmt w:val="decimal"/>
      <w:lvlText w:val="%1."/>
      <w:lvlJc w:val="left"/>
      <w:pPr>
        <w:ind w:left="1699" w:hanging="990"/>
      </w:pPr>
      <w:rPr>
        <w:rFonts w:ascii="Times New Roman" w:hAnsi="Times New Roman" w:cs="Times New Roman" w:hint="default"/>
        <w:sz w:val="28"/>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789" w:hanging="108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2149" w:hanging="1440"/>
      </w:pPr>
      <w:rPr>
        <w:rFonts w:cs="Times New Roman" w:hint="default"/>
      </w:rPr>
    </w:lvl>
    <w:lvl w:ilvl="5">
      <w:start w:val="1"/>
      <w:numFmt w:val="decimal"/>
      <w:isLgl/>
      <w:lvlText w:val="%1.%2.%3.%4.%5.%6."/>
      <w:lvlJc w:val="left"/>
      <w:pPr>
        <w:ind w:left="2509" w:hanging="180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869" w:hanging="2160"/>
      </w:pPr>
      <w:rPr>
        <w:rFonts w:cs="Times New Roman" w:hint="default"/>
      </w:rPr>
    </w:lvl>
    <w:lvl w:ilvl="8">
      <w:start w:val="1"/>
      <w:numFmt w:val="decimal"/>
      <w:isLgl/>
      <w:lvlText w:val="%1.%2.%3.%4.%5.%6.%7.%8.%9."/>
      <w:lvlJc w:val="left"/>
      <w:pPr>
        <w:ind w:left="3229" w:hanging="2520"/>
      </w:pPr>
      <w:rPr>
        <w:rFonts w:cs="Times New Roman" w:hint="default"/>
      </w:rPr>
    </w:lvl>
  </w:abstractNum>
  <w:abstractNum w:abstractNumId="2">
    <w:nsid w:val="15B737BA"/>
    <w:multiLevelType w:val="hybridMultilevel"/>
    <w:tmpl w:val="160C3290"/>
    <w:lvl w:ilvl="0" w:tplc="DD5A678A">
      <w:start w:val="1"/>
      <w:numFmt w:val="bullet"/>
      <w:lvlText w:val="-"/>
      <w:lvlJc w:val="left"/>
      <w:pPr>
        <w:ind w:left="1429" w:hanging="360"/>
      </w:pPr>
      <w:rPr>
        <w:rFonts w:ascii="Sylfaen" w:hAnsi="Sylfaen" w:hint="default"/>
        <w:b/>
        <w:i w:val="0"/>
        <w:sz w:val="16"/>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ACA5E2E"/>
    <w:multiLevelType w:val="hybridMultilevel"/>
    <w:tmpl w:val="99F8310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30E3411A"/>
    <w:multiLevelType w:val="hybridMultilevel"/>
    <w:tmpl w:val="A6CC75FA"/>
    <w:lvl w:ilvl="0" w:tplc="5F16524A">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330E4B4D"/>
    <w:multiLevelType w:val="multilevel"/>
    <w:tmpl w:val="FC142CAC"/>
    <w:lvl w:ilvl="0">
      <w:start w:val="1"/>
      <w:numFmt w:val="decimal"/>
      <w:lvlText w:val="%1."/>
      <w:lvlJc w:val="left"/>
      <w:pPr>
        <w:ind w:left="450" w:hanging="450"/>
      </w:pPr>
      <w:rPr>
        <w:rFonts w:cs="Times New Roman" w:hint="default"/>
      </w:rPr>
    </w:lvl>
    <w:lvl w:ilvl="1">
      <w:start w:val="1"/>
      <w:numFmt w:val="decimal"/>
      <w:lvlText w:val="%1.%2."/>
      <w:lvlJc w:val="left"/>
      <w:pPr>
        <w:ind w:left="1440" w:hanging="720"/>
      </w:pPr>
      <w:rPr>
        <w:rFonts w:cs="Times New Roman" w:hint="default"/>
      </w:rPr>
    </w:lvl>
    <w:lvl w:ilvl="2">
      <w:start w:val="1"/>
      <w:numFmt w:val="decimalZero"/>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6">
    <w:nsid w:val="359C5199"/>
    <w:multiLevelType w:val="hybridMultilevel"/>
    <w:tmpl w:val="673008CC"/>
    <w:lvl w:ilvl="0" w:tplc="DC6E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3BA901C0"/>
    <w:multiLevelType w:val="hybridMultilevel"/>
    <w:tmpl w:val="16200D42"/>
    <w:lvl w:ilvl="0" w:tplc="098204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449A0278"/>
    <w:multiLevelType w:val="hybridMultilevel"/>
    <w:tmpl w:val="E0D29B7E"/>
    <w:lvl w:ilvl="0" w:tplc="DD5A678A">
      <w:start w:val="1"/>
      <w:numFmt w:val="bullet"/>
      <w:lvlText w:val="-"/>
      <w:lvlJc w:val="left"/>
      <w:pPr>
        <w:ind w:left="1440" w:hanging="360"/>
      </w:pPr>
      <w:rPr>
        <w:rFonts w:ascii="Sylfaen" w:hAnsi="Sylfaen" w:hint="default"/>
        <w:b/>
        <w:i w:val="0"/>
        <w:sz w:val="16"/>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452E3F5D"/>
    <w:multiLevelType w:val="hybridMultilevel"/>
    <w:tmpl w:val="B2143950"/>
    <w:lvl w:ilvl="0" w:tplc="DAA8231E">
      <w:start w:val="1"/>
      <w:numFmt w:val="decimal"/>
      <w:lvlText w:val="%1."/>
      <w:lvlJc w:val="left"/>
      <w:pPr>
        <w:ind w:left="1021" w:hanging="61"/>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47A673F2"/>
    <w:multiLevelType w:val="multilevel"/>
    <w:tmpl w:val="06A0AA66"/>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Zero"/>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1">
    <w:nsid w:val="49B26D9B"/>
    <w:multiLevelType w:val="hybridMultilevel"/>
    <w:tmpl w:val="99F8310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2">
    <w:nsid w:val="4EED2C2C"/>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5D927CEB"/>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F405DD9"/>
    <w:multiLevelType w:val="hybridMultilevel"/>
    <w:tmpl w:val="BD6A19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61861FA8"/>
    <w:multiLevelType w:val="hybridMultilevel"/>
    <w:tmpl w:val="CB66B2B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79C2BFA"/>
    <w:multiLevelType w:val="hybridMultilevel"/>
    <w:tmpl w:val="A9E417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6EF57596"/>
    <w:multiLevelType w:val="multilevel"/>
    <w:tmpl w:val="479CBA86"/>
    <w:lvl w:ilvl="0">
      <w:start w:val="1"/>
      <w:numFmt w:val="decimal"/>
      <w:lvlText w:val="%1."/>
      <w:lvlJc w:val="left"/>
      <w:pPr>
        <w:ind w:left="1211"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8">
    <w:nsid w:val="7CAD5BA2"/>
    <w:multiLevelType w:val="hybridMultilevel"/>
    <w:tmpl w:val="7F1CB7FC"/>
    <w:lvl w:ilvl="0" w:tplc="EC38C4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0"/>
  </w:num>
  <w:num w:numId="4">
    <w:abstractNumId w:val="9"/>
  </w:num>
  <w:num w:numId="5">
    <w:abstractNumId w:val="8"/>
  </w:num>
  <w:num w:numId="6">
    <w:abstractNumId w:val="6"/>
  </w:num>
  <w:num w:numId="7">
    <w:abstractNumId w:val="3"/>
  </w:num>
  <w:num w:numId="8">
    <w:abstractNumId w:val="11"/>
  </w:num>
  <w:num w:numId="9">
    <w:abstractNumId w:val="0"/>
  </w:num>
  <w:num w:numId="10">
    <w:abstractNumId w:val="15"/>
  </w:num>
  <w:num w:numId="11">
    <w:abstractNumId w:val="14"/>
  </w:num>
  <w:num w:numId="12">
    <w:abstractNumId w:val="2"/>
  </w:num>
  <w:num w:numId="13">
    <w:abstractNumId w:val="12"/>
  </w:num>
  <w:num w:numId="14">
    <w:abstractNumId w:val="18"/>
  </w:num>
  <w:num w:numId="15">
    <w:abstractNumId w:val="13"/>
  </w:num>
  <w:num w:numId="16">
    <w:abstractNumId w:val="5"/>
  </w:num>
  <w:num w:numId="17">
    <w:abstractNumId w:val="17"/>
  </w:num>
  <w:num w:numId="18">
    <w:abstractNumId w:val="4"/>
  </w:num>
  <w:num w:numId="19">
    <w:abstractNumId w:val="7"/>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6189"/>
    <w:rsid w:val="00000143"/>
    <w:rsid w:val="00000642"/>
    <w:rsid w:val="00001082"/>
    <w:rsid w:val="00002812"/>
    <w:rsid w:val="00002C67"/>
    <w:rsid w:val="00003079"/>
    <w:rsid w:val="0000498C"/>
    <w:rsid w:val="00005113"/>
    <w:rsid w:val="00005E2C"/>
    <w:rsid w:val="000066B7"/>
    <w:rsid w:val="00006CEB"/>
    <w:rsid w:val="000070B1"/>
    <w:rsid w:val="00007778"/>
    <w:rsid w:val="00010569"/>
    <w:rsid w:val="00010789"/>
    <w:rsid w:val="00011B5E"/>
    <w:rsid w:val="0001238A"/>
    <w:rsid w:val="00012D62"/>
    <w:rsid w:val="000130CD"/>
    <w:rsid w:val="00014C51"/>
    <w:rsid w:val="00016F42"/>
    <w:rsid w:val="00017DF8"/>
    <w:rsid w:val="00017E02"/>
    <w:rsid w:val="00020997"/>
    <w:rsid w:val="00022270"/>
    <w:rsid w:val="0002327D"/>
    <w:rsid w:val="00023DF1"/>
    <w:rsid w:val="000248E2"/>
    <w:rsid w:val="000249CE"/>
    <w:rsid w:val="000257DA"/>
    <w:rsid w:val="00025E52"/>
    <w:rsid w:val="000301FC"/>
    <w:rsid w:val="000303BD"/>
    <w:rsid w:val="000305B3"/>
    <w:rsid w:val="00030BBC"/>
    <w:rsid w:val="00032328"/>
    <w:rsid w:val="000324A1"/>
    <w:rsid w:val="00032B53"/>
    <w:rsid w:val="000331E3"/>
    <w:rsid w:val="00033AD0"/>
    <w:rsid w:val="00033F57"/>
    <w:rsid w:val="000342DA"/>
    <w:rsid w:val="000347A5"/>
    <w:rsid w:val="00034F27"/>
    <w:rsid w:val="0003529E"/>
    <w:rsid w:val="00035409"/>
    <w:rsid w:val="00035FDB"/>
    <w:rsid w:val="00036EAC"/>
    <w:rsid w:val="00037D08"/>
    <w:rsid w:val="00040199"/>
    <w:rsid w:val="000413D6"/>
    <w:rsid w:val="0004148D"/>
    <w:rsid w:val="0004151B"/>
    <w:rsid w:val="000415ED"/>
    <w:rsid w:val="000415F0"/>
    <w:rsid w:val="0004184F"/>
    <w:rsid w:val="00041A1C"/>
    <w:rsid w:val="00041D1B"/>
    <w:rsid w:val="00041F90"/>
    <w:rsid w:val="000432D5"/>
    <w:rsid w:val="0004361C"/>
    <w:rsid w:val="00044884"/>
    <w:rsid w:val="00045543"/>
    <w:rsid w:val="00045BA9"/>
    <w:rsid w:val="00045FB1"/>
    <w:rsid w:val="00046A17"/>
    <w:rsid w:val="00046F43"/>
    <w:rsid w:val="000473E6"/>
    <w:rsid w:val="00047BF9"/>
    <w:rsid w:val="00047E82"/>
    <w:rsid w:val="00047FA3"/>
    <w:rsid w:val="000513C5"/>
    <w:rsid w:val="00051BAF"/>
    <w:rsid w:val="00052DE2"/>
    <w:rsid w:val="0005325F"/>
    <w:rsid w:val="00054174"/>
    <w:rsid w:val="0005470C"/>
    <w:rsid w:val="00054F89"/>
    <w:rsid w:val="0005548B"/>
    <w:rsid w:val="00055532"/>
    <w:rsid w:val="0005600F"/>
    <w:rsid w:val="0005626A"/>
    <w:rsid w:val="00056A69"/>
    <w:rsid w:val="0005708F"/>
    <w:rsid w:val="00057743"/>
    <w:rsid w:val="00057D1A"/>
    <w:rsid w:val="0006089B"/>
    <w:rsid w:val="000614D2"/>
    <w:rsid w:val="000618AB"/>
    <w:rsid w:val="000620E0"/>
    <w:rsid w:val="00062706"/>
    <w:rsid w:val="000627C2"/>
    <w:rsid w:val="00062981"/>
    <w:rsid w:val="00062A29"/>
    <w:rsid w:val="00062A43"/>
    <w:rsid w:val="000638B5"/>
    <w:rsid w:val="0006423A"/>
    <w:rsid w:val="00064263"/>
    <w:rsid w:val="00064F28"/>
    <w:rsid w:val="00065AC1"/>
    <w:rsid w:val="0006621F"/>
    <w:rsid w:val="00066359"/>
    <w:rsid w:val="000665B9"/>
    <w:rsid w:val="00066708"/>
    <w:rsid w:val="00066CCD"/>
    <w:rsid w:val="00066D0C"/>
    <w:rsid w:val="0006748F"/>
    <w:rsid w:val="00067533"/>
    <w:rsid w:val="0007067F"/>
    <w:rsid w:val="00070726"/>
    <w:rsid w:val="000708DE"/>
    <w:rsid w:val="00072733"/>
    <w:rsid w:val="00072938"/>
    <w:rsid w:val="00072A33"/>
    <w:rsid w:val="00072D98"/>
    <w:rsid w:val="00072F07"/>
    <w:rsid w:val="00073AF7"/>
    <w:rsid w:val="00074796"/>
    <w:rsid w:val="000754C1"/>
    <w:rsid w:val="00075581"/>
    <w:rsid w:val="000761DC"/>
    <w:rsid w:val="000762EF"/>
    <w:rsid w:val="00076386"/>
    <w:rsid w:val="000769EA"/>
    <w:rsid w:val="00077DC3"/>
    <w:rsid w:val="000801E1"/>
    <w:rsid w:val="00080378"/>
    <w:rsid w:val="00080D50"/>
    <w:rsid w:val="00081125"/>
    <w:rsid w:val="0008169A"/>
    <w:rsid w:val="00081B83"/>
    <w:rsid w:val="00081CB4"/>
    <w:rsid w:val="000826D0"/>
    <w:rsid w:val="000834B7"/>
    <w:rsid w:val="00084F32"/>
    <w:rsid w:val="0008547F"/>
    <w:rsid w:val="00085765"/>
    <w:rsid w:val="00085C3D"/>
    <w:rsid w:val="00086A5F"/>
    <w:rsid w:val="00086D43"/>
    <w:rsid w:val="00086FC0"/>
    <w:rsid w:val="00087278"/>
    <w:rsid w:val="00087A82"/>
    <w:rsid w:val="00087AD3"/>
    <w:rsid w:val="000906CA"/>
    <w:rsid w:val="00090722"/>
    <w:rsid w:val="000909C9"/>
    <w:rsid w:val="0009150E"/>
    <w:rsid w:val="00091BD3"/>
    <w:rsid w:val="00092DD5"/>
    <w:rsid w:val="00094467"/>
    <w:rsid w:val="00094B3C"/>
    <w:rsid w:val="00094E27"/>
    <w:rsid w:val="0009517F"/>
    <w:rsid w:val="0009542C"/>
    <w:rsid w:val="00096250"/>
    <w:rsid w:val="00097857"/>
    <w:rsid w:val="00097C57"/>
    <w:rsid w:val="00097EC7"/>
    <w:rsid w:val="000A0459"/>
    <w:rsid w:val="000A12E7"/>
    <w:rsid w:val="000A1335"/>
    <w:rsid w:val="000A1885"/>
    <w:rsid w:val="000A26F7"/>
    <w:rsid w:val="000A2BDA"/>
    <w:rsid w:val="000A378F"/>
    <w:rsid w:val="000A39A4"/>
    <w:rsid w:val="000A5057"/>
    <w:rsid w:val="000A52A1"/>
    <w:rsid w:val="000A53E9"/>
    <w:rsid w:val="000A570C"/>
    <w:rsid w:val="000A5CC4"/>
    <w:rsid w:val="000A5F41"/>
    <w:rsid w:val="000A6297"/>
    <w:rsid w:val="000A62B4"/>
    <w:rsid w:val="000A73D9"/>
    <w:rsid w:val="000A7D23"/>
    <w:rsid w:val="000A7DCB"/>
    <w:rsid w:val="000B1D86"/>
    <w:rsid w:val="000B27CD"/>
    <w:rsid w:val="000B2B7D"/>
    <w:rsid w:val="000B364E"/>
    <w:rsid w:val="000B36C7"/>
    <w:rsid w:val="000B37B3"/>
    <w:rsid w:val="000B4219"/>
    <w:rsid w:val="000B42B2"/>
    <w:rsid w:val="000B47C3"/>
    <w:rsid w:val="000B5C12"/>
    <w:rsid w:val="000B5F2D"/>
    <w:rsid w:val="000B609E"/>
    <w:rsid w:val="000B6698"/>
    <w:rsid w:val="000B6838"/>
    <w:rsid w:val="000B6FBF"/>
    <w:rsid w:val="000B721F"/>
    <w:rsid w:val="000B7505"/>
    <w:rsid w:val="000B7762"/>
    <w:rsid w:val="000B7D9E"/>
    <w:rsid w:val="000C06F4"/>
    <w:rsid w:val="000C099F"/>
    <w:rsid w:val="000C13B9"/>
    <w:rsid w:val="000C1963"/>
    <w:rsid w:val="000C1D84"/>
    <w:rsid w:val="000C233C"/>
    <w:rsid w:val="000C33B9"/>
    <w:rsid w:val="000C5EBF"/>
    <w:rsid w:val="000C600C"/>
    <w:rsid w:val="000C6AEF"/>
    <w:rsid w:val="000C7E66"/>
    <w:rsid w:val="000D03F5"/>
    <w:rsid w:val="000D0946"/>
    <w:rsid w:val="000D0E31"/>
    <w:rsid w:val="000D18F8"/>
    <w:rsid w:val="000D208C"/>
    <w:rsid w:val="000D2E6A"/>
    <w:rsid w:val="000D3088"/>
    <w:rsid w:val="000D3410"/>
    <w:rsid w:val="000D341D"/>
    <w:rsid w:val="000D3525"/>
    <w:rsid w:val="000D46C4"/>
    <w:rsid w:val="000D5351"/>
    <w:rsid w:val="000D66B4"/>
    <w:rsid w:val="000D6EA6"/>
    <w:rsid w:val="000D702D"/>
    <w:rsid w:val="000D703C"/>
    <w:rsid w:val="000D7C8D"/>
    <w:rsid w:val="000D7F84"/>
    <w:rsid w:val="000E023E"/>
    <w:rsid w:val="000E12AF"/>
    <w:rsid w:val="000E2166"/>
    <w:rsid w:val="000E27E5"/>
    <w:rsid w:val="000E3169"/>
    <w:rsid w:val="000E3B84"/>
    <w:rsid w:val="000E4250"/>
    <w:rsid w:val="000E4467"/>
    <w:rsid w:val="000E4696"/>
    <w:rsid w:val="000E4B79"/>
    <w:rsid w:val="000E541D"/>
    <w:rsid w:val="000E5605"/>
    <w:rsid w:val="000E5AD2"/>
    <w:rsid w:val="000E5B24"/>
    <w:rsid w:val="000E61A0"/>
    <w:rsid w:val="000E6FFF"/>
    <w:rsid w:val="000E717E"/>
    <w:rsid w:val="000E740E"/>
    <w:rsid w:val="000E772C"/>
    <w:rsid w:val="000F0203"/>
    <w:rsid w:val="000F216C"/>
    <w:rsid w:val="000F246E"/>
    <w:rsid w:val="000F28B8"/>
    <w:rsid w:val="000F2E0F"/>
    <w:rsid w:val="000F35D8"/>
    <w:rsid w:val="000F40EC"/>
    <w:rsid w:val="000F44E5"/>
    <w:rsid w:val="000F465B"/>
    <w:rsid w:val="000F5C19"/>
    <w:rsid w:val="000F5E26"/>
    <w:rsid w:val="000F6C30"/>
    <w:rsid w:val="000F6DE7"/>
    <w:rsid w:val="0010034D"/>
    <w:rsid w:val="00100AB0"/>
    <w:rsid w:val="001012D5"/>
    <w:rsid w:val="001015BD"/>
    <w:rsid w:val="00101B06"/>
    <w:rsid w:val="00101B47"/>
    <w:rsid w:val="001020FE"/>
    <w:rsid w:val="00102436"/>
    <w:rsid w:val="00102DD6"/>
    <w:rsid w:val="00103A67"/>
    <w:rsid w:val="00104F90"/>
    <w:rsid w:val="00105977"/>
    <w:rsid w:val="00105C51"/>
    <w:rsid w:val="00105DB9"/>
    <w:rsid w:val="00107A39"/>
    <w:rsid w:val="00107DB2"/>
    <w:rsid w:val="001102C7"/>
    <w:rsid w:val="001125A9"/>
    <w:rsid w:val="0011265D"/>
    <w:rsid w:val="00113A96"/>
    <w:rsid w:val="00114469"/>
    <w:rsid w:val="00115071"/>
    <w:rsid w:val="001156F2"/>
    <w:rsid w:val="001157B3"/>
    <w:rsid w:val="00115A0E"/>
    <w:rsid w:val="001163AF"/>
    <w:rsid w:val="00116B60"/>
    <w:rsid w:val="00117457"/>
    <w:rsid w:val="00120548"/>
    <w:rsid w:val="0012109F"/>
    <w:rsid w:val="0012145C"/>
    <w:rsid w:val="00122774"/>
    <w:rsid w:val="00122AA0"/>
    <w:rsid w:val="00122BC9"/>
    <w:rsid w:val="00122E3A"/>
    <w:rsid w:val="0012301C"/>
    <w:rsid w:val="00125AB7"/>
    <w:rsid w:val="00125BEA"/>
    <w:rsid w:val="00125C97"/>
    <w:rsid w:val="00125EF3"/>
    <w:rsid w:val="001277AA"/>
    <w:rsid w:val="00127E0A"/>
    <w:rsid w:val="001303D4"/>
    <w:rsid w:val="00130CA3"/>
    <w:rsid w:val="001313B5"/>
    <w:rsid w:val="00131682"/>
    <w:rsid w:val="00131BB1"/>
    <w:rsid w:val="00132641"/>
    <w:rsid w:val="001327B1"/>
    <w:rsid w:val="00132F6C"/>
    <w:rsid w:val="00133FF1"/>
    <w:rsid w:val="00134BD3"/>
    <w:rsid w:val="001356BB"/>
    <w:rsid w:val="001363CF"/>
    <w:rsid w:val="001374DB"/>
    <w:rsid w:val="001400C6"/>
    <w:rsid w:val="00140608"/>
    <w:rsid w:val="001426D6"/>
    <w:rsid w:val="00142F14"/>
    <w:rsid w:val="00142FA2"/>
    <w:rsid w:val="00143769"/>
    <w:rsid w:val="00144830"/>
    <w:rsid w:val="0014493A"/>
    <w:rsid w:val="001450DB"/>
    <w:rsid w:val="00145C30"/>
    <w:rsid w:val="00146793"/>
    <w:rsid w:val="001468ED"/>
    <w:rsid w:val="00146B03"/>
    <w:rsid w:val="00147114"/>
    <w:rsid w:val="00147127"/>
    <w:rsid w:val="00150C1F"/>
    <w:rsid w:val="00151B75"/>
    <w:rsid w:val="0015205F"/>
    <w:rsid w:val="00152718"/>
    <w:rsid w:val="00152C96"/>
    <w:rsid w:val="00153E56"/>
    <w:rsid w:val="00153F8A"/>
    <w:rsid w:val="00154081"/>
    <w:rsid w:val="00154709"/>
    <w:rsid w:val="00154DB3"/>
    <w:rsid w:val="00155230"/>
    <w:rsid w:val="001556A4"/>
    <w:rsid w:val="00156183"/>
    <w:rsid w:val="001562BB"/>
    <w:rsid w:val="00156828"/>
    <w:rsid w:val="00156FB7"/>
    <w:rsid w:val="00157082"/>
    <w:rsid w:val="001573B7"/>
    <w:rsid w:val="0015770C"/>
    <w:rsid w:val="001578CC"/>
    <w:rsid w:val="0016028F"/>
    <w:rsid w:val="00160A0E"/>
    <w:rsid w:val="00160AAE"/>
    <w:rsid w:val="00161028"/>
    <w:rsid w:val="00161052"/>
    <w:rsid w:val="00161A8A"/>
    <w:rsid w:val="0016207A"/>
    <w:rsid w:val="0016253C"/>
    <w:rsid w:val="00163E31"/>
    <w:rsid w:val="00164629"/>
    <w:rsid w:val="00164D35"/>
    <w:rsid w:val="0016517E"/>
    <w:rsid w:val="001668F5"/>
    <w:rsid w:val="00170044"/>
    <w:rsid w:val="0017081A"/>
    <w:rsid w:val="00170A25"/>
    <w:rsid w:val="00171A6C"/>
    <w:rsid w:val="00171FFA"/>
    <w:rsid w:val="00175587"/>
    <w:rsid w:val="00175EA6"/>
    <w:rsid w:val="001777FF"/>
    <w:rsid w:val="00177BC4"/>
    <w:rsid w:val="00180855"/>
    <w:rsid w:val="00180F57"/>
    <w:rsid w:val="00181216"/>
    <w:rsid w:val="00181A0C"/>
    <w:rsid w:val="00181ED0"/>
    <w:rsid w:val="001821F1"/>
    <w:rsid w:val="0018267A"/>
    <w:rsid w:val="00182799"/>
    <w:rsid w:val="00183C57"/>
    <w:rsid w:val="00183F23"/>
    <w:rsid w:val="0018553B"/>
    <w:rsid w:val="00185591"/>
    <w:rsid w:val="00185699"/>
    <w:rsid w:val="001860DC"/>
    <w:rsid w:val="001864AB"/>
    <w:rsid w:val="001864D7"/>
    <w:rsid w:val="001864DA"/>
    <w:rsid w:val="0018662C"/>
    <w:rsid w:val="00186F72"/>
    <w:rsid w:val="001870F2"/>
    <w:rsid w:val="0018723C"/>
    <w:rsid w:val="00187C0B"/>
    <w:rsid w:val="00190177"/>
    <w:rsid w:val="0019031B"/>
    <w:rsid w:val="00191636"/>
    <w:rsid w:val="0019181E"/>
    <w:rsid w:val="00193052"/>
    <w:rsid w:val="001938EC"/>
    <w:rsid w:val="00193974"/>
    <w:rsid w:val="0019470E"/>
    <w:rsid w:val="001949B3"/>
    <w:rsid w:val="00194C3D"/>
    <w:rsid w:val="00194E7B"/>
    <w:rsid w:val="00194F82"/>
    <w:rsid w:val="001950EE"/>
    <w:rsid w:val="0019551F"/>
    <w:rsid w:val="00195ABF"/>
    <w:rsid w:val="00196216"/>
    <w:rsid w:val="0019638F"/>
    <w:rsid w:val="00196762"/>
    <w:rsid w:val="00196D93"/>
    <w:rsid w:val="0019741D"/>
    <w:rsid w:val="001974FC"/>
    <w:rsid w:val="001A02C2"/>
    <w:rsid w:val="001A17AF"/>
    <w:rsid w:val="001A21D9"/>
    <w:rsid w:val="001A2497"/>
    <w:rsid w:val="001A2C52"/>
    <w:rsid w:val="001A3637"/>
    <w:rsid w:val="001A4067"/>
    <w:rsid w:val="001A44E1"/>
    <w:rsid w:val="001A477C"/>
    <w:rsid w:val="001A551F"/>
    <w:rsid w:val="001A5C95"/>
    <w:rsid w:val="001A5CDE"/>
    <w:rsid w:val="001A6275"/>
    <w:rsid w:val="001A69F0"/>
    <w:rsid w:val="001A6CFF"/>
    <w:rsid w:val="001A6E2B"/>
    <w:rsid w:val="001A78F8"/>
    <w:rsid w:val="001A7C12"/>
    <w:rsid w:val="001A7CEE"/>
    <w:rsid w:val="001B0C97"/>
    <w:rsid w:val="001B0EB2"/>
    <w:rsid w:val="001B1128"/>
    <w:rsid w:val="001B1ED8"/>
    <w:rsid w:val="001B39E2"/>
    <w:rsid w:val="001B4390"/>
    <w:rsid w:val="001B440B"/>
    <w:rsid w:val="001B4417"/>
    <w:rsid w:val="001B4BEE"/>
    <w:rsid w:val="001B51C7"/>
    <w:rsid w:val="001B5DB7"/>
    <w:rsid w:val="001B612E"/>
    <w:rsid w:val="001B6B0B"/>
    <w:rsid w:val="001B7272"/>
    <w:rsid w:val="001B7819"/>
    <w:rsid w:val="001B7B6E"/>
    <w:rsid w:val="001C0398"/>
    <w:rsid w:val="001C0850"/>
    <w:rsid w:val="001C090B"/>
    <w:rsid w:val="001C11B8"/>
    <w:rsid w:val="001C14C3"/>
    <w:rsid w:val="001C197B"/>
    <w:rsid w:val="001C1A4B"/>
    <w:rsid w:val="001C1AB0"/>
    <w:rsid w:val="001C1DE6"/>
    <w:rsid w:val="001C3149"/>
    <w:rsid w:val="001C3481"/>
    <w:rsid w:val="001C3796"/>
    <w:rsid w:val="001C3BEF"/>
    <w:rsid w:val="001C3CE4"/>
    <w:rsid w:val="001C3F3C"/>
    <w:rsid w:val="001C458C"/>
    <w:rsid w:val="001C4733"/>
    <w:rsid w:val="001C4816"/>
    <w:rsid w:val="001C62CE"/>
    <w:rsid w:val="001D003C"/>
    <w:rsid w:val="001D08BE"/>
    <w:rsid w:val="001D10BF"/>
    <w:rsid w:val="001D3F6E"/>
    <w:rsid w:val="001D46B7"/>
    <w:rsid w:val="001D489E"/>
    <w:rsid w:val="001D54CC"/>
    <w:rsid w:val="001D586E"/>
    <w:rsid w:val="001D5921"/>
    <w:rsid w:val="001D6017"/>
    <w:rsid w:val="001D6428"/>
    <w:rsid w:val="001D6517"/>
    <w:rsid w:val="001D66B7"/>
    <w:rsid w:val="001E07E0"/>
    <w:rsid w:val="001E0809"/>
    <w:rsid w:val="001E1888"/>
    <w:rsid w:val="001E1A4E"/>
    <w:rsid w:val="001E246E"/>
    <w:rsid w:val="001E42A2"/>
    <w:rsid w:val="001E4BF2"/>
    <w:rsid w:val="001E4FB8"/>
    <w:rsid w:val="001E56EC"/>
    <w:rsid w:val="001E5FAA"/>
    <w:rsid w:val="001E64E2"/>
    <w:rsid w:val="001E69A0"/>
    <w:rsid w:val="001E69D9"/>
    <w:rsid w:val="001E6B10"/>
    <w:rsid w:val="001E6C32"/>
    <w:rsid w:val="001E6E10"/>
    <w:rsid w:val="001F07D3"/>
    <w:rsid w:val="001F0A98"/>
    <w:rsid w:val="001F0ED4"/>
    <w:rsid w:val="001F0F81"/>
    <w:rsid w:val="001F0FB6"/>
    <w:rsid w:val="001F1147"/>
    <w:rsid w:val="001F18FF"/>
    <w:rsid w:val="001F19B3"/>
    <w:rsid w:val="001F33F7"/>
    <w:rsid w:val="001F36C6"/>
    <w:rsid w:val="001F3AB6"/>
    <w:rsid w:val="001F3B65"/>
    <w:rsid w:val="001F3CEE"/>
    <w:rsid w:val="001F51AC"/>
    <w:rsid w:val="001F5490"/>
    <w:rsid w:val="001F56B0"/>
    <w:rsid w:val="001F57C4"/>
    <w:rsid w:val="001F5E22"/>
    <w:rsid w:val="001F604B"/>
    <w:rsid w:val="001F6638"/>
    <w:rsid w:val="001F663E"/>
    <w:rsid w:val="001F699B"/>
    <w:rsid w:val="001F6AB3"/>
    <w:rsid w:val="001F6BEB"/>
    <w:rsid w:val="001F6F6C"/>
    <w:rsid w:val="001F77CA"/>
    <w:rsid w:val="001F785B"/>
    <w:rsid w:val="001F7E35"/>
    <w:rsid w:val="001F7E60"/>
    <w:rsid w:val="0020014F"/>
    <w:rsid w:val="0020095C"/>
    <w:rsid w:val="00201376"/>
    <w:rsid w:val="00201CCE"/>
    <w:rsid w:val="00201D01"/>
    <w:rsid w:val="002023D9"/>
    <w:rsid w:val="0020241D"/>
    <w:rsid w:val="0020341A"/>
    <w:rsid w:val="00203A3E"/>
    <w:rsid w:val="00203FCE"/>
    <w:rsid w:val="00204A0A"/>
    <w:rsid w:val="00204F25"/>
    <w:rsid w:val="00206437"/>
    <w:rsid w:val="002064D3"/>
    <w:rsid w:val="00207280"/>
    <w:rsid w:val="00207C4B"/>
    <w:rsid w:val="00207CB3"/>
    <w:rsid w:val="00207F1E"/>
    <w:rsid w:val="00210489"/>
    <w:rsid w:val="002104A7"/>
    <w:rsid w:val="002108D4"/>
    <w:rsid w:val="002110DC"/>
    <w:rsid w:val="002112D9"/>
    <w:rsid w:val="00211AD1"/>
    <w:rsid w:val="0021217A"/>
    <w:rsid w:val="0021293C"/>
    <w:rsid w:val="00212B1E"/>
    <w:rsid w:val="00212CC6"/>
    <w:rsid w:val="00213657"/>
    <w:rsid w:val="00213FE2"/>
    <w:rsid w:val="00215089"/>
    <w:rsid w:val="00215DF2"/>
    <w:rsid w:val="00215DF9"/>
    <w:rsid w:val="00215F2A"/>
    <w:rsid w:val="002166DB"/>
    <w:rsid w:val="0021677E"/>
    <w:rsid w:val="0021716B"/>
    <w:rsid w:val="00217AE1"/>
    <w:rsid w:val="00220414"/>
    <w:rsid w:val="00221204"/>
    <w:rsid w:val="00221479"/>
    <w:rsid w:val="002216F7"/>
    <w:rsid w:val="0022288E"/>
    <w:rsid w:val="00222F32"/>
    <w:rsid w:val="002234F0"/>
    <w:rsid w:val="00223B7D"/>
    <w:rsid w:val="002245B8"/>
    <w:rsid w:val="00227306"/>
    <w:rsid w:val="002279DF"/>
    <w:rsid w:val="00227BFE"/>
    <w:rsid w:val="002300C1"/>
    <w:rsid w:val="00230325"/>
    <w:rsid w:val="0023037C"/>
    <w:rsid w:val="00230693"/>
    <w:rsid w:val="0023086C"/>
    <w:rsid w:val="00230B4F"/>
    <w:rsid w:val="00230ECE"/>
    <w:rsid w:val="00231006"/>
    <w:rsid w:val="002311C1"/>
    <w:rsid w:val="0023130A"/>
    <w:rsid w:val="00231924"/>
    <w:rsid w:val="002319D3"/>
    <w:rsid w:val="00232225"/>
    <w:rsid w:val="00232F1E"/>
    <w:rsid w:val="00233649"/>
    <w:rsid w:val="002341A8"/>
    <w:rsid w:val="00234EBC"/>
    <w:rsid w:val="00235378"/>
    <w:rsid w:val="00235B30"/>
    <w:rsid w:val="0023772B"/>
    <w:rsid w:val="0024028F"/>
    <w:rsid w:val="00240D0D"/>
    <w:rsid w:val="0024237F"/>
    <w:rsid w:val="00242816"/>
    <w:rsid w:val="00242A45"/>
    <w:rsid w:val="002431FF"/>
    <w:rsid w:val="00243A48"/>
    <w:rsid w:val="00243DC8"/>
    <w:rsid w:val="00244660"/>
    <w:rsid w:val="002446D4"/>
    <w:rsid w:val="00244CAA"/>
    <w:rsid w:val="00244CE4"/>
    <w:rsid w:val="00244EF4"/>
    <w:rsid w:val="00245405"/>
    <w:rsid w:val="00245BEB"/>
    <w:rsid w:val="002463AE"/>
    <w:rsid w:val="0024727C"/>
    <w:rsid w:val="002500DC"/>
    <w:rsid w:val="00250235"/>
    <w:rsid w:val="00250A15"/>
    <w:rsid w:val="00251531"/>
    <w:rsid w:val="00251BC4"/>
    <w:rsid w:val="00252BBC"/>
    <w:rsid w:val="002531F7"/>
    <w:rsid w:val="002531F9"/>
    <w:rsid w:val="0025332E"/>
    <w:rsid w:val="0025380D"/>
    <w:rsid w:val="0025446D"/>
    <w:rsid w:val="0025483A"/>
    <w:rsid w:val="002550ED"/>
    <w:rsid w:val="0025520A"/>
    <w:rsid w:val="00255B1B"/>
    <w:rsid w:val="0025698C"/>
    <w:rsid w:val="00256E4F"/>
    <w:rsid w:val="00257127"/>
    <w:rsid w:val="002601AF"/>
    <w:rsid w:val="00260D2A"/>
    <w:rsid w:val="0026134C"/>
    <w:rsid w:val="00261708"/>
    <w:rsid w:val="0026176E"/>
    <w:rsid w:val="00261DB4"/>
    <w:rsid w:val="00263375"/>
    <w:rsid w:val="00263A1F"/>
    <w:rsid w:val="00263CAA"/>
    <w:rsid w:val="00264110"/>
    <w:rsid w:val="002650A7"/>
    <w:rsid w:val="0026676F"/>
    <w:rsid w:val="0026691D"/>
    <w:rsid w:val="00266F01"/>
    <w:rsid w:val="00267946"/>
    <w:rsid w:val="00267FE4"/>
    <w:rsid w:val="002707D8"/>
    <w:rsid w:val="00271670"/>
    <w:rsid w:val="00271DD1"/>
    <w:rsid w:val="00272E57"/>
    <w:rsid w:val="0027579E"/>
    <w:rsid w:val="00275B1D"/>
    <w:rsid w:val="0027672B"/>
    <w:rsid w:val="00276CF6"/>
    <w:rsid w:val="00277C1D"/>
    <w:rsid w:val="00277EDC"/>
    <w:rsid w:val="0028072E"/>
    <w:rsid w:val="00281840"/>
    <w:rsid w:val="002820E7"/>
    <w:rsid w:val="00282523"/>
    <w:rsid w:val="00282E99"/>
    <w:rsid w:val="00283D24"/>
    <w:rsid w:val="002843C5"/>
    <w:rsid w:val="00284993"/>
    <w:rsid w:val="00284D9D"/>
    <w:rsid w:val="002850D5"/>
    <w:rsid w:val="00286325"/>
    <w:rsid w:val="002869C4"/>
    <w:rsid w:val="00286E2F"/>
    <w:rsid w:val="00286FFB"/>
    <w:rsid w:val="002873EC"/>
    <w:rsid w:val="00287818"/>
    <w:rsid w:val="00287CCE"/>
    <w:rsid w:val="00287D78"/>
    <w:rsid w:val="00290EAD"/>
    <w:rsid w:val="00290F8B"/>
    <w:rsid w:val="002911D3"/>
    <w:rsid w:val="002912E2"/>
    <w:rsid w:val="00292C96"/>
    <w:rsid w:val="00292CF1"/>
    <w:rsid w:val="002931B9"/>
    <w:rsid w:val="002939CD"/>
    <w:rsid w:val="002939D4"/>
    <w:rsid w:val="002940ED"/>
    <w:rsid w:val="00294F9E"/>
    <w:rsid w:val="00295D3C"/>
    <w:rsid w:val="002960CC"/>
    <w:rsid w:val="00296449"/>
    <w:rsid w:val="00296579"/>
    <w:rsid w:val="002975FE"/>
    <w:rsid w:val="002A0018"/>
    <w:rsid w:val="002A0385"/>
    <w:rsid w:val="002A08FF"/>
    <w:rsid w:val="002A12DA"/>
    <w:rsid w:val="002A1DDE"/>
    <w:rsid w:val="002A2CDA"/>
    <w:rsid w:val="002A31A3"/>
    <w:rsid w:val="002A3CAE"/>
    <w:rsid w:val="002A57BD"/>
    <w:rsid w:val="002A6408"/>
    <w:rsid w:val="002A66C5"/>
    <w:rsid w:val="002A7375"/>
    <w:rsid w:val="002B069F"/>
    <w:rsid w:val="002B09B3"/>
    <w:rsid w:val="002B0A5D"/>
    <w:rsid w:val="002B116B"/>
    <w:rsid w:val="002B1818"/>
    <w:rsid w:val="002B2102"/>
    <w:rsid w:val="002B3DB2"/>
    <w:rsid w:val="002B4A2E"/>
    <w:rsid w:val="002B50C1"/>
    <w:rsid w:val="002B5D08"/>
    <w:rsid w:val="002B5D3E"/>
    <w:rsid w:val="002B5EC9"/>
    <w:rsid w:val="002B5F30"/>
    <w:rsid w:val="002B61FD"/>
    <w:rsid w:val="002B6321"/>
    <w:rsid w:val="002B71A0"/>
    <w:rsid w:val="002C1380"/>
    <w:rsid w:val="002C15BA"/>
    <w:rsid w:val="002C19B5"/>
    <w:rsid w:val="002C1BA8"/>
    <w:rsid w:val="002C2B82"/>
    <w:rsid w:val="002C2F62"/>
    <w:rsid w:val="002C3038"/>
    <w:rsid w:val="002C392E"/>
    <w:rsid w:val="002C4524"/>
    <w:rsid w:val="002C48B9"/>
    <w:rsid w:val="002C600E"/>
    <w:rsid w:val="002C6666"/>
    <w:rsid w:val="002C694A"/>
    <w:rsid w:val="002C6D3D"/>
    <w:rsid w:val="002C787E"/>
    <w:rsid w:val="002C7FAF"/>
    <w:rsid w:val="002D00B9"/>
    <w:rsid w:val="002D0111"/>
    <w:rsid w:val="002D040E"/>
    <w:rsid w:val="002D1837"/>
    <w:rsid w:val="002D1F6F"/>
    <w:rsid w:val="002D209B"/>
    <w:rsid w:val="002D2D37"/>
    <w:rsid w:val="002D2D55"/>
    <w:rsid w:val="002D41D5"/>
    <w:rsid w:val="002D42F9"/>
    <w:rsid w:val="002D45DC"/>
    <w:rsid w:val="002D4644"/>
    <w:rsid w:val="002D4B14"/>
    <w:rsid w:val="002D5471"/>
    <w:rsid w:val="002D6457"/>
    <w:rsid w:val="002D6C28"/>
    <w:rsid w:val="002D7FC7"/>
    <w:rsid w:val="002E01A8"/>
    <w:rsid w:val="002E12C3"/>
    <w:rsid w:val="002E159B"/>
    <w:rsid w:val="002E19B7"/>
    <w:rsid w:val="002E1FCD"/>
    <w:rsid w:val="002E2E94"/>
    <w:rsid w:val="002E58C8"/>
    <w:rsid w:val="002E5FDF"/>
    <w:rsid w:val="002E618C"/>
    <w:rsid w:val="002E6DC9"/>
    <w:rsid w:val="002E70F6"/>
    <w:rsid w:val="002E72EC"/>
    <w:rsid w:val="002E7BF1"/>
    <w:rsid w:val="002F0440"/>
    <w:rsid w:val="002F1CC6"/>
    <w:rsid w:val="002F1CEF"/>
    <w:rsid w:val="002F240B"/>
    <w:rsid w:val="002F28C3"/>
    <w:rsid w:val="002F28F7"/>
    <w:rsid w:val="002F34F2"/>
    <w:rsid w:val="002F3799"/>
    <w:rsid w:val="002F3809"/>
    <w:rsid w:val="002F3CB5"/>
    <w:rsid w:val="002F45ED"/>
    <w:rsid w:val="002F61C0"/>
    <w:rsid w:val="002F6201"/>
    <w:rsid w:val="002F693F"/>
    <w:rsid w:val="002F69F2"/>
    <w:rsid w:val="002F6A34"/>
    <w:rsid w:val="002F7857"/>
    <w:rsid w:val="002F7D88"/>
    <w:rsid w:val="003000CF"/>
    <w:rsid w:val="0030094A"/>
    <w:rsid w:val="00300E4B"/>
    <w:rsid w:val="00300FA2"/>
    <w:rsid w:val="003014AF"/>
    <w:rsid w:val="00301AB8"/>
    <w:rsid w:val="00301DA2"/>
    <w:rsid w:val="003020BF"/>
    <w:rsid w:val="0030266F"/>
    <w:rsid w:val="00303275"/>
    <w:rsid w:val="00303AC4"/>
    <w:rsid w:val="00304240"/>
    <w:rsid w:val="00304365"/>
    <w:rsid w:val="00304507"/>
    <w:rsid w:val="00304799"/>
    <w:rsid w:val="00304A65"/>
    <w:rsid w:val="003052AB"/>
    <w:rsid w:val="00305EB5"/>
    <w:rsid w:val="003076A6"/>
    <w:rsid w:val="00307A39"/>
    <w:rsid w:val="00310B2C"/>
    <w:rsid w:val="00310CFC"/>
    <w:rsid w:val="0031150D"/>
    <w:rsid w:val="0031235B"/>
    <w:rsid w:val="00312C58"/>
    <w:rsid w:val="00313BDA"/>
    <w:rsid w:val="00314615"/>
    <w:rsid w:val="00314A44"/>
    <w:rsid w:val="00314F2C"/>
    <w:rsid w:val="00314FDE"/>
    <w:rsid w:val="00315181"/>
    <w:rsid w:val="00315CD8"/>
    <w:rsid w:val="00316490"/>
    <w:rsid w:val="003167E7"/>
    <w:rsid w:val="00316888"/>
    <w:rsid w:val="00317179"/>
    <w:rsid w:val="003177A3"/>
    <w:rsid w:val="00317DC8"/>
    <w:rsid w:val="0032033C"/>
    <w:rsid w:val="00321358"/>
    <w:rsid w:val="0032235E"/>
    <w:rsid w:val="00322A2F"/>
    <w:rsid w:val="00322C9E"/>
    <w:rsid w:val="00323AB3"/>
    <w:rsid w:val="00324435"/>
    <w:rsid w:val="00325B10"/>
    <w:rsid w:val="00326277"/>
    <w:rsid w:val="00326556"/>
    <w:rsid w:val="003267A5"/>
    <w:rsid w:val="00326A04"/>
    <w:rsid w:val="00326D71"/>
    <w:rsid w:val="003309B4"/>
    <w:rsid w:val="00330CA5"/>
    <w:rsid w:val="003322F7"/>
    <w:rsid w:val="00332B05"/>
    <w:rsid w:val="00332D09"/>
    <w:rsid w:val="00332FA8"/>
    <w:rsid w:val="00332FE2"/>
    <w:rsid w:val="003333CA"/>
    <w:rsid w:val="0033360B"/>
    <w:rsid w:val="00333A0A"/>
    <w:rsid w:val="00334C20"/>
    <w:rsid w:val="00335224"/>
    <w:rsid w:val="00335350"/>
    <w:rsid w:val="00335466"/>
    <w:rsid w:val="0033590C"/>
    <w:rsid w:val="00335911"/>
    <w:rsid w:val="00336789"/>
    <w:rsid w:val="00336C64"/>
    <w:rsid w:val="00336D09"/>
    <w:rsid w:val="00336EA7"/>
    <w:rsid w:val="00336FFC"/>
    <w:rsid w:val="00337093"/>
    <w:rsid w:val="00337EA1"/>
    <w:rsid w:val="00340142"/>
    <w:rsid w:val="003404B4"/>
    <w:rsid w:val="003407E8"/>
    <w:rsid w:val="00340E69"/>
    <w:rsid w:val="003417E6"/>
    <w:rsid w:val="00341D59"/>
    <w:rsid w:val="00342EDB"/>
    <w:rsid w:val="00343C4F"/>
    <w:rsid w:val="003442D0"/>
    <w:rsid w:val="00344E6E"/>
    <w:rsid w:val="0034513B"/>
    <w:rsid w:val="00345FD3"/>
    <w:rsid w:val="00347474"/>
    <w:rsid w:val="0034785B"/>
    <w:rsid w:val="00347922"/>
    <w:rsid w:val="00347F9E"/>
    <w:rsid w:val="00350149"/>
    <w:rsid w:val="003511AD"/>
    <w:rsid w:val="0035143A"/>
    <w:rsid w:val="003517B6"/>
    <w:rsid w:val="003523AD"/>
    <w:rsid w:val="00352AC7"/>
    <w:rsid w:val="00352F8C"/>
    <w:rsid w:val="003532AA"/>
    <w:rsid w:val="00354704"/>
    <w:rsid w:val="003548C5"/>
    <w:rsid w:val="00354B5B"/>
    <w:rsid w:val="00354D1D"/>
    <w:rsid w:val="00354F33"/>
    <w:rsid w:val="00354F5B"/>
    <w:rsid w:val="003550B1"/>
    <w:rsid w:val="00355767"/>
    <w:rsid w:val="00355E33"/>
    <w:rsid w:val="0035669B"/>
    <w:rsid w:val="0035760C"/>
    <w:rsid w:val="0036060F"/>
    <w:rsid w:val="003622BF"/>
    <w:rsid w:val="003623C8"/>
    <w:rsid w:val="003624E7"/>
    <w:rsid w:val="003627E5"/>
    <w:rsid w:val="00362F0A"/>
    <w:rsid w:val="003632EB"/>
    <w:rsid w:val="003638C4"/>
    <w:rsid w:val="003652AD"/>
    <w:rsid w:val="003659F6"/>
    <w:rsid w:val="00365F0F"/>
    <w:rsid w:val="003660C1"/>
    <w:rsid w:val="00366464"/>
    <w:rsid w:val="00366787"/>
    <w:rsid w:val="0036684C"/>
    <w:rsid w:val="00370104"/>
    <w:rsid w:val="00371880"/>
    <w:rsid w:val="0037189F"/>
    <w:rsid w:val="003726C1"/>
    <w:rsid w:val="0037276F"/>
    <w:rsid w:val="00373078"/>
    <w:rsid w:val="003736B5"/>
    <w:rsid w:val="00373702"/>
    <w:rsid w:val="00374DC9"/>
    <w:rsid w:val="00374E39"/>
    <w:rsid w:val="00376500"/>
    <w:rsid w:val="00376B0D"/>
    <w:rsid w:val="00377983"/>
    <w:rsid w:val="00377D21"/>
    <w:rsid w:val="00380AB7"/>
    <w:rsid w:val="00380E33"/>
    <w:rsid w:val="00380F18"/>
    <w:rsid w:val="003816A0"/>
    <w:rsid w:val="00381B7C"/>
    <w:rsid w:val="00381D68"/>
    <w:rsid w:val="003821FE"/>
    <w:rsid w:val="0038261D"/>
    <w:rsid w:val="003829E0"/>
    <w:rsid w:val="00382EB6"/>
    <w:rsid w:val="003833FF"/>
    <w:rsid w:val="00384899"/>
    <w:rsid w:val="00384F0F"/>
    <w:rsid w:val="00384F24"/>
    <w:rsid w:val="0038582F"/>
    <w:rsid w:val="00385EBA"/>
    <w:rsid w:val="0038650E"/>
    <w:rsid w:val="003876E1"/>
    <w:rsid w:val="00387F44"/>
    <w:rsid w:val="00390215"/>
    <w:rsid w:val="00390546"/>
    <w:rsid w:val="00390DDD"/>
    <w:rsid w:val="003915D6"/>
    <w:rsid w:val="00392340"/>
    <w:rsid w:val="00392591"/>
    <w:rsid w:val="00392A28"/>
    <w:rsid w:val="0039302D"/>
    <w:rsid w:val="00393156"/>
    <w:rsid w:val="0039315E"/>
    <w:rsid w:val="00393E57"/>
    <w:rsid w:val="00394A55"/>
    <w:rsid w:val="00394E70"/>
    <w:rsid w:val="00395080"/>
    <w:rsid w:val="0039548D"/>
    <w:rsid w:val="003959AB"/>
    <w:rsid w:val="0039692D"/>
    <w:rsid w:val="003977F3"/>
    <w:rsid w:val="003A0EA8"/>
    <w:rsid w:val="003A154C"/>
    <w:rsid w:val="003A1ACE"/>
    <w:rsid w:val="003A1EBB"/>
    <w:rsid w:val="003A26E4"/>
    <w:rsid w:val="003A2F7C"/>
    <w:rsid w:val="003A2F91"/>
    <w:rsid w:val="003A42C2"/>
    <w:rsid w:val="003A458C"/>
    <w:rsid w:val="003A54AF"/>
    <w:rsid w:val="003A59EC"/>
    <w:rsid w:val="003A5A37"/>
    <w:rsid w:val="003A5A79"/>
    <w:rsid w:val="003A5C72"/>
    <w:rsid w:val="003A6374"/>
    <w:rsid w:val="003A6628"/>
    <w:rsid w:val="003A6ABB"/>
    <w:rsid w:val="003A6AD6"/>
    <w:rsid w:val="003B18B9"/>
    <w:rsid w:val="003B1D5F"/>
    <w:rsid w:val="003B257E"/>
    <w:rsid w:val="003B2584"/>
    <w:rsid w:val="003B2740"/>
    <w:rsid w:val="003B3311"/>
    <w:rsid w:val="003B4108"/>
    <w:rsid w:val="003B45FC"/>
    <w:rsid w:val="003B47B9"/>
    <w:rsid w:val="003B4847"/>
    <w:rsid w:val="003B5834"/>
    <w:rsid w:val="003B5C30"/>
    <w:rsid w:val="003B6139"/>
    <w:rsid w:val="003B632A"/>
    <w:rsid w:val="003B6F68"/>
    <w:rsid w:val="003C0936"/>
    <w:rsid w:val="003C2ED9"/>
    <w:rsid w:val="003C33B2"/>
    <w:rsid w:val="003C36E2"/>
    <w:rsid w:val="003C477B"/>
    <w:rsid w:val="003C52CC"/>
    <w:rsid w:val="003C69C2"/>
    <w:rsid w:val="003C6C1A"/>
    <w:rsid w:val="003C7494"/>
    <w:rsid w:val="003D0480"/>
    <w:rsid w:val="003D05D6"/>
    <w:rsid w:val="003D150C"/>
    <w:rsid w:val="003D1C5A"/>
    <w:rsid w:val="003D207C"/>
    <w:rsid w:val="003D40A9"/>
    <w:rsid w:val="003D438C"/>
    <w:rsid w:val="003D4B99"/>
    <w:rsid w:val="003D4E57"/>
    <w:rsid w:val="003D4FF7"/>
    <w:rsid w:val="003D5078"/>
    <w:rsid w:val="003D57EA"/>
    <w:rsid w:val="003D5EFA"/>
    <w:rsid w:val="003D7020"/>
    <w:rsid w:val="003D733F"/>
    <w:rsid w:val="003D74EF"/>
    <w:rsid w:val="003D763D"/>
    <w:rsid w:val="003D778E"/>
    <w:rsid w:val="003D7AD8"/>
    <w:rsid w:val="003E026F"/>
    <w:rsid w:val="003E26D1"/>
    <w:rsid w:val="003E26F9"/>
    <w:rsid w:val="003E2C66"/>
    <w:rsid w:val="003E3781"/>
    <w:rsid w:val="003E40C2"/>
    <w:rsid w:val="003E43B2"/>
    <w:rsid w:val="003E4EF0"/>
    <w:rsid w:val="003E5853"/>
    <w:rsid w:val="003E6995"/>
    <w:rsid w:val="003E74BC"/>
    <w:rsid w:val="003F0CFC"/>
    <w:rsid w:val="003F147E"/>
    <w:rsid w:val="003F19CB"/>
    <w:rsid w:val="003F1BAB"/>
    <w:rsid w:val="003F2372"/>
    <w:rsid w:val="003F39DE"/>
    <w:rsid w:val="003F4142"/>
    <w:rsid w:val="003F41CB"/>
    <w:rsid w:val="003F4208"/>
    <w:rsid w:val="003F42C3"/>
    <w:rsid w:val="003F42E5"/>
    <w:rsid w:val="003F4894"/>
    <w:rsid w:val="003F4D30"/>
    <w:rsid w:val="003F5254"/>
    <w:rsid w:val="003F61A2"/>
    <w:rsid w:val="003F6455"/>
    <w:rsid w:val="003F6603"/>
    <w:rsid w:val="003F774E"/>
    <w:rsid w:val="004017E0"/>
    <w:rsid w:val="004025F8"/>
    <w:rsid w:val="00403045"/>
    <w:rsid w:val="00403ECF"/>
    <w:rsid w:val="00405159"/>
    <w:rsid w:val="00405515"/>
    <w:rsid w:val="0040655D"/>
    <w:rsid w:val="004118F9"/>
    <w:rsid w:val="0041290D"/>
    <w:rsid w:val="0041296D"/>
    <w:rsid w:val="00412CCF"/>
    <w:rsid w:val="00412F48"/>
    <w:rsid w:val="0041313A"/>
    <w:rsid w:val="00413A08"/>
    <w:rsid w:val="004143DC"/>
    <w:rsid w:val="004145A8"/>
    <w:rsid w:val="00415739"/>
    <w:rsid w:val="00415A40"/>
    <w:rsid w:val="00415F63"/>
    <w:rsid w:val="00416199"/>
    <w:rsid w:val="00416279"/>
    <w:rsid w:val="00416855"/>
    <w:rsid w:val="00416BD1"/>
    <w:rsid w:val="00416C99"/>
    <w:rsid w:val="00416D40"/>
    <w:rsid w:val="00417A26"/>
    <w:rsid w:val="00417D14"/>
    <w:rsid w:val="00420212"/>
    <w:rsid w:val="00420279"/>
    <w:rsid w:val="004204FF"/>
    <w:rsid w:val="0042075F"/>
    <w:rsid w:val="004225D5"/>
    <w:rsid w:val="004228F0"/>
    <w:rsid w:val="00424271"/>
    <w:rsid w:val="00425637"/>
    <w:rsid w:val="00425BB7"/>
    <w:rsid w:val="00426F51"/>
    <w:rsid w:val="00426F6B"/>
    <w:rsid w:val="004274FC"/>
    <w:rsid w:val="00427CB2"/>
    <w:rsid w:val="00430184"/>
    <w:rsid w:val="00431AD9"/>
    <w:rsid w:val="00431E93"/>
    <w:rsid w:val="00432485"/>
    <w:rsid w:val="00432615"/>
    <w:rsid w:val="00432A19"/>
    <w:rsid w:val="00432AAE"/>
    <w:rsid w:val="00433D48"/>
    <w:rsid w:val="004341FA"/>
    <w:rsid w:val="00434587"/>
    <w:rsid w:val="0043472E"/>
    <w:rsid w:val="00434E2F"/>
    <w:rsid w:val="00435C68"/>
    <w:rsid w:val="00435C93"/>
    <w:rsid w:val="00435F27"/>
    <w:rsid w:val="004362CD"/>
    <w:rsid w:val="0043639B"/>
    <w:rsid w:val="004377E6"/>
    <w:rsid w:val="00442434"/>
    <w:rsid w:val="00442800"/>
    <w:rsid w:val="00442C23"/>
    <w:rsid w:val="004433AE"/>
    <w:rsid w:val="004434F9"/>
    <w:rsid w:val="00444362"/>
    <w:rsid w:val="00444C77"/>
    <w:rsid w:val="0044508B"/>
    <w:rsid w:val="00445424"/>
    <w:rsid w:val="00445E78"/>
    <w:rsid w:val="00446482"/>
    <w:rsid w:val="0044664C"/>
    <w:rsid w:val="004468E8"/>
    <w:rsid w:val="00446D0D"/>
    <w:rsid w:val="00446F7B"/>
    <w:rsid w:val="00447D69"/>
    <w:rsid w:val="00450508"/>
    <w:rsid w:val="004505E2"/>
    <w:rsid w:val="00450DFA"/>
    <w:rsid w:val="0045105A"/>
    <w:rsid w:val="0045178D"/>
    <w:rsid w:val="004518B8"/>
    <w:rsid w:val="00451FFD"/>
    <w:rsid w:val="00452A82"/>
    <w:rsid w:val="00452B89"/>
    <w:rsid w:val="00453378"/>
    <w:rsid w:val="004537B8"/>
    <w:rsid w:val="00453A43"/>
    <w:rsid w:val="00454024"/>
    <w:rsid w:val="004564BA"/>
    <w:rsid w:val="00457DC4"/>
    <w:rsid w:val="00457DCC"/>
    <w:rsid w:val="00460725"/>
    <w:rsid w:val="00460876"/>
    <w:rsid w:val="00460C5E"/>
    <w:rsid w:val="00460E12"/>
    <w:rsid w:val="00461075"/>
    <w:rsid w:val="004619B3"/>
    <w:rsid w:val="00462E94"/>
    <w:rsid w:val="00463EEC"/>
    <w:rsid w:val="0046434D"/>
    <w:rsid w:val="00464D47"/>
    <w:rsid w:val="00464DB1"/>
    <w:rsid w:val="00464E60"/>
    <w:rsid w:val="004650E6"/>
    <w:rsid w:val="004650ED"/>
    <w:rsid w:val="004655B0"/>
    <w:rsid w:val="00466D08"/>
    <w:rsid w:val="00467E14"/>
    <w:rsid w:val="00470A1E"/>
    <w:rsid w:val="004711E3"/>
    <w:rsid w:val="00471DDB"/>
    <w:rsid w:val="00472A8E"/>
    <w:rsid w:val="00472CF1"/>
    <w:rsid w:val="004738C5"/>
    <w:rsid w:val="00473CF3"/>
    <w:rsid w:val="00473D15"/>
    <w:rsid w:val="00473E7D"/>
    <w:rsid w:val="00474111"/>
    <w:rsid w:val="00474C01"/>
    <w:rsid w:val="00474C33"/>
    <w:rsid w:val="00475182"/>
    <w:rsid w:val="00475282"/>
    <w:rsid w:val="004755BB"/>
    <w:rsid w:val="0047633B"/>
    <w:rsid w:val="00476658"/>
    <w:rsid w:val="0047667B"/>
    <w:rsid w:val="00477236"/>
    <w:rsid w:val="00477B85"/>
    <w:rsid w:val="00477BDA"/>
    <w:rsid w:val="0048017B"/>
    <w:rsid w:val="00481D94"/>
    <w:rsid w:val="00482558"/>
    <w:rsid w:val="00483203"/>
    <w:rsid w:val="0048418E"/>
    <w:rsid w:val="00484EEA"/>
    <w:rsid w:val="00485AA8"/>
    <w:rsid w:val="00485B0E"/>
    <w:rsid w:val="00485B76"/>
    <w:rsid w:val="00485E84"/>
    <w:rsid w:val="004861C2"/>
    <w:rsid w:val="00486393"/>
    <w:rsid w:val="0048697F"/>
    <w:rsid w:val="00486CDE"/>
    <w:rsid w:val="00486E44"/>
    <w:rsid w:val="00487BA0"/>
    <w:rsid w:val="00490B27"/>
    <w:rsid w:val="004912BB"/>
    <w:rsid w:val="00491B26"/>
    <w:rsid w:val="00491B42"/>
    <w:rsid w:val="00492B76"/>
    <w:rsid w:val="00492CB7"/>
    <w:rsid w:val="00492F7B"/>
    <w:rsid w:val="00493091"/>
    <w:rsid w:val="00493A43"/>
    <w:rsid w:val="00494029"/>
    <w:rsid w:val="004940F7"/>
    <w:rsid w:val="00494308"/>
    <w:rsid w:val="00494472"/>
    <w:rsid w:val="00494BAC"/>
    <w:rsid w:val="004955A1"/>
    <w:rsid w:val="00495693"/>
    <w:rsid w:val="00495E80"/>
    <w:rsid w:val="00495F5F"/>
    <w:rsid w:val="00496EC7"/>
    <w:rsid w:val="0049797F"/>
    <w:rsid w:val="00497A31"/>
    <w:rsid w:val="00497C3E"/>
    <w:rsid w:val="00497C45"/>
    <w:rsid w:val="00497DDA"/>
    <w:rsid w:val="00497F99"/>
    <w:rsid w:val="004A008F"/>
    <w:rsid w:val="004A0758"/>
    <w:rsid w:val="004A0778"/>
    <w:rsid w:val="004A0E8C"/>
    <w:rsid w:val="004A0FC2"/>
    <w:rsid w:val="004A29AC"/>
    <w:rsid w:val="004A29D7"/>
    <w:rsid w:val="004A2B84"/>
    <w:rsid w:val="004A33C0"/>
    <w:rsid w:val="004A3611"/>
    <w:rsid w:val="004A3C7F"/>
    <w:rsid w:val="004A3CF3"/>
    <w:rsid w:val="004A4248"/>
    <w:rsid w:val="004A481C"/>
    <w:rsid w:val="004A4A73"/>
    <w:rsid w:val="004A4C51"/>
    <w:rsid w:val="004A4CCC"/>
    <w:rsid w:val="004A4E91"/>
    <w:rsid w:val="004A5356"/>
    <w:rsid w:val="004A54BE"/>
    <w:rsid w:val="004A596F"/>
    <w:rsid w:val="004A5B95"/>
    <w:rsid w:val="004A6A57"/>
    <w:rsid w:val="004A6F9B"/>
    <w:rsid w:val="004A7143"/>
    <w:rsid w:val="004A7B3B"/>
    <w:rsid w:val="004A7DA8"/>
    <w:rsid w:val="004B0322"/>
    <w:rsid w:val="004B0515"/>
    <w:rsid w:val="004B0942"/>
    <w:rsid w:val="004B0CE8"/>
    <w:rsid w:val="004B1288"/>
    <w:rsid w:val="004B1508"/>
    <w:rsid w:val="004B2CD8"/>
    <w:rsid w:val="004B3728"/>
    <w:rsid w:val="004B3C6B"/>
    <w:rsid w:val="004B4817"/>
    <w:rsid w:val="004B545E"/>
    <w:rsid w:val="004B5A5E"/>
    <w:rsid w:val="004B66B6"/>
    <w:rsid w:val="004B68E2"/>
    <w:rsid w:val="004B7500"/>
    <w:rsid w:val="004B7516"/>
    <w:rsid w:val="004B76AA"/>
    <w:rsid w:val="004C0CC1"/>
    <w:rsid w:val="004C0E82"/>
    <w:rsid w:val="004C113A"/>
    <w:rsid w:val="004C1DF7"/>
    <w:rsid w:val="004C22D8"/>
    <w:rsid w:val="004C246A"/>
    <w:rsid w:val="004C30AE"/>
    <w:rsid w:val="004C3739"/>
    <w:rsid w:val="004C3B06"/>
    <w:rsid w:val="004C5DB6"/>
    <w:rsid w:val="004C79C3"/>
    <w:rsid w:val="004D08CE"/>
    <w:rsid w:val="004D1A81"/>
    <w:rsid w:val="004D1B43"/>
    <w:rsid w:val="004D2047"/>
    <w:rsid w:val="004D2069"/>
    <w:rsid w:val="004D2780"/>
    <w:rsid w:val="004D27F4"/>
    <w:rsid w:val="004D3E3B"/>
    <w:rsid w:val="004D499C"/>
    <w:rsid w:val="004D59B0"/>
    <w:rsid w:val="004D5BCF"/>
    <w:rsid w:val="004D6333"/>
    <w:rsid w:val="004D6559"/>
    <w:rsid w:val="004D691B"/>
    <w:rsid w:val="004D7367"/>
    <w:rsid w:val="004D74B4"/>
    <w:rsid w:val="004E03C7"/>
    <w:rsid w:val="004E103F"/>
    <w:rsid w:val="004E1614"/>
    <w:rsid w:val="004E21BF"/>
    <w:rsid w:val="004E2BB6"/>
    <w:rsid w:val="004E3663"/>
    <w:rsid w:val="004E425F"/>
    <w:rsid w:val="004E4871"/>
    <w:rsid w:val="004E5577"/>
    <w:rsid w:val="004E5809"/>
    <w:rsid w:val="004E5B37"/>
    <w:rsid w:val="004E6244"/>
    <w:rsid w:val="004E639F"/>
    <w:rsid w:val="004E6873"/>
    <w:rsid w:val="004E700D"/>
    <w:rsid w:val="004E76C9"/>
    <w:rsid w:val="004F03A2"/>
    <w:rsid w:val="004F15C7"/>
    <w:rsid w:val="004F160A"/>
    <w:rsid w:val="004F1DF4"/>
    <w:rsid w:val="004F4466"/>
    <w:rsid w:val="004F5761"/>
    <w:rsid w:val="004F5A29"/>
    <w:rsid w:val="004F6BB9"/>
    <w:rsid w:val="004F71AE"/>
    <w:rsid w:val="004F7DB5"/>
    <w:rsid w:val="00500245"/>
    <w:rsid w:val="00500418"/>
    <w:rsid w:val="005008B2"/>
    <w:rsid w:val="005010EE"/>
    <w:rsid w:val="00501455"/>
    <w:rsid w:val="00501C32"/>
    <w:rsid w:val="00501D96"/>
    <w:rsid w:val="00502815"/>
    <w:rsid w:val="00503316"/>
    <w:rsid w:val="005038C4"/>
    <w:rsid w:val="00504BFC"/>
    <w:rsid w:val="00505020"/>
    <w:rsid w:val="00505B7A"/>
    <w:rsid w:val="00506055"/>
    <w:rsid w:val="00506AB4"/>
    <w:rsid w:val="00506B3E"/>
    <w:rsid w:val="00507BEC"/>
    <w:rsid w:val="00507D9D"/>
    <w:rsid w:val="00507EFE"/>
    <w:rsid w:val="0051026E"/>
    <w:rsid w:val="005102AB"/>
    <w:rsid w:val="0051063E"/>
    <w:rsid w:val="00511312"/>
    <w:rsid w:val="0051157C"/>
    <w:rsid w:val="00511788"/>
    <w:rsid w:val="005139FB"/>
    <w:rsid w:val="005146E9"/>
    <w:rsid w:val="00514DBB"/>
    <w:rsid w:val="00515C09"/>
    <w:rsid w:val="0051628D"/>
    <w:rsid w:val="0051635C"/>
    <w:rsid w:val="005172EC"/>
    <w:rsid w:val="00517483"/>
    <w:rsid w:val="00517843"/>
    <w:rsid w:val="00520BBF"/>
    <w:rsid w:val="005211CB"/>
    <w:rsid w:val="00521A28"/>
    <w:rsid w:val="00521CA0"/>
    <w:rsid w:val="00523ADE"/>
    <w:rsid w:val="005245ED"/>
    <w:rsid w:val="005249A2"/>
    <w:rsid w:val="00525042"/>
    <w:rsid w:val="00525155"/>
    <w:rsid w:val="005251C2"/>
    <w:rsid w:val="00525853"/>
    <w:rsid w:val="005261CD"/>
    <w:rsid w:val="00526ADF"/>
    <w:rsid w:val="00530BAD"/>
    <w:rsid w:val="00530C26"/>
    <w:rsid w:val="005310E6"/>
    <w:rsid w:val="00531E67"/>
    <w:rsid w:val="00533072"/>
    <w:rsid w:val="005333CB"/>
    <w:rsid w:val="00533AF1"/>
    <w:rsid w:val="00534110"/>
    <w:rsid w:val="005349C6"/>
    <w:rsid w:val="00534E25"/>
    <w:rsid w:val="00535918"/>
    <w:rsid w:val="00535A72"/>
    <w:rsid w:val="00535CBA"/>
    <w:rsid w:val="00536EF4"/>
    <w:rsid w:val="00536F1B"/>
    <w:rsid w:val="005372AB"/>
    <w:rsid w:val="005412F1"/>
    <w:rsid w:val="005422F6"/>
    <w:rsid w:val="00542DBE"/>
    <w:rsid w:val="00543342"/>
    <w:rsid w:val="0054336D"/>
    <w:rsid w:val="00543475"/>
    <w:rsid w:val="00543F85"/>
    <w:rsid w:val="0054527B"/>
    <w:rsid w:val="005452E3"/>
    <w:rsid w:val="00545D0F"/>
    <w:rsid w:val="00545F91"/>
    <w:rsid w:val="005463EC"/>
    <w:rsid w:val="00546BA0"/>
    <w:rsid w:val="0054783A"/>
    <w:rsid w:val="00547EAD"/>
    <w:rsid w:val="00550AC0"/>
    <w:rsid w:val="00551964"/>
    <w:rsid w:val="00552198"/>
    <w:rsid w:val="005529E6"/>
    <w:rsid w:val="00553157"/>
    <w:rsid w:val="00553434"/>
    <w:rsid w:val="0055349B"/>
    <w:rsid w:val="00553C98"/>
    <w:rsid w:val="005542A1"/>
    <w:rsid w:val="0055481F"/>
    <w:rsid w:val="0055497E"/>
    <w:rsid w:val="00554D83"/>
    <w:rsid w:val="00555181"/>
    <w:rsid w:val="00555406"/>
    <w:rsid w:val="00555A35"/>
    <w:rsid w:val="00555F5B"/>
    <w:rsid w:val="00556058"/>
    <w:rsid w:val="005566E0"/>
    <w:rsid w:val="005567A0"/>
    <w:rsid w:val="00557872"/>
    <w:rsid w:val="0056022F"/>
    <w:rsid w:val="00561323"/>
    <w:rsid w:val="00561488"/>
    <w:rsid w:val="005614A4"/>
    <w:rsid w:val="00561678"/>
    <w:rsid w:val="005625E6"/>
    <w:rsid w:val="005625FC"/>
    <w:rsid w:val="0056330A"/>
    <w:rsid w:val="0056330E"/>
    <w:rsid w:val="00563F13"/>
    <w:rsid w:val="0056411A"/>
    <w:rsid w:val="0056429A"/>
    <w:rsid w:val="00565879"/>
    <w:rsid w:val="005667D3"/>
    <w:rsid w:val="00566932"/>
    <w:rsid w:val="0056741F"/>
    <w:rsid w:val="00567573"/>
    <w:rsid w:val="00567D0B"/>
    <w:rsid w:val="0057051A"/>
    <w:rsid w:val="0057211A"/>
    <w:rsid w:val="005727FF"/>
    <w:rsid w:val="00572DA8"/>
    <w:rsid w:val="00574A9F"/>
    <w:rsid w:val="0057559D"/>
    <w:rsid w:val="0057591F"/>
    <w:rsid w:val="00576604"/>
    <w:rsid w:val="005766FF"/>
    <w:rsid w:val="00576857"/>
    <w:rsid w:val="00576CC4"/>
    <w:rsid w:val="005775AC"/>
    <w:rsid w:val="0058078A"/>
    <w:rsid w:val="00580D01"/>
    <w:rsid w:val="00580E83"/>
    <w:rsid w:val="00580E93"/>
    <w:rsid w:val="005829E8"/>
    <w:rsid w:val="00583323"/>
    <w:rsid w:val="00583C35"/>
    <w:rsid w:val="00584164"/>
    <w:rsid w:val="005842F7"/>
    <w:rsid w:val="005846BE"/>
    <w:rsid w:val="005848D1"/>
    <w:rsid w:val="00584ABC"/>
    <w:rsid w:val="00584F0C"/>
    <w:rsid w:val="0058511D"/>
    <w:rsid w:val="00585229"/>
    <w:rsid w:val="005864FF"/>
    <w:rsid w:val="00586EEF"/>
    <w:rsid w:val="005870D1"/>
    <w:rsid w:val="00587304"/>
    <w:rsid w:val="005877FF"/>
    <w:rsid w:val="005900E6"/>
    <w:rsid w:val="0059060B"/>
    <w:rsid w:val="005909C1"/>
    <w:rsid w:val="00590A73"/>
    <w:rsid w:val="00590FAF"/>
    <w:rsid w:val="0059198B"/>
    <w:rsid w:val="00591CAC"/>
    <w:rsid w:val="005924BA"/>
    <w:rsid w:val="00593E45"/>
    <w:rsid w:val="005942AC"/>
    <w:rsid w:val="00595430"/>
    <w:rsid w:val="00596A64"/>
    <w:rsid w:val="005A04F1"/>
    <w:rsid w:val="005A0EDB"/>
    <w:rsid w:val="005A17BC"/>
    <w:rsid w:val="005A203D"/>
    <w:rsid w:val="005A3E94"/>
    <w:rsid w:val="005A4A0F"/>
    <w:rsid w:val="005A5134"/>
    <w:rsid w:val="005A523B"/>
    <w:rsid w:val="005A55B6"/>
    <w:rsid w:val="005A594D"/>
    <w:rsid w:val="005A628B"/>
    <w:rsid w:val="005A6508"/>
    <w:rsid w:val="005A6BEE"/>
    <w:rsid w:val="005A7024"/>
    <w:rsid w:val="005B03F2"/>
    <w:rsid w:val="005B0FEC"/>
    <w:rsid w:val="005B1048"/>
    <w:rsid w:val="005B1518"/>
    <w:rsid w:val="005B186E"/>
    <w:rsid w:val="005B19D3"/>
    <w:rsid w:val="005B1C7B"/>
    <w:rsid w:val="005B2852"/>
    <w:rsid w:val="005B2E8D"/>
    <w:rsid w:val="005B2ECD"/>
    <w:rsid w:val="005B3047"/>
    <w:rsid w:val="005B3891"/>
    <w:rsid w:val="005B48D0"/>
    <w:rsid w:val="005B6119"/>
    <w:rsid w:val="005B6474"/>
    <w:rsid w:val="005B6976"/>
    <w:rsid w:val="005B77FB"/>
    <w:rsid w:val="005C04D9"/>
    <w:rsid w:val="005C16A8"/>
    <w:rsid w:val="005C205D"/>
    <w:rsid w:val="005C2883"/>
    <w:rsid w:val="005C3220"/>
    <w:rsid w:val="005C34F4"/>
    <w:rsid w:val="005C35AE"/>
    <w:rsid w:val="005C3D01"/>
    <w:rsid w:val="005C3D82"/>
    <w:rsid w:val="005C3E1C"/>
    <w:rsid w:val="005C432D"/>
    <w:rsid w:val="005C478D"/>
    <w:rsid w:val="005C4904"/>
    <w:rsid w:val="005C6A78"/>
    <w:rsid w:val="005C6CA4"/>
    <w:rsid w:val="005C6D87"/>
    <w:rsid w:val="005C71ED"/>
    <w:rsid w:val="005C7872"/>
    <w:rsid w:val="005D0269"/>
    <w:rsid w:val="005D0324"/>
    <w:rsid w:val="005D15F4"/>
    <w:rsid w:val="005D17DC"/>
    <w:rsid w:val="005D1B00"/>
    <w:rsid w:val="005D2058"/>
    <w:rsid w:val="005D2290"/>
    <w:rsid w:val="005D24BC"/>
    <w:rsid w:val="005D2652"/>
    <w:rsid w:val="005D2CEF"/>
    <w:rsid w:val="005D3371"/>
    <w:rsid w:val="005D417C"/>
    <w:rsid w:val="005D4400"/>
    <w:rsid w:val="005D4A10"/>
    <w:rsid w:val="005D568F"/>
    <w:rsid w:val="005D56EE"/>
    <w:rsid w:val="005D5CAB"/>
    <w:rsid w:val="005D5D90"/>
    <w:rsid w:val="005D6675"/>
    <w:rsid w:val="005D69FE"/>
    <w:rsid w:val="005D7809"/>
    <w:rsid w:val="005E0972"/>
    <w:rsid w:val="005E0F77"/>
    <w:rsid w:val="005E1291"/>
    <w:rsid w:val="005E1783"/>
    <w:rsid w:val="005E2577"/>
    <w:rsid w:val="005E2A55"/>
    <w:rsid w:val="005E30DC"/>
    <w:rsid w:val="005E4627"/>
    <w:rsid w:val="005E47EB"/>
    <w:rsid w:val="005E4A9E"/>
    <w:rsid w:val="005E4D4D"/>
    <w:rsid w:val="005E51AE"/>
    <w:rsid w:val="005E53FE"/>
    <w:rsid w:val="005E561A"/>
    <w:rsid w:val="005E6144"/>
    <w:rsid w:val="005E6CDE"/>
    <w:rsid w:val="005E6E36"/>
    <w:rsid w:val="005E6F54"/>
    <w:rsid w:val="005E7414"/>
    <w:rsid w:val="005F0F10"/>
    <w:rsid w:val="005F1CAC"/>
    <w:rsid w:val="005F21F2"/>
    <w:rsid w:val="005F22A7"/>
    <w:rsid w:val="005F2B3B"/>
    <w:rsid w:val="005F2C9A"/>
    <w:rsid w:val="005F473D"/>
    <w:rsid w:val="005F51B2"/>
    <w:rsid w:val="005F5374"/>
    <w:rsid w:val="005F54A0"/>
    <w:rsid w:val="005F59D1"/>
    <w:rsid w:val="005F5CB8"/>
    <w:rsid w:val="005F6032"/>
    <w:rsid w:val="00600063"/>
    <w:rsid w:val="006004E1"/>
    <w:rsid w:val="006006F5"/>
    <w:rsid w:val="00600EA6"/>
    <w:rsid w:val="00602536"/>
    <w:rsid w:val="006031EA"/>
    <w:rsid w:val="00603E59"/>
    <w:rsid w:val="006043F9"/>
    <w:rsid w:val="00604727"/>
    <w:rsid w:val="00604FFE"/>
    <w:rsid w:val="00605943"/>
    <w:rsid w:val="00605BE5"/>
    <w:rsid w:val="006060FF"/>
    <w:rsid w:val="0060633D"/>
    <w:rsid w:val="00606629"/>
    <w:rsid w:val="006072FE"/>
    <w:rsid w:val="00607C3F"/>
    <w:rsid w:val="00607DA9"/>
    <w:rsid w:val="00610071"/>
    <w:rsid w:val="00610795"/>
    <w:rsid w:val="00610A67"/>
    <w:rsid w:val="00610A74"/>
    <w:rsid w:val="00610AC4"/>
    <w:rsid w:val="00610E8D"/>
    <w:rsid w:val="00611152"/>
    <w:rsid w:val="00611306"/>
    <w:rsid w:val="00611354"/>
    <w:rsid w:val="006116CC"/>
    <w:rsid w:val="0061181F"/>
    <w:rsid w:val="00612627"/>
    <w:rsid w:val="00612DEF"/>
    <w:rsid w:val="00613509"/>
    <w:rsid w:val="006136D4"/>
    <w:rsid w:val="006141EB"/>
    <w:rsid w:val="00614B5E"/>
    <w:rsid w:val="006157E9"/>
    <w:rsid w:val="00615B73"/>
    <w:rsid w:val="00615CF5"/>
    <w:rsid w:val="0061620A"/>
    <w:rsid w:val="0061634C"/>
    <w:rsid w:val="00616C94"/>
    <w:rsid w:val="006170FB"/>
    <w:rsid w:val="00617218"/>
    <w:rsid w:val="00621828"/>
    <w:rsid w:val="006218C4"/>
    <w:rsid w:val="00621E46"/>
    <w:rsid w:val="006227F4"/>
    <w:rsid w:val="00624476"/>
    <w:rsid w:val="00625486"/>
    <w:rsid w:val="00626260"/>
    <w:rsid w:val="0062744C"/>
    <w:rsid w:val="00627737"/>
    <w:rsid w:val="00627BE2"/>
    <w:rsid w:val="00630E0A"/>
    <w:rsid w:val="006318E9"/>
    <w:rsid w:val="00631B7D"/>
    <w:rsid w:val="006322AD"/>
    <w:rsid w:val="00632962"/>
    <w:rsid w:val="00633238"/>
    <w:rsid w:val="006334CF"/>
    <w:rsid w:val="00633A47"/>
    <w:rsid w:val="00633A57"/>
    <w:rsid w:val="00635071"/>
    <w:rsid w:val="00635A91"/>
    <w:rsid w:val="00636099"/>
    <w:rsid w:val="00636383"/>
    <w:rsid w:val="00636EFB"/>
    <w:rsid w:val="00637574"/>
    <w:rsid w:val="0063792D"/>
    <w:rsid w:val="00640302"/>
    <w:rsid w:val="006407FF"/>
    <w:rsid w:val="00640814"/>
    <w:rsid w:val="00640845"/>
    <w:rsid w:val="00641870"/>
    <w:rsid w:val="006422C4"/>
    <w:rsid w:val="00642351"/>
    <w:rsid w:val="006428A0"/>
    <w:rsid w:val="00642A6A"/>
    <w:rsid w:val="00642F46"/>
    <w:rsid w:val="00643215"/>
    <w:rsid w:val="00643303"/>
    <w:rsid w:val="006436B9"/>
    <w:rsid w:val="00644223"/>
    <w:rsid w:val="0064543F"/>
    <w:rsid w:val="00646048"/>
    <w:rsid w:val="00646210"/>
    <w:rsid w:val="00646780"/>
    <w:rsid w:val="00646CDB"/>
    <w:rsid w:val="00646EEC"/>
    <w:rsid w:val="0064713A"/>
    <w:rsid w:val="006477E0"/>
    <w:rsid w:val="00647D14"/>
    <w:rsid w:val="00647E22"/>
    <w:rsid w:val="006502DD"/>
    <w:rsid w:val="00650C5B"/>
    <w:rsid w:val="00653E9D"/>
    <w:rsid w:val="0065477E"/>
    <w:rsid w:val="006550DC"/>
    <w:rsid w:val="00655517"/>
    <w:rsid w:val="00655E07"/>
    <w:rsid w:val="00657FE8"/>
    <w:rsid w:val="006604AE"/>
    <w:rsid w:val="00660811"/>
    <w:rsid w:val="00661D01"/>
    <w:rsid w:val="0066246A"/>
    <w:rsid w:val="00663FD8"/>
    <w:rsid w:val="006640A1"/>
    <w:rsid w:val="006644E7"/>
    <w:rsid w:val="006646EE"/>
    <w:rsid w:val="006658EC"/>
    <w:rsid w:val="00665DBD"/>
    <w:rsid w:val="00666ABC"/>
    <w:rsid w:val="00666B7F"/>
    <w:rsid w:val="00666DBF"/>
    <w:rsid w:val="00667A72"/>
    <w:rsid w:val="00667CEE"/>
    <w:rsid w:val="00670242"/>
    <w:rsid w:val="00671B79"/>
    <w:rsid w:val="00671EEF"/>
    <w:rsid w:val="00671F1B"/>
    <w:rsid w:val="00672031"/>
    <w:rsid w:val="00672405"/>
    <w:rsid w:val="00672D1E"/>
    <w:rsid w:val="0067335F"/>
    <w:rsid w:val="0067343C"/>
    <w:rsid w:val="00673612"/>
    <w:rsid w:val="0067440D"/>
    <w:rsid w:val="0067663A"/>
    <w:rsid w:val="00676B7D"/>
    <w:rsid w:val="0067746F"/>
    <w:rsid w:val="006776CD"/>
    <w:rsid w:val="00680ECC"/>
    <w:rsid w:val="00680FDF"/>
    <w:rsid w:val="00681ABD"/>
    <w:rsid w:val="00681AD1"/>
    <w:rsid w:val="006828C2"/>
    <w:rsid w:val="00683A06"/>
    <w:rsid w:val="00683A60"/>
    <w:rsid w:val="00683AB4"/>
    <w:rsid w:val="00683FDA"/>
    <w:rsid w:val="006842A5"/>
    <w:rsid w:val="006848DB"/>
    <w:rsid w:val="006853BD"/>
    <w:rsid w:val="0068568E"/>
    <w:rsid w:val="006857E3"/>
    <w:rsid w:val="00685D35"/>
    <w:rsid w:val="00686B1F"/>
    <w:rsid w:val="00687147"/>
    <w:rsid w:val="0069073B"/>
    <w:rsid w:val="00690F4E"/>
    <w:rsid w:val="0069104C"/>
    <w:rsid w:val="00691398"/>
    <w:rsid w:val="00691B7B"/>
    <w:rsid w:val="00692585"/>
    <w:rsid w:val="00692DC7"/>
    <w:rsid w:val="0069370C"/>
    <w:rsid w:val="00693887"/>
    <w:rsid w:val="00693960"/>
    <w:rsid w:val="006945B3"/>
    <w:rsid w:val="00694995"/>
    <w:rsid w:val="00694A68"/>
    <w:rsid w:val="006950F2"/>
    <w:rsid w:val="0069556B"/>
    <w:rsid w:val="00695865"/>
    <w:rsid w:val="00695B49"/>
    <w:rsid w:val="00696180"/>
    <w:rsid w:val="0069647C"/>
    <w:rsid w:val="006A04C7"/>
    <w:rsid w:val="006A1A96"/>
    <w:rsid w:val="006A1AA5"/>
    <w:rsid w:val="006A1D64"/>
    <w:rsid w:val="006A1E4E"/>
    <w:rsid w:val="006A2450"/>
    <w:rsid w:val="006A2A7A"/>
    <w:rsid w:val="006A2D1D"/>
    <w:rsid w:val="006A34BD"/>
    <w:rsid w:val="006A3834"/>
    <w:rsid w:val="006A3C30"/>
    <w:rsid w:val="006A463B"/>
    <w:rsid w:val="006A569C"/>
    <w:rsid w:val="006A59C9"/>
    <w:rsid w:val="006B06EB"/>
    <w:rsid w:val="006B12CA"/>
    <w:rsid w:val="006B1C3A"/>
    <w:rsid w:val="006B3753"/>
    <w:rsid w:val="006B4B57"/>
    <w:rsid w:val="006B52F8"/>
    <w:rsid w:val="006B55B9"/>
    <w:rsid w:val="006B5820"/>
    <w:rsid w:val="006B5F42"/>
    <w:rsid w:val="006B61C0"/>
    <w:rsid w:val="006B69D3"/>
    <w:rsid w:val="006B7094"/>
    <w:rsid w:val="006B7CC7"/>
    <w:rsid w:val="006C0711"/>
    <w:rsid w:val="006C0B95"/>
    <w:rsid w:val="006C1621"/>
    <w:rsid w:val="006C16A7"/>
    <w:rsid w:val="006C19BC"/>
    <w:rsid w:val="006C1A38"/>
    <w:rsid w:val="006C1A45"/>
    <w:rsid w:val="006C1AD1"/>
    <w:rsid w:val="006C27CE"/>
    <w:rsid w:val="006C281F"/>
    <w:rsid w:val="006C3D78"/>
    <w:rsid w:val="006C44D0"/>
    <w:rsid w:val="006C4614"/>
    <w:rsid w:val="006C6FDF"/>
    <w:rsid w:val="006C7043"/>
    <w:rsid w:val="006D0B9E"/>
    <w:rsid w:val="006D2130"/>
    <w:rsid w:val="006D2C07"/>
    <w:rsid w:val="006D2C3D"/>
    <w:rsid w:val="006D340D"/>
    <w:rsid w:val="006D3704"/>
    <w:rsid w:val="006D3961"/>
    <w:rsid w:val="006D3DFF"/>
    <w:rsid w:val="006D482D"/>
    <w:rsid w:val="006D5A0F"/>
    <w:rsid w:val="006D5D2B"/>
    <w:rsid w:val="006D6BF8"/>
    <w:rsid w:val="006D7099"/>
    <w:rsid w:val="006D744E"/>
    <w:rsid w:val="006E1319"/>
    <w:rsid w:val="006E1A16"/>
    <w:rsid w:val="006E1D58"/>
    <w:rsid w:val="006E2518"/>
    <w:rsid w:val="006E2979"/>
    <w:rsid w:val="006E3562"/>
    <w:rsid w:val="006E4CDD"/>
    <w:rsid w:val="006E4F2B"/>
    <w:rsid w:val="006E5876"/>
    <w:rsid w:val="006E637E"/>
    <w:rsid w:val="006E6761"/>
    <w:rsid w:val="006E73B2"/>
    <w:rsid w:val="006E73C7"/>
    <w:rsid w:val="006E7C3D"/>
    <w:rsid w:val="006F0026"/>
    <w:rsid w:val="006F08D1"/>
    <w:rsid w:val="006F0B58"/>
    <w:rsid w:val="006F12F4"/>
    <w:rsid w:val="006F1753"/>
    <w:rsid w:val="006F1C56"/>
    <w:rsid w:val="006F212F"/>
    <w:rsid w:val="006F23FB"/>
    <w:rsid w:val="006F2C18"/>
    <w:rsid w:val="006F3639"/>
    <w:rsid w:val="006F601E"/>
    <w:rsid w:val="006F69CA"/>
    <w:rsid w:val="006F74C9"/>
    <w:rsid w:val="006F76FF"/>
    <w:rsid w:val="006F7BCE"/>
    <w:rsid w:val="006F7BF6"/>
    <w:rsid w:val="006F7E6D"/>
    <w:rsid w:val="00700BFE"/>
    <w:rsid w:val="00700C55"/>
    <w:rsid w:val="00700EFC"/>
    <w:rsid w:val="0070154C"/>
    <w:rsid w:val="00701E56"/>
    <w:rsid w:val="00701F4F"/>
    <w:rsid w:val="00703023"/>
    <w:rsid w:val="00703E1E"/>
    <w:rsid w:val="00703E7C"/>
    <w:rsid w:val="00705C7A"/>
    <w:rsid w:val="00705FE5"/>
    <w:rsid w:val="0070743A"/>
    <w:rsid w:val="00707D2E"/>
    <w:rsid w:val="007105D8"/>
    <w:rsid w:val="007105FC"/>
    <w:rsid w:val="00710CA3"/>
    <w:rsid w:val="00710E26"/>
    <w:rsid w:val="007114F7"/>
    <w:rsid w:val="00711BC4"/>
    <w:rsid w:val="0071295C"/>
    <w:rsid w:val="00712F12"/>
    <w:rsid w:val="00713A8D"/>
    <w:rsid w:val="0071449A"/>
    <w:rsid w:val="00714570"/>
    <w:rsid w:val="0071543B"/>
    <w:rsid w:val="007159D6"/>
    <w:rsid w:val="00716454"/>
    <w:rsid w:val="00717A45"/>
    <w:rsid w:val="00720B58"/>
    <w:rsid w:val="00721DA5"/>
    <w:rsid w:val="00723536"/>
    <w:rsid w:val="00723C53"/>
    <w:rsid w:val="00724341"/>
    <w:rsid w:val="0072482E"/>
    <w:rsid w:val="00726049"/>
    <w:rsid w:val="00726203"/>
    <w:rsid w:val="007267A2"/>
    <w:rsid w:val="0072697D"/>
    <w:rsid w:val="00727194"/>
    <w:rsid w:val="007273E2"/>
    <w:rsid w:val="00727E59"/>
    <w:rsid w:val="007300D7"/>
    <w:rsid w:val="00731526"/>
    <w:rsid w:val="007322AF"/>
    <w:rsid w:val="007329D6"/>
    <w:rsid w:val="00732BF3"/>
    <w:rsid w:val="00733061"/>
    <w:rsid w:val="00733106"/>
    <w:rsid w:val="007333BF"/>
    <w:rsid w:val="00733DC6"/>
    <w:rsid w:val="0073424B"/>
    <w:rsid w:val="00734BB4"/>
    <w:rsid w:val="00734F65"/>
    <w:rsid w:val="007355F3"/>
    <w:rsid w:val="0073571E"/>
    <w:rsid w:val="00735A85"/>
    <w:rsid w:val="00735F0A"/>
    <w:rsid w:val="0073643D"/>
    <w:rsid w:val="00736C57"/>
    <w:rsid w:val="00737779"/>
    <w:rsid w:val="007378EC"/>
    <w:rsid w:val="00737C56"/>
    <w:rsid w:val="00737F19"/>
    <w:rsid w:val="00740594"/>
    <w:rsid w:val="00740A65"/>
    <w:rsid w:val="00741EA7"/>
    <w:rsid w:val="007429A2"/>
    <w:rsid w:val="00742B0A"/>
    <w:rsid w:val="007430BE"/>
    <w:rsid w:val="00743496"/>
    <w:rsid w:val="0074401F"/>
    <w:rsid w:val="00745130"/>
    <w:rsid w:val="00746C6C"/>
    <w:rsid w:val="0075011D"/>
    <w:rsid w:val="007503F1"/>
    <w:rsid w:val="00750958"/>
    <w:rsid w:val="00751944"/>
    <w:rsid w:val="0075198C"/>
    <w:rsid w:val="00751E13"/>
    <w:rsid w:val="0075231F"/>
    <w:rsid w:val="00752934"/>
    <w:rsid w:val="00752957"/>
    <w:rsid w:val="00752E6A"/>
    <w:rsid w:val="00753CEC"/>
    <w:rsid w:val="00755486"/>
    <w:rsid w:val="007559A0"/>
    <w:rsid w:val="0075612D"/>
    <w:rsid w:val="00756499"/>
    <w:rsid w:val="007567B6"/>
    <w:rsid w:val="00756A52"/>
    <w:rsid w:val="00756BD9"/>
    <w:rsid w:val="0075763B"/>
    <w:rsid w:val="00760220"/>
    <w:rsid w:val="007613E7"/>
    <w:rsid w:val="00761F10"/>
    <w:rsid w:val="0076363E"/>
    <w:rsid w:val="00763E2C"/>
    <w:rsid w:val="00764A66"/>
    <w:rsid w:val="00764F50"/>
    <w:rsid w:val="00765101"/>
    <w:rsid w:val="007656A5"/>
    <w:rsid w:val="00765C31"/>
    <w:rsid w:val="00766CD1"/>
    <w:rsid w:val="00766E4E"/>
    <w:rsid w:val="00766F44"/>
    <w:rsid w:val="00766F71"/>
    <w:rsid w:val="0077007B"/>
    <w:rsid w:val="00771C29"/>
    <w:rsid w:val="007722B8"/>
    <w:rsid w:val="007727C4"/>
    <w:rsid w:val="00772F49"/>
    <w:rsid w:val="00772FE0"/>
    <w:rsid w:val="007733D5"/>
    <w:rsid w:val="00773B91"/>
    <w:rsid w:val="00773D48"/>
    <w:rsid w:val="007743F1"/>
    <w:rsid w:val="00777847"/>
    <w:rsid w:val="00780648"/>
    <w:rsid w:val="007810BE"/>
    <w:rsid w:val="0078165B"/>
    <w:rsid w:val="0078184A"/>
    <w:rsid w:val="0078277C"/>
    <w:rsid w:val="00782F0C"/>
    <w:rsid w:val="00782FA3"/>
    <w:rsid w:val="00782FAB"/>
    <w:rsid w:val="007830D3"/>
    <w:rsid w:val="0078369B"/>
    <w:rsid w:val="007841D3"/>
    <w:rsid w:val="00784300"/>
    <w:rsid w:val="00784825"/>
    <w:rsid w:val="00784C43"/>
    <w:rsid w:val="00784D09"/>
    <w:rsid w:val="0078577B"/>
    <w:rsid w:val="00785A79"/>
    <w:rsid w:val="00785AC7"/>
    <w:rsid w:val="00785B30"/>
    <w:rsid w:val="00785C17"/>
    <w:rsid w:val="00786470"/>
    <w:rsid w:val="00786AD0"/>
    <w:rsid w:val="007876E6"/>
    <w:rsid w:val="00787FC9"/>
    <w:rsid w:val="007916C5"/>
    <w:rsid w:val="00791A18"/>
    <w:rsid w:val="00796B13"/>
    <w:rsid w:val="007A0217"/>
    <w:rsid w:val="007A0351"/>
    <w:rsid w:val="007A0EA0"/>
    <w:rsid w:val="007A1102"/>
    <w:rsid w:val="007A1C5E"/>
    <w:rsid w:val="007A238B"/>
    <w:rsid w:val="007A2A6A"/>
    <w:rsid w:val="007A2CAF"/>
    <w:rsid w:val="007A355E"/>
    <w:rsid w:val="007A41EA"/>
    <w:rsid w:val="007A432E"/>
    <w:rsid w:val="007A4C1B"/>
    <w:rsid w:val="007A4E6C"/>
    <w:rsid w:val="007A50A0"/>
    <w:rsid w:val="007A553E"/>
    <w:rsid w:val="007A653B"/>
    <w:rsid w:val="007A701E"/>
    <w:rsid w:val="007A797A"/>
    <w:rsid w:val="007A7DCE"/>
    <w:rsid w:val="007A7FA0"/>
    <w:rsid w:val="007B060B"/>
    <w:rsid w:val="007B126D"/>
    <w:rsid w:val="007B17A7"/>
    <w:rsid w:val="007B20A7"/>
    <w:rsid w:val="007B35A1"/>
    <w:rsid w:val="007B3FCF"/>
    <w:rsid w:val="007B464F"/>
    <w:rsid w:val="007B51E6"/>
    <w:rsid w:val="007B64AE"/>
    <w:rsid w:val="007B65D2"/>
    <w:rsid w:val="007B6D5C"/>
    <w:rsid w:val="007B762D"/>
    <w:rsid w:val="007B7F89"/>
    <w:rsid w:val="007C0636"/>
    <w:rsid w:val="007C0704"/>
    <w:rsid w:val="007C1B6E"/>
    <w:rsid w:val="007C269C"/>
    <w:rsid w:val="007C2BC5"/>
    <w:rsid w:val="007C349A"/>
    <w:rsid w:val="007C37E5"/>
    <w:rsid w:val="007C3A40"/>
    <w:rsid w:val="007C4943"/>
    <w:rsid w:val="007C4A25"/>
    <w:rsid w:val="007C4BC1"/>
    <w:rsid w:val="007C6F5D"/>
    <w:rsid w:val="007C73DD"/>
    <w:rsid w:val="007C7633"/>
    <w:rsid w:val="007C770C"/>
    <w:rsid w:val="007C7A7B"/>
    <w:rsid w:val="007C7AAC"/>
    <w:rsid w:val="007D00F3"/>
    <w:rsid w:val="007D0354"/>
    <w:rsid w:val="007D0E95"/>
    <w:rsid w:val="007D1A70"/>
    <w:rsid w:val="007D1EA8"/>
    <w:rsid w:val="007D3DBE"/>
    <w:rsid w:val="007D52DA"/>
    <w:rsid w:val="007D56CB"/>
    <w:rsid w:val="007D6032"/>
    <w:rsid w:val="007D6CD7"/>
    <w:rsid w:val="007D77D0"/>
    <w:rsid w:val="007E147E"/>
    <w:rsid w:val="007E14E2"/>
    <w:rsid w:val="007E1888"/>
    <w:rsid w:val="007E1A80"/>
    <w:rsid w:val="007E1AF5"/>
    <w:rsid w:val="007E2997"/>
    <w:rsid w:val="007E2AB4"/>
    <w:rsid w:val="007E2B90"/>
    <w:rsid w:val="007E2F00"/>
    <w:rsid w:val="007E3245"/>
    <w:rsid w:val="007E34AD"/>
    <w:rsid w:val="007E36C6"/>
    <w:rsid w:val="007E58A4"/>
    <w:rsid w:val="007E5E9D"/>
    <w:rsid w:val="007E60EB"/>
    <w:rsid w:val="007E63D8"/>
    <w:rsid w:val="007E7014"/>
    <w:rsid w:val="007E7203"/>
    <w:rsid w:val="007E7777"/>
    <w:rsid w:val="007F009D"/>
    <w:rsid w:val="007F013E"/>
    <w:rsid w:val="007F0A8D"/>
    <w:rsid w:val="007F1EF1"/>
    <w:rsid w:val="007F2368"/>
    <w:rsid w:val="007F3B67"/>
    <w:rsid w:val="007F45CB"/>
    <w:rsid w:val="007F580B"/>
    <w:rsid w:val="007F59D3"/>
    <w:rsid w:val="007F68FD"/>
    <w:rsid w:val="007F6AFB"/>
    <w:rsid w:val="007F6D38"/>
    <w:rsid w:val="007F6F71"/>
    <w:rsid w:val="007F6FDD"/>
    <w:rsid w:val="007F76C6"/>
    <w:rsid w:val="007F7794"/>
    <w:rsid w:val="007F783C"/>
    <w:rsid w:val="007F798C"/>
    <w:rsid w:val="00800232"/>
    <w:rsid w:val="00800503"/>
    <w:rsid w:val="008007E9"/>
    <w:rsid w:val="00800A3B"/>
    <w:rsid w:val="00800B86"/>
    <w:rsid w:val="00800FC9"/>
    <w:rsid w:val="00801B02"/>
    <w:rsid w:val="0080294B"/>
    <w:rsid w:val="00802CC4"/>
    <w:rsid w:val="008036F4"/>
    <w:rsid w:val="00803816"/>
    <w:rsid w:val="00803A20"/>
    <w:rsid w:val="00804710"/>
    <w:rsid w:val="00804721"/>
    <w:rsid w:val="0080581E"/>
    <w:rsid w:val="00805BAE"/>
    <w:rsid w:val="008061BB"/>
    <w:rsid w:val="00806553"/>
    <w:rsid w:val="008068FE"/>
    <w:rsid w:val="00807826"/>
    <w:rsid w:val="00807C6F"/>
    <w:rsid w:val="00807D9C"/>
    <w:rsid w:val="0081074D"/>
    <w:rsid w:val="008107F7"/>
    <w:rsid w:val="00811218"/>
    <w:rsid w:val="0081165E"/>
    <w:rsid w:val="00811F8F"/>
    <w:rsid w:val="00812376"/>
    <w:rsid w:val="00812CDC"/>
    <w:rsid w:val="00812F1C"/>
    <w:rsid w:val="008131BF"/>
    <w:rsid w:val="008131E1"/>
    <w:rsid w:val="008132DB"/>
    <w:rsid w:val="008134F5"/>
    <w:rsid w:val="0081371B"/>
    <w:rsid w:val="0081376E"/>
    <w:rsid w:val="0081435A"/>
    <w:rsid w:val="008145CF"/>
    <w:rsid w:val="00814AC9"/>
    <w:rsid w:val="00814F96"/>
    <w:rsid w:val="008150F7"/>
    <w:rsid w:val="0081587E"/>
    <w:rsid w:val="00815939"/>
    <w:rsid w:val="00816139"/>
    <w:rsid w:val="0081616C"/>
    <w:rsid w:val="0081693B"/>
    <w:rsid w:val="00816AA0"/>
    <w:rsid w:val="00816E2B"/>
    <w:rsid w:val="0081741E"/>
    <w:rsid w:val="008205B2"/>
    <w:rsid w:val="00820D49"/>
    <w:rsid w:val="00821871"/>
    <w:rsid w:val="008219AB"/>
    <w:rsid w:val="00821C1D"/>
    <w:rsid w:val="0082263E"/>
    <w:rsid w:val="00823617"/>
    <w:rsid w:val="008237CE"/>
    <w:rsid w:val="00824224"/>
    <w:rsid w:val="00824B6F"/>
    <w:rsid w:val="00824C55"/>
    <w:rsid w:val="008256FB"/>
    <w:rsid w:val="00825B37"/>
    <w:rsid w:val="008279ED"/>
    <w:rsid w:val="00827B65"/>
    <w:rsid w:val="00827F08"/>
    <w:rsid w:val="00830299"/>
    <w:rsid w:val="00830463"/>
    <w:rsid w:val="00830506"/>
    <w:rsid w:val="00830D4E"/>
    <w:rsid w:val="008315F4"/>
    <w:rsid w:val="008322CA"/>
    <w:rsid w:val="008325EF"/>
    <w:rsid w:val="008356B7"/>
    <w:rsid w:val="00835F23"/>
    <w:rsid w:val="00836164"/>
    <w:rsid w:val="00836C78"/>
    <w:rsid w:val="00836F78"/>
    <w:rsid w:val="00837230"/>
    <w:rsid w:val="00840690"/>
    <w:rsid w:val="0084069B"/>
    <w:rsid w:val="008414AE"/>
    <w:rsid w:val="00842901"/>
    <w:rsid w:val="00842C56"/>
    <w:rsid w:val="00842C6B"/>
    <w:rsid w:val="00843145"/>
    <w:rsid w:val="00843490"/>
    <w:rsid w:val="0084504E"/>
    <w:rsid w:val="00846C10"/>
    <w:rsid w:val="00846C7F"/>
    <w:rsid w:val="008478C4"/>
    <w:rsid w:val="00850322"/>
    <w:rsid w:val="00850869"/>
    <w:rsid w:val="008510A1"/>
    <w:rsid w:val="0085145F"/>
    <w:rsid w:val="00851F04"/>
    <w:rsid w:val="008523B8"/>
    <w:rsid w:val="00852415"/>
    <w:rsid w:val="0085316D"/>
    <w:rsid w:val="008538BD"/>
    <w:rsid w:val="0085401E"/>
    <w:rsid w:val="00854699"/>
    <w:rsid w:val="0085478B"/>
    <w:rsid w:val="00855050"/>
    <w:rsid w:val="00855800"/>
    <w:rsid w:val="00856208"/>
    <w:rsid w:val="00856D7D"/>
    <w:rsid w:val="008571AD"/>
    <w:rsid w:val="00857F8F"/>
    <w:rsid w:val="00860030"/>
    <w:rsid w:val="00860A2F"/>
    <w:rsid w:val="00860BD1"/>
    <w:rsid w:val="00860C6C"/>
    <w:rsid w:val="0086213A"/>
    <w:rsid w:val="008627C2"/>
    <w:rsid w:val="00863C31"/>
    <w:rsid w:val="0086444F"/>
    <w:rsid w:val="008644F7"/>
    <w:rsid w:val="00865791"/>
    <w:rsid w:val="0086666C"/>
    <w:rsid w:val="0086743B"/>
    <w:rsid w:val="00867AFE"/>
    <w:rsid w:val="008704D2"/>
    <w:rsid w:val="00871DF3"/>
    <w:rsid w:val="00871F7E"/>
    <w:rsid w:val="00872321"/>
    <w:rsid w:val="00872482"/>
    <w:rsid w:val="0087312F"/>
    <w:rsid w:val="0087361D"/>
    <w:rsid w:val="00873724"/>
    <w:rsid w:val="008739F8"/>
    <w:rsid w:val="008749AF"/>
    <w:rsid w:val="0087575E"/>
    <w:rsid w:val="00875B88"/>
    <w:rsid w:val="008765BA"/>
    <w:rsid w:val="00876C69"/>
    <w:rsid w:val="0087721B"/>
    <w:rsid w:val="008773D7"/>
    <w:rsid w:val="00877C34"/>
    <w:rsid w:val="00877FF0"/>
    <w:rsid w:val="00880018"/>
    <w:rsid w:val="00880277"/>
    <w:rsid w:val="00880EE7"/>
    <w:rsid w:val="008811A9"/>
    <w:rsid w:val="00881785"/>
    <w:rsid w:val="00881935"/>
    <w:rsid w:val="00882661"/>
    <w:rsid w:val="00882A34"/>
    <w:rsid w:val="00883105"/>
    <w:rsid w:val="0088322E"/>
    <w:rsid w:val="008836EB"/>
    <w:rsid w:val="0088465E"/>
    <w:rsid w:val="00884CA1"/>
    <w:rsid w:val="00885505"/>
    <w:rsid w:val="00885868"/>
    <w:rsid w:val="00885FED"/>
    <w:rsid w:val="00886506"/>
    <w:rsid w:val="00886728"/>
    <w:rsid w:val="00886BB0"/>
    <w:rsid w:val="008873C2"/>
    <w:rsid w:val="008874DC"/>
    <w:rsid w:val="00892BA6"/>
    <w:rsid w:val="00892D65"/>
    <w:rsid w:val="00893B35"/>
    <w:rsid w:val="0089448A"/>
    <w:rsid w:val="00894A87"/>
    <w:rsid w:val="008950E3"/>
    <w:rsid w:val="0089626D"/>
    <w:rsid w:val="00896D96"/>
    <w:rsid w:val="00897765"/>
    <w:rsid w:val="008978C1"/>
    <w:rsid w:val="00897E0C"/>
    <w:rsid w:val="008A06AD"/>
    <w:rsid w:val="008A0831"/>
    <w:rsid w:val="008A09AC"/>
    <w:rsid w:val="008A0B41"/>
    <w:rsid w:val="008A0CC9"/>
    <w:rsid w:val="008A0DED"/>
    <w:rsid w:val="008A13A7"/>
    <w:rsid w:val="008A14A1"/>
    <w:rsid w:val="008A1958"/>
    <w:rsid w:val="008A2258"/>
    <w:rsid w:val="008A2419"/>
    <w:rsid w:val="008A4A87"/>
    <w:rsid w:val="008A5561"/>
    <w:rsid w:val="008A67D6"/>
    <w:rsid w:val="008A6CCF"/>
    <w:rsid w:val="008A72F7"/>
    <w:rsid w:val="008A7C67"/>
    <w:rsid w:val="008B1896"/>
    <w:rsid w:val="008B1CE1"/>
    <w:rsid w:val="008B1D7F"/>
    <w:rsid w:val="008B2164"/>
    <w:rsid w:val="008B2430"/>
    <w:rsid w:val="008B253C"/>
    <w:rsid w:val="008B2759"/>
    <w:rsid w:val="008B2771"/>
    <w:rsid w:val="008B2AD8"/>
    <w:rsid w:val="008B3D0D"/>
    <w:rsid w:val="008B45F6"/>
    <w:rsid w:val="008B585B"/>
    <w:rsid w:val="008B5DD1"/>
    <w:rsid w:val="008B6045"/>
    <w:rsid w:val="008B713A"/>
    <w:rsid w:val="008B73AA"/>
    <w:rsid w:val="008B7467"/>
    <w:rsid w:val="008C00E6"/>
    <w:rsid w:val="008C0A11"/>
    <w:rsid w:val="008C0F89"/>
    <w:rsid w:val="008C13C5"/>
    <w:rsid w:val="008C1538"/>
    <w:rsid w:val="008C1916"/>
    <w:rsid w:val="008C1D5B"/>
    <w:rsid w:val="008C28E0"/>
    <w:rsid w:val="008C2A5D"/>
    <w:rsid w:val="008C2B73"/>
    <w:rsid w:val="008C346E"/>
    <w:rsid w:val="008C36E3"/>
    <w:rsid w:val="008C3C83"/>
    <w:rsid w:val="008C440A"/>
    <w:rsid w:val="008C4922"/>
    <w:rsid w:val="008C4B4C"/>
    <w:rsid w:val="008C5473"/>
    <w:rsid w:val="008C63BC"/>
    <w:rsid w:val="008C6FB4"/>
    <w:rsid w:val="008C7697"/>
    <w:rsid w:val="008C76F6"/>
    <w:rsid w:val="008C797C"/>
    <w:rsid w:val="008C7EA2"/>
    <w:rsid w:val="008D0008"/>
    <w:rsid w:val="008D08D9"/>
    <w:rsid w:val="008D1DDD"/>
    <w:rsid w:val="008D2746"/>
    <w:rsid w:val="008D2B49"/>
    <w:rsid w:val="008D32DB"/>
    <w:rsid w:val="008D5570"/>
    <w:rsid w:val="008D583E"/>
    <w:rsid w:val="008D6643"/>
    <w:rsid w:val="008D7441"/>
    <w:rsid w:val="008D7A65"/>
    <w:rsid w:val="008E0A84"/>
    <w:rsid w:val="008E0AC2"/>
    <w:rsid w:val="008E132F"/>
    <w:rsid w:val="008E148D"/>
    <w:rsid w:val="008E23B3"/>
    <w:rsid w:val="008E2AA0"/>
    <w:rsid w:val="008E4392"/>
    <w:rsid w:val="008E46AC"/>
    <w:rsid w:val="008E46F0"/>
    <w:rsid w:val="008E546C"/>
    <w:rsid w:val="008E57CD"/>
    <w:rsid w:val="008E58AD"/>
    <w:rsid w:val="008E5B3D"/>
    <w:rsid w:val="008E5DD1"/>
    <w:rsid w:val="008E6418"/>
    <w:rsid w:val="008E7251"/>
    <w:rsid w:val="008E79CA"/>
    <w:rsid w:val="008E7A8F"/>
    <w:rsid w:val="008E7E07"/>
    <w:rsid w:val="008F1791"/>
    <w:rsid w:val="008F28D6"/>
    <w:rsid w:val="008F2D4C"/>
    <w:rsid w:val="008F3A69"/>
    <w:rsid w:val="008F5970"/>
    <w:rsid w:val="008F5FBD"/>
    <w:rsid w:val="008F6C14"/>
    <w:rsid w:val="008F6E1E"/>
    <w:rsid w:val="008F72BC"/>
    <w:rsid w:val="008F7622"/>
    <w:rsid w:val="008F7A88"/>
    <w:rsid w:val="008F7ADF"/>
    <w:rsid w:val="009020A3"/>
    <w:rsid w:val="009027C0"/>
    <w:rsid w:val="0090307F"/>
    <w:rsid w:val="0090350B"/>
    <w:rsid w:val="00903F8F"/>
    <w:rsid w:val="00904492"/>
    <w:rsid w:val="009055F4"/>
    <w:rsid w:val="0090571C"/>
    <w:rsid w:val="00906004"/>
    <w:rsid w:val="0090661C"/>
    <w:rsid w:val="00906DCE"/>
    <w:rsid w:val="00907E06"/>
    <w:rsid w:val="00910CAD"/>
    <w:rsid w:val="009123FD"/>
    <w:rsid w:val="009127D6"/>
    <w:rsid w:val="00912D70"/>
    <w:rsid w:val="009130BD"/>
    <w:rsid w:val="00913489"/>
    <w:rsid w:val="009139B7"/>
    <w:rsid w:val="00915962"/>
    <w:rsid w:val="00915A40"/>
    <w:rsid w:val="00915A9C"/>
    <w:rsid w:val="00916742"/>
    <w:rsid w:val="00917BB0"/>
    <w:rsid w:val="009201AB"/>
    <w:rsid w:val="00920262"/>
    <w:rsid w:val="009203BC"/>
    <w:rsid w:val="0092057D"/>
    <w:rsid w:val="00920E12"/>
    <w:rsid w:val="009211EB"/>
    <w:rsid w:val="009219B9"/>
    <w:rsid w:val="0092253F"/>
    <w:rsid w:val="009237B2"/>
    <w:rsid w:val="00923995"/>
    <w:rsid w:val="009239DB"/>
    <w:rsid w:val="0092406B"/>
    <w:rsid w:val="00924549"/>
    <w:rsid w:val="00924DE4"/>
    <w:rsid w:val="0092501B"/>
    <w:rsid w:val="00925DCE"/>
    <w:rsid w:val="00926B2F"/>
    <w:rsid w:val="00926EAD"/>
    <w:rsid w:val="0092709A"/>
    <w:rsid w:val="009272FA"/>
    <w:rsid w:val="00931A34"/>
    <w:rsid w:val="00931BF7"/>
    <w:rsid w:val="00932643"/>
    <w:rsid w:val="00932FEB"/>
    <w:rsid w:val="0093303E"/>
    <w:rsid w:val="009334A1"/>
    <w:rsid w:val="00933AC0"/>
    <w:rsid w:val="00933C8A"/>
    <w:rsid w:val="00934C22"/>
    <w:rsid w:val="00935210"/>
    <w:rsid w:val="00935B3E"/>
    <w:rsid w:val="00935BAF"/>
    <w:rsid w:val="00935EF8"/>
    <w:rsid w:val="0093603D"/>
    <w:rsid w:val="0093608E"/>
    <w:rsid w:val="009371EC"/>
    <w:rsid w:val="0094051F"/>
    <w:rsid w:val="00941FC2"/>
    <w:rsid w:val="00942274"/>
    <w:rsid w:val="0094236B"/>
    <w:rsid w:val="00942F45"/>
    <w:rsid w:val="009441D4"/>
    <w:rsid w:val="009449C5"/>
    <w:rsid w:val="00944B5F"/>
    <w:rsid w:val="00944BB3"/>
    <w:rsid w:val="00944DCE"/>
    <w:rsid w:val="0094518D"/>
    <w:rsid w:val="0094595A"/>
    <w:rsid w:val="00946039"/>
    <w:rsid w:val="00947170"/>
    <w:rsid w:val="00947242"/>
    <w:rsid w:val="00947E92"/>
    <w:rsid w:val="00947FBE"/>
    <w:rsid w:val="00950F7F"/>
    <w:rsid w:val="00951150"/>
    <w:rsid w:val="009515FD"/>
    <w:rsid w:val="009519DB"/>
    <w:rsid w:val="00952F89"/>
    <w:rsid w:val="00953CE1"/>
    <w:rsid w:val="00953F6D"/>
    <w:rsid w:val="00954817"/>
    <w:rsid w:val="00955ED1"/>
    <w:rsid w:val="00955F98"/>
    <w:rsid w:val="009602C8"/>
    <w:rsid w:val="0096073A"/>
    <w:rsid w:val="00960BBC"/>
    <w:rsid w:val="009610BF"/>
    <w:rsid w:val="009618FC"/>
    <w:rsid w:val="009619FD"/>
    <w:rsid w:val="00961D26"/>
    <w:rsid w:val="00962325"/>
    <w:rsid w:val="00962A0C"/>
    <w:rsid w:val="00962CC9"/>
    <w:rsid w:val="00962D26"/>
    <w:rsid w:val="00962DD8"/>
    <w:rsid w:val="00963560"/>
    <w:rsid w:val="00963816"/>
    <w:rsid w:val="00963ED9"/>
    <w:rsid w:val="0096448A"/>
    <w:rsid w:val="00964C34"/>
    <w:rsid w:val="00964D15"/>
    <w:rsid w:val="00966B38"/>
    <w:rsid w:val="00966C56"/>
    <w:rsid w:val="00967E1C"/>
    <w:rsid w:val="009702B1"/>
    <w:rsid w:val="00970F54"/>
    <w:rsid w:val="0097133D"/>
    <w:rsid w:val="00971B68"/>
    <w:rsid w:val="00971DB3"/>
    <w:rsid w:val="009722C7"/>
    <w:rsid w:val="00972BC4"/>
    <w:rsid w:val="00973190"/>
    <w:rsid w:val="00973883"/>
    <w:rsid w:val="00973C91"/>
    <w:rsid w:val="00974CD9"/>
    <w:rsid w:val="009765DF"/>
    <w:rsid w:val="00976F45"/>
    <w:rsid w:val="00976F5F"/>
    <w:rsid w:val="00977243"/>
    <w:rsid w:val="0097786D"/>
    <w:rsid w:val="00980B2F"/>
    <w:rsid w:val="00981497"/>
    <w:rsid w:val="00982138"/>
    <w:rsid w:val="00982C9F"/>
    <w:rsid w:val="00982F8D"/>
    <w:rsid w:val="009841F0"/>
    <w:rsid w:val="0098480A"/>
    <w:rsid w:val="00984A92"/>
    <w:rsid w:val="00985A77"/>
    <w:rsid w:val="009865A1"/>
    <w:rsid w:val="00987615"/>
    <w:rsid w:val="0098791A"/>
    <w:rsid w:val="00987FB2"/>
    <w:rsid w:val="0099000F"/>
    <w:rsid w:val="0099132F"/>
    <w:rsid w:val="00992AC6"/>
    <w:rsid w:val="0099342F"/>
    <w:rsid w:val="00993D0B"/>
    <w:rsid w:val="00994113"/>
    <w:rsid w:val="009947F7"/>
    <w:rsid w:val="00994F40"/>
    <w:rsid w:val="00995838"/>
    <w:rsid w:val="009961D4"/>
    <w:rsid w:val="00996765"/>
    <w:rsid w:val="00997777"/>
    <w:rsid w:val="00997ED9"/>
    <w:rsid w:val="009A09F9"/>
    <w:rsid w:val="009A0F4B"/>
    <w:rsid w:val="009A0FA5"/>
    <w:rsid w:val="009A13C4"/>
    <w:rsid w:val="009A1519"/>
    <w:rsid w:val="009A2A42"/>
    <w:rsid w:val="009A46F5"/>
    <w:rsid w:val="009A4B7B"/>
    <w:rsid w:val="009A5933"/>
    <w:rsid w:val="009A733D"/>
    <w:rsid w:val="009A7772"/>
    <w:rsid w:val="009A7903"/>
    <w:rsid w:val="009A7D32"/>
    <w:rsid w:val="009A7D5B"/>
    <w:rsid w:val="009B06D8"/>
    <w:rsid w:val="009B0801"/>
    <w:rsid w:val="009B1765"/>
    <w:rsid w:val="009B1A91"/>
    <w:rsid w:val="009B2F2C"/>
    <w:rsid w:val="009B3AE7"/>
    <w:rsid w:val="009B43AB"/>
    <w:rsid w:val="009B455C"/>
    <w:rsid w:val="009B4F0B"/>
    <w:rsid w:val="009B50A5"/>
    <w:rsid w:val="009B5258"/>
    <w:rsid w:val="009B59F8"/>
    <w:rsid w:val="009B6400"/>
    <w:rsid w:val="009B6918"/>
    <w:rsid w:val="009B6CD0"/>
    <w:rsid w:val="009B6DFC"/>
    <w:rsid w:val="009B73C5"/>
    <w:rsid w:val="009B7582"/>
    <w:rsid w:val="009C049F"/>
    <w:rsid w:val="009C0A04"/>
    <w:rsid w:val="009C0BFF"/>
    <w:rsid w:val="009C1888"/>
    <w:rsid w:val="009C217C"/>
    <w:rsid w:val="009C2BF3"/>
    <w:rsid w:val="009C391C"/>
    <w:rsid w:val="009C45CF"/>
    <w:rsid w:val="009C6E5F"/>
    <w:rsid w:val="009C730D"/>
    <w:rsid w:val="009C73A2"/>
    <w:rsid w:val="009D00EB"/>
    <w:rsid w:val="009D058D"/>
    <w:rsid w:val="009D0EA0"/>
    <w:rsid w:val="009D2094"/>
    <w:rsid w:val="009D3226"/>
    <w:rsid w:val="009D3A57"/>
    <w:rsid w:val="009D3AF0"/>
    <w:rsid w:val="009D3BD8"/>
    <w:rsid w:val="009D3BEB"/>
    <w:rsid w:val="009D3DC1"/>
    <w:rsid w:val="009D3F7C"/>
    <w:rsid w:val="009D5313"/>
    <w:rsid w:val="009D56A4"/>
    <w:rsid w:val="009D663E"/>
    <w:rsid w:val="009D6E38"/>
    <w:rsid w:val="009D78A2"/>
    <w:rsid w:val="009E0016"/>
    <w:rsid w:val="009E0995"/>
    <w:rsid w:val="009E0C0A"/>
    <w:rsid w:val="009E12AF"/>
    <w:rsid w:val="009E1E73"/>
    <w:rsid w:val="009E22BB"/>
    <w:rsid w:val="009E28F7"/>
    <w:rsid w:val="009E317A"/>
    <w:rsid w:val="009E4652"/>
    <w:rsid w:val="009E4CD5"/>
    <w:rsid w:val="009E4CF4"/>
    <w:rsid w:val="009E5C58"/>
    <w:rsid w:val="009E6C92"/>
    <w:rsid w:val="009E71B5"/>
    <w:rsid w:val="009E7982"/>
    <w:rsid w:val="009E79A5"/>
    <w:rsid w:val="009F0293"/>
    <w:rsid w:val="009F1813"/>
    <w:rsid w:val="009F352D"/>
    <w:rsid w:val="009F39F8"/>
    <w:rsid w:val="009F4A8D"/>
    <w:rsid w:val="009F4BC2"/>
    <w:rsid w:val="009F4D3F"/>
    <w:rsid w:val="009F522F"/>
    <w:rsid w:val="009F5B84"/>
    <w:rsid w:val="009F5CE8"/>
    <w:rsid w:val="009F62DA"/>
    <w:rsid w:val="009F6F24"/>
    <w:rsid w:val="00A0184E"/>
    <w:rsid w:val="00A01D10"/>
    <w:rsid w:val="00A01F73"/>
    <w:rsid w:val="00A030D2"/>
    <w:rsid w:val="00A0314F"/>
    <w:rsid w:val="00A035FA"/>
    <w:rsid w:val="00A03F39"/>
    <w:rsid w:val="00A04954"/>
    <w:rsid w:val="00A0527D"/>
    <w:rsid w:val="00A05464"/>
    <w:rsid w:val="00A055A3"/>
    <w:rsid w:val="00A05620"/>
    <w:rsid w:val="00A05A57"/>
    <w:rsid w:val="00A05D23"/>
    <w:rsid w:val="00A07E6B"/>
    <w:rsid w:val="00A1050B"/>
    <w:rsid w:val="00A10AFD"/>
    <w:rsid w:val="00A119B3"/>
    <w:rsid w:val="00A11DFF"/>
    <w:rsid w:val="00A12053"/>
    <w:rsid w:val="00A12C48"/>
    <w:rsid w:val="00A13028"/>
    <w:rsid w:val="00A13454"/>
    <w:rsid w:val="00A134E9"/>
    <w:rsid w:val="00A14BF0"/>
    <w:rsid w:val="00A14C6D"/>
    <w:rsid w:val="00A152BC"/>
    <w:rsid w:val="00A154E8"/>
    <w:rsid w:val="00A158B8"/>
    <w:rsid w:val="00A17307"/>
    <w:rsid w:val="00A20421"/>
    <w:rsid w:val="00A228EF"/>
    <w:rsid w:val="00A23EC4"/>
    <w:rsid w:val="00A246B9"/>
    <w:rsid w:val="00A24AC3"/>
    <w:rsid w:val="00A258F0"/>
    <w:rsid w:val="00A25BE6"/>
    <w:rsid w:val="00A261F3"/>
    <w:rsid w:val="00A26221"/>
    <w:rsid w:val="00A26760"/>
    <w:rsid w:val="00A26FB2"/>
    <w:rsid w:val="00A270E4"/>
    <w:rsid w:val="00A27C9F"/>
    <w:rsid w:val="00A30655"/>
    <w:rsid w:val="00A30D3C"/>
    <w:rsid w:val="00A30DE2"/>
    <w:rsid w:val="00A319C9"/>
    <w:rsid w:val="00A31FF7"/>
    <w:rsid w:val="00A321C5"/>
    <w:rsid w:val="00A339E4"/>
    <w:rsid w:val="00A33B03"/>
    <w:rsid w:val="00A3401A"/>
    <w:rsid w:val="00A34CC9"/>
    <w:rsid w:val="00A34FB8"/>
    <w:rsid w:val="00A37379"/>
    <w:rsid w:val="00A379C3"/>
    <w:rsid w:val="00A37E92"/>
    <w:rsid w:val="00A4122C"/>
    <w:rsid w:val="00A421CA"/>
    <w:rsid w:val="00A42255"/>
    <w:rsid w:val="00A42286"/>
    <w:rsid w:val="00A422E2"/>
    <w:rsid w:val="00A42AB6"/>
    <w:rsid w:val="00A4358A"/>
    <w:rsid w:val="00A435C6"/>
    <w:rsid w:val="00A43B4A"/>
    <w:rsid w:val="00A43D3F"/>
    <w:rsid w:val="00A43E86"/>
    <w:rsid w:val="00A441DC"/>
    <w:rsid w:val="00A443B5"/>
    <w:rsid w:val="00A44722"/>
    <w:rsid w:val="00A45A9F"/>
    <w:rsid w:val="00A46289"/>
    <w:rsid w:val="00A501E0"/>
    <w:rsid w:val="00A5041F"/>
    <w:rsid w:val="00A5109B"/>
    <w:rsid w:val="00A51B45"/>
    <w:rsid w:val="00A53631"/>
    <w:rsid w:val="00A53B49"/>
    <w:rsid w:val="00A53DE2"/>
    <w:rsid w:val="00A54705"/>
    <w:rsid w:val="00A5667B"/>
    <w:rsid w:val="00A56C70"/>
    <w:rsid w:val="00A575ED"/>
    <w:rsid w:val="00A57972"/>
    <w:rsid w:val="00A600F2"/>
    <w:rsid w:val="00A60572"/>
    <w:rsid w:val="00A60992"/>
    <w:rsid w:val="00A6103E"/>
    <w:rsid w:val="00A62082"/>
    <w:rsid w:val="00A62209"/>
    <w:rsid w:val="00A625D6"/>
    <w:rsid w:val="00A627E8"/>
    <w:rsid w:val="00A62AD3"/>
    <w:rsid w:val="00A6333E"/>
    <w:rsid w:val="00A63816"/>
    <w:rsid w:val="00A63CF9"/>
    <w:rsid w:val="00A63CFC"/>
    <w:rsid w:val="00A63DE2"/>
    <w:rsid w:val="00A64928"/>
    <w:rsid w:val="00A65E32"/>
    <w:rsid w:val="00A663C8"/>
    <w:rsid w:val="00A66483"/>
    <w:rsid w:val="00A66579"/>
    <w:rsid w:val="00A66729"/>
    <w:rsid w:val="00A66DBA"/>
    <w:rsid w:val="00A6710D"/>
    <w:rsid w:val="00A6762F"/>
    <w:rsid w:val="00A67805"/>
    <w:rsid w:val="00A67A7F"/>
    <w:rsid w:val="00A70501"/>
    <w:rsid w:val="00A70D23"/>
    <w:rsid w:val="00A71E64"/>
    <w:rsid w:val="00A720F8"/>
    <w:rsid w:val="00A72495"/>
    <w:rsid w:val="00A7411D"/>
    <w:rsid w:val="00A74C8C"/>
    <w:rsid w:val="00A757E2"/>
    <w:rsid w:val="00A7652F"/>
    <w:rsid w:val="00A779EB"/>
    <w:rsid w:val="00A810FA"/>
    <w:rsid w:val="00A81C20"/>
    <w:rsid w:val="00A826EB"/>
    <w:rsid w:val="00A82AEE"/>
    <w:rsid w:val="00A833D9"/>
    <w:rsid w:val="00A836AD"/>
    <w:rsid w:val="00A83AC3"/>
    <w:rsid w:val="00A83F84"/>
    <w:rsid w:val="00A84AAD"/>
    <w:rsid w:val="00A853DA"/>
    <w:rsid w:val="00A85449"/>
    <w:rsid w:val="00A854A9"/>
    <w:rsid w:val="00A85578"/>
    <w:rsid w:val="00A85E7C"/>
    <w:rsid w:val="00A8658D"/>
    <w:rsid w:val="00A86ABA"/>
    <w:rsid w:val="00A86D5D"/>
    <w:rsid w:val="00A86F4E"/>
    <w:rsid w:val="00A87333"/>
    <w:rsid w:val="00A874A1"/>
    <w:rsid w:val="00A8784F"/>
    <w:rsid w:val="00A87CE9"/>
    <w:rsid w:val="00A9208F"/>
    <w:rsid w:val="00A923CC"/>
    <w:rsid w:val="00A928D4"/>
    <w:rsid w:val="00A93AD4"/>
    <w:rsid w:val="00A93FDF"/>
    <w:rsid w:val="00A94F85"/>
    <w:rsid w:val="00A95438"/>
    <w:rsid w:val="00A95580"/>
    <w:rsid w:val="00A9652D"/>
    <w:rsid w:val="00A97F9C"/>
    <w:rsid w:val="00AA04A6"/>
    <w:rsid w:val="00AA0A7A"/>
    <w:rsid w:val="00AA0B7F"/>
    <w:rsid w:val="00AA147D"/>
    <w:rsid w:val="00AA1C17"/>
    <w:rsid w:val="00AA1C68"/>
    <w:rsid w:val="00AA212C"/>
    <w:rsid w:val="00AA31B1"/>
    <w:rsid w:val="00AA3F27"/>
    <w:rsid w:val="00AA40CD"/>
    <w:rsid w:val="00AA5040"/>
    <w:rsid w:val="00AA5FA6"/>
    <w:rsid w:val="00AA66CE"/>
    <w:rsid w:val="00AA6E05"/>
    <w:rsid w:val="00AA79E7"/>
    <w:rsid w:val="00AA7B1B"/>
    <w:rsid w:val="00AB0438"/>
    <w:rsid w:val="00AB1062"/>
    <w:rsid w:val="00AB142A"/>
    <w:rsid w:val="00AB2197"/>
    <w:rsid w:val="00AB284C"/>
    <w:rsid w:val="00AB3609"/>
    <w:rsid w:val="00AB4C60"/>
    <w:rsid w:val="00AB5A97"/>
    <w:rsid w:val="00AB5CEB"/>
    <w:rsid w:val="00AB5EA3"/>
    <w:rsid w:val="00AB6EB5"/>
    <w:rsid w:val="00AB712C"/>
    <w:rsid w:val="00AB794C"/>
    <w:rsid w:val="00AC2002"/>
    <w:rsid w:val="00AC2097"/>
    <w:rsid w:val="00AC31FA"/>
    <w:rsid w:val="00AC33EF"/>
    <w:rsid w:val="00AC378D"/>
    <w:rsid w:val="00AC4978"/>
    <w:rsid w:val="00AC4E73"/>
    <w:rsid w:val="00AC6989"/>
    <w:rsid w:val="00AC7692"/>
    <w:rsid w:val="00AC78F9"/>
    <w:rsid w:val="00AD0659"/>
    <w:rsid w:val="00AD116D"/>
    <w:rsid w:val="00AD216F"/>
    <w:rsid w:val="00AD2DD3"/>
    <w:rsid w:val="00AD31AE"/>
    <w:rsid w:val="00AD339D"/>
    <w:rsid w:val="00AD3425"/>
    <w:rsid w:val="00AD355C"/>
    <w:rsid w:val="00AD3BAE"/>
    <w:rsid w:val="00AD4011"/>
    <w:rsid w:val="00AD4E4B"/>
    <w:rsid w:val="00AD5C7C"/>
    <w:rsid w:val="00AD68FF"/>
    <w:rsid w:val="00AE001F"/>
    <w:rsid w:val="00AE0DB5"/>
    <w:rsid w:val="00AE0E52"/>
    <w:rsid w:val="00AE1CAA"/>
    <w:rsid w:val="00AE497F"/>
    <w:rsid w:val="00AE49DB"/>
    <w:rsid w:val="00AE4CCF"/>
    <w:rsid w:val="00AE4ED0"/>
    <w:rsid w:val="00AE5F47"/>
    <w:rsid w:val="00AE6C46"/>
    <w:rsid w:val="00AE6C9F"/>
    <w:rsid w:val="00AE6D3B"/>
    <w:rsid w:val="00AE732C"/>
    <w:rsid w:val="00AE793C"/>
    <w:rsid w:val="00AF027A"/>
    <w:rsid w:val="00AF106B"/>
    <w:rsid w:val="00AF1BF1"/>
    <w:rsid w:val="00AF238A"/>
    <w:rsid w:val="00AF2FA3"/>
    <w:rsid w:val="00AF3395"/>
    <w:rsid w:val="00AF33DA"/>
    <w:rsid w:val="00AF4C20"/>
    <w:rsid w:val="00AF4E7C"/>
    <w:rsid w:val="00AF5F81"/>
    <w:rsid w:val="00AF6A82"/>
    <w:rsid w:val="00AF6D01"/>
    <w:rsid w:val="00AF6E85"/>
    <w:rsid w:val="00AF7128"/>
    <w:rsid w:val="00AF7B9F"/>
    <w:rsid w:val="00B004C1"/>
    <w:rsid w:val="00B02D1B"/>
    <w:rsid w:val="00B0337D"/>
    <w:rsid w:val="00B0362E"/>
    <w:rsid w:val="00B036FC"/>
    <w:rsid w:val="00B03FC3"/>
    <w:rsid w:val="00B04089"/>
    <w:rsid w:val="00B04ADA"/>
    <w:rsid w:val="00B04B96"/>
    <w:rsid w:val="00B04EB6"/>
    <w:rsid w:val="00B0508D"/>
    <w:rsid w:val="00B05C80"/>
    <w:rsid w:val="00B0677D"/>
    <w:rsid w:val="00B06AEC"/>
    <w:rsid w:val="00B06DD0"/>
    <w:rsid w:val="00B074BD"/>
    <w:rsid w:val="00B10CD4"/>
    <w:rsid w:val="00B12107"/>
    <w:rsid w:val="00B123A3"/>
    <w:rsid w:val="00B134C5"/>
    <w:rsid w:val="00B1405C"/>
    <w:rsid w:val="00B142FD"/>
    <w:rsid w:val="00B14764"/>
    <w:rsid w:val="00B14B31"/>
    <w:rsid w:val="00B156CD"/>
    <w:rsid w:val="00B15917"/>
    <w:rsid w:val="00B15C92"/>
    <w:rsid w:val="00B15D0B"/>
    <w:rsid w:val="00B15D92"/>
    <w:rsid w:val="00B160FE"/>
    <w:rsid w:val="00B168A6"/>
    <w:rsid w:val="00B169AC"/>
    <w:rsid w:val="00B170D4"/>
    <w:rsid w:val="00B170D7"/>
    <w:rsid w:val="00B17405"/>
    <w:rsid w:val="00B1790A"/>
    <w:rsid w:val="00B20333"/>
    <w:rsid w:val="00B20334"/>
    <w:rsid w:val="00B21A38"/>
    <w:rsid w:val="00B21B47"/>
    <w:rsid w:val="00B22383"/>
    <w:rsid w:val="00B22CD0"/>
    <w:rsid w:val="00B22D5F"/>
    <w:rsid w:val="00B2308D"/>
    <w:rsid w:val="00B233C2"/>
    <w:rsid w:val="00B2356D"/>
    <w:rsid w:val="00B235CF"/>
    <w:rsid w:val="00B2376A"/>
    <w:rsid w:val="00B23817"/>
    <w:rsid w:val="00B23F19"/>
    <w:rsid w:val="00B24608"/>
    <w:rsid w:val="00B246CE"/>
    <w:rsid w:val="00B26338"/>
    <w:rsid w:val="00B26B6E"/>
    <w:rsid w:val="00B27329"/>
    <w:rsid w:val="00B27660"/>
    <w:rsid w:val="00B30617"/>
    <w:rsid w:val="00B30855"/>
    <w:rsid w:val="00B31642"/>
    <w:rsid w:val="00B31959"/>
    <w:rsid w:val="00B31E8A"/>
    <w:rsid w:val="00B32428"/>
    <w:rsid w:val="00B32756"/>
    <w:rsid w:val="00B32BF3"/>
    <w:rsid w:val="00B3412A"/>
    <w:rsid w:val="00B342C9"/>
    <w:rsid w:val="00B34E14"/>
    <w:rsid w:val="00B350AB"/>
    <w:rsid w:val="00B35584"/>
    <w:rsid w:val="00B35B16"/>
    <w:rsid w:val="00B35FA3"/>
    <w:rsid w:val="00B3779A"/>
    <w:rsid w:val="00B40584"/>
    <w:rsid w:val="00B41987"/>
    <w:rsid w:val="00B41C32"/>
    <w:rsid w:val="00B41E08"/>
    <w:rsid w:val="00B42166"/>
    <w:rsid w:val="00B433C4"/>
    <w:rsid w:val="00B43791"/>
    <w:rsid w:val="00B45DB2"/>
    <w:rsid w:val="00B46183"/>
    <w:rsid w:val="00B47227"/>
    <w:rsid w:val="00B47674"/>
    <w:rsid w:val="00B47DBF"/>
    <w:rsid w:val="00B50064"/>
    <w:rsid w:val="00B501D8"/>
    <w:rsid w:val="00B51105"/>
    <w:rsid w:val="00B5173D"/>
    <w:rsid w:val="00B51F8C"/>
    <w:rsid w:val="00B51FCD"/>
    <w:rsid w:val="00B52575"/>
    <w:rsid w:val="00B52658"/>
    <w:rsid w:val="00B5379E"/>
    <w:rsid w:val="00B53E67"/>
    <w:rsid w:val="00B55E0C"/>
    <w:rsid w:val="00B55F1B"/>
    <w:rsid w:val="00B55FB2"/>
    <w:rsid w:val="00B5625D"/>
    <w:rsid w:val="00B566C6"/>
    <w:rsid w:val="00B569B4"/>
    <w:rsid w:val="00B56E16"/>
    <w:rsid w:val="00B57103"/>
    <w:rsid w:val="00B57C86"/>
    <w:rsid w:val="00B606DC"/>
    <w:rsid w:val="00B60C94"/>
    <w:rsid w:val="00B614A8"/>
    <w:rsid w:val="00B61B40"/>
    <w:rsid w:val="00B61DD4"/>
    <w:rsid w:val="00B61E81"/>
    <w:rsid w:val="00B62978"/>
    <w:rsid w:val="00B62F93"/>
    <w:rsid w:val="00B633CF"/>
    <w:rsid w:val="00B641BA"/>
    <w:rsid w:val="00B64983"/>
    <w:rsid w:val="00B654DE"/>
    <w:rsid w:val="00B66DE7"/>
    <w:rsid w:val="00B66EA3"/>
    <w:rsid w:val="00B67656"/>
    <w:rsid w:val="00B67E5C"/>
    <w:rsid w:val="00B67F3F"/>
    <w:rsid w:val="00B70920"/>
    <w:rsid w:val="00B70A32"/>
    <w:rsid w:val="00B70ECC"/>
    <w:rsid w:val="00B71198"/>
    <w:rsid w:val="00B714E8"/>
    <w:rsid w:val="00B715CD"/>
    <w:rsid w:val="00B71B0E"/>
    <w:rsid w:val="00B73761"/>
    <w:rsid w:val="00B73E27"/>
    <w:rsid w:val="00B7530B"/>
    <w:rsid w:val="00B76DC4"/>
    <w:rsid w:val="00B77FCF"/>
    <w:rsid w:val="00B80060"/>
    <w:rsid w:val="00B800D0"/>
    <w:rsid w:val="00B8023D"/>
    <w:rsid w:val="00B805C7"/>
    <w:rsid w:val="00B80BBA"/>
    <w:rsid w:val="00B80D0A"/>
    <w:rsid w:val="00B8141D"/>
    <w:rsid w:val="00B828AF"/>
    <w:rsid w:val="00B82A9E"/>
    <w:rsid w:val="00B83E46"/>
    <w:rsid w:val="00B843D4"/>
    <w:rsid w:val="00B84897"/>
    <w:rsid w:val="00B8500F"/>
    <w:rsid w:val="00B85720"/>
    <w:rsid w:val="00B86AF6"/>
    <w:rsid w:val="00B87F84"/>
    <w:rsid w:val="00B90553"/>
    <w:rsid w:val="00B905B6"/>
    <w:rsid w:val="00B91325"/>
    <w:rsid w:val="00B91B64"/>
    <w:rsid w:val="00B93038"/>
    <w:rsid w:val="00B94E3D"/>
    <w:rsid w:val="00B94EDA"/>
    <w:rsid w:val="00B96155"/>
    <w:rsid w:val="00B962FC"/>
    <w:rsid w:val="00B971C0"/>
    <w:rsid w:val="00BA0082"/>
    <w:rsid w:val="00BA050A"/>
    <w:rsid w:val="00BA1B53"/>
    <w:rsid w:val="00BA27A9"/>
    <w:rsid w:val="00BA2B04"/>
    <w:rsid w:val="00BA33DA"/>
    <w:rsid w:val="00BA3AD6"/>
    <w:rsid w:val="00BA3C94"/>
    <w:rsid w:val="00BA487A"/>
    <w:rsid w:val="00BA4C4D"/>
    <w:rsid w:val="00BA5A2E"/>
    <w:rsid w:val="00BA5D62"/>
    <w:rsid w:val="00BA6A51"/>
    <w:rsid w:val="00BA6B6E"/>
    <w:rsid w:val="00BA6B9C"/>
    <w:rsid w:val="00BB09F2"/>
    <w:rsid w:val="00BB1177"/>
    <w:rsid w:val="00BB1427"/>
    <w:rsid w:val="00BB170D"/>
    <w:rsid w:val="00BB1913"/>
    <w:rsid w:val="00BB215B"/>
    <w:rsid w:val="00BB3EDB"/>
    <w:rsid w:val="00BB3F14"/>
    <w:rsid w:val="00BB4548"/>
    <w:rsid w:val="00BB460C"/>
    <w:rsid w:val="00BB4980"/>
    <w:rsid w:val="00BB62E5"/>
    <w:rsid w:val="00BB6726"/>
    <w:rsid w:val="00BB69F9"/>
    <w:rsid w:val="00BC0CA9"/>
    <w:rsid w:val="00BC0D87"/>
    <w:rsid w:val="00BC1609"/>
    <w:rsid w:val="00BC1D77"/>
    <w:rsid w:val="00BC289D"/>
    <w:rsid w:val="00BC28CD"/>
    <w:rsid w:val="00BC2BFA"/>
    <w:rsid w:val="00BC31CF"/>
    <w:rsid w:val="00BC3987"/>
    <w:rsid w:val="00BC3F52"/>
    <w:rsid w:val="00BC436C"/>
    <w:rsid w:val="00BC4627"/>
    <w:rsid w:val="00BC5E07"/>
    <w:rsid w:val="00BC6425"/>
    <w:rsid w:val="00BC68A5"/>
    <w:rsid w:val="00BC6E03"/>
    <w:rsid w:val="00BC7B72"/>
    <w:rsid w:val="00BD0209"/>
    <w:rsid w:val="00BD0C70"/>
    <w:rsid w:val="00BD1246"/>
    <w:rsid w:val="00BD2B02"/>
    <w:rsid w:val="00BD37E3"/>
    <w:rsid w:val="00BD37EB"/>
    <w:rsid w:val="00BD3989"/>
    <w:rsid w:val="00BD4742"/>
    <w:rsid w:val="00BD4A80"/>
    <w:rsid w:val="00BD5333"/>
    <w:rsid w:val="00BD5545"/>
    <w:rsid w:val="00BD5935"/>
    <w:rsid w:val="00BD5E71"/>
    <w:rsid w:val="00BD5ED3"/>
    <w:rsid w:val="00BD634F"/>
    <w:rsid w:val="00BD6F4D"/>
    <w:rsid w:val="00BD705B"/>
    <w:rsid w:val="00BD7487"/>
    <w:rsid w:val="00BD7D1A"/>
    <w:rsid w:val="00BD7E0B"/>
    <w:rsid w:val="00BE1671"/>
    <w:rsid w:val="00BE16BA"/>
    <w:rsid w:val="00BE2216"/>
    <w:rsid w:val="00BE2678"/>
    <w:rsid w:val="00BE381F"/>
    <w:rsid w:val="00BE3937"/>
    <w:rsid w:val="00BE3C70"/>
    <w:rsid w:val="00BE5CA3"/>
    <w:rsid w:val="00BE5FCD"/>
    <w:rsid w:val="00BE611A"/>
    <w:rsid w:val="00BE65B6"/>
    <w:rsid w:val="00BE66B4"/>
    <w:rsid w:val="00BE7522"/>
    <w:rsid w:val="00BE7F80"/>
    <w:rsid w:val="00BF0358"/>
    <w:rsid w:val="00BF03CC"/>
    <w:rsid w:val="00BF0A2F"/>
    <w:rsid w:val="00BF0C01"/>
    <w:rsid w:val="00BF0EBB"/>
    <w:rsid w:val="00BF1CF1"/>
    <w:rsid w:val="00BF1FE2"/>
    <w:rsid w:val="00BF2987"/>
    <w:rsid w:val="00BF39A4"/>
    <w:rsid w:val="00BF3A65"/>
    <w:rsid w:val="00BF4172"/>
    <w:rsid w:val="00BF6024"/>
    <w:rsid w:val="00BF6B33"/>
    <w:rsid w:val="00BF710D"/>
    <w:rsid w:val="00C00515"/>
    <w:rsid w:val="00C010A3"/>
    <w:rsid w:val="00C01EDC"/>
    <w:rsid w:val="00C02CC1"/>
    <w:rsid w:val="00C02E5C"/>
    <w:rsid w:val="00C02FAF"/>
    <w:rsid w:val="00C0310F"/>
    <w:rsid w:val="00C03229"/>
    <w:rsid w:val="00C03265"/>
    <w:rsid w:val="00C033D1"/>
    <w:rsid w:val="00C04AA7"/>
    <w:rsid w:val="00C04B9B"/>
    <w:rsid w:val="00C05006"/>
    <w:rsid w:val="00C05743"/>
    <w:rsid w:val="00C05C34"/>
    <w:rsid w:val="00C05FED"/>
    <w:rsid w:val="00C06018"/>
    <w:rsid w:val="00C06BD3"/>
    <w:rsid w:val="00C06D29"/>
    <w:rsid w:val="00C073B2"/>
    <w:rsid w:val="00C07593"/>
    <w:rsid w:val="00C10482"/>
    <w:rsid w:val="00C108B3"/>
    <w:rsid w:val="00C10B5D"/>
    <w:rsid w:val="00C10D9D"/>
    <w:rsid w:val="00C11661"/>
    <w:rsid w:val="00C1183A"/>
    <w:rsid w:val="00C1197E"/>
    <w:rsid w:val="00C11B18"/>
    <w:rsid w:val="00C1210D"/>
    <w:rsid w:val="00C128E2"/>
    <w:rsid w:val="00C12AD0"/>
    <w:rsid w:val="00C132D4"/>
    <w:rsid w:val="00C1418E"/>
    <w:rsid w:val="00C14339"/>
    <w:rsid w:val="00C153CF"/>
    <w:rsid w:val="00C1543F"/>
    <w:rsid w:val="00C17142"/>
    <w:rsid w:val="00C1759C"/>
    <w:rsid w:val="00C210CB"/>
    <w:rsid w:val="00C210F0"/>
    <w:rsid w:val="00C23266"/>
    <w:rsid w:val="00C23C98"/>
    <w:rsid w:val="00C240B2"/>
    <w:rsid w:val="00C24A0A"/>
    <w:rsid w:val="00C25356"/>
    <w:rsid w:val="00C25537"/>
    <w:rsid w:val="00C25865"/>
    <w:rsid w:val="00C25982"/>
    <w:rsid w:val="00C26BDD"/>
    <w:rsid w:val="00C26F20"/>
    <w:rsid w:val="00C27AC6"/>
    <w:rsid w:val="00C27D12"/>
    <w:rsid w:val="00C30E7E"/>
    <w:rsid w:val="00C316DA"/>
    <w:rsid w:val="00C3221B"/>
    <w:rsid w:val="00C32378"/>
    <w:rsid w:val="00C32FB6"/>
    <w:rsid w:val="00C330EE"/>
    <w:rsid w:val="00C331DD"/>
    <w:rsid w:val="00C337E3"/>
    <w:rsid w:val="00C33860"/>
    <w:rsid w:val="00C33BBD"/>
    <w:rsid w:val="00C3614C"/>
    <w:rsid w:val="00C36D70"/>
    <w:rsid w:val="00C36FC5"/>
    <w:rsid w:val="00C3796D"/>
    <w:rsid w:val="00C40858"/>
    <w:rsid w:val="00C40D11"/>
    <w:rsid w:val="00C4151D"/>
    <w:rsid w:val="00C42089"/>
    <w:rsid w:val="00C429F5"/>
    <w:rsid w:val="00C42A31"/>
    <w:rsid w:val="00C437D4"/>
    <w:rsid w:val="00C438AE"/>
    <w:rsid w:val="00C439A6"/>
    <w:rsid w:val="00C45A3B"/>
    <w:rsid w:val="00C4613A"/>
    <w:rsid w:val="00C4618D"/>
    <w:rsid w:val="00C46918"/>
    <w:rsid w:val="00C508D3"/>
    <w:rsid w:val="00C50ABC"/>
    <w:rsid w:val="00C5151D"/>
    <w:rsid w:val="00C52B48"/>
    <w:rsid w:val="00C52DDF"/>
    <w:rsid w:val="00C53CA1"/>
    <w:rsid w:val="00C53DFC"/>
    <w:rsid w:val="00C55B18"/>
    <w:rsid w:val="00C56783"/>
    <w:rsid w:val="00C570BB"/>
    <w:rsid w:val="00C5724F"/>
    <w:rsid w:val="00C5750C"/>
    <w:rsid w:val="00C57966"/>
    <w:rsid w:val="00C57BD8"/>
    <w:rsid w:val="00C57F34"/>
    <w:rsid w:val="00C60620"/>
    <w:rsid w:val="00C6078A"/>
    <w:rsid w:val="00C61178"/>
    <w:rsid w:val="00C61777"/>
    <w:rsid w:val="00C62504"/>
    <w:rsid w:val="00C6321F"/>
    <w:rsid w:val="00C6402F"/>
    <w:rsid w:val="00C644B8"/>
    <w:rsid w:val="00C64A15"/>
    <w:rsid w:val="00C6565C"/>
    <w:rsid w:val="00C66065"/>
    <w:rsid w:val="00C669FC"/>
    <w:rsid w:val="00C704B0"/>
    <w:rsid w:val="00C70F95"/>
    <w:rsid w:val="00C7169D"/>
    <w:rsid w:val="00C7282A"/>
    <w:rsid w:val="00C73328"/>
    <w:rsid w:val="00C735B7"/>
    <w:rsid w:val="00C73875"/>
    <w:rsid w:val="00C744D0"/>
    <w:rsid w:val="00C74E82"/>
    <w:rsid w:val="00C75145"/>
    <w:rsid w:val="00C75BBC"/>
    <w:rsid w:val="00C76082"/>
    <w:rsid w:val="00C76151"/>
    <w:rsid w:val="00C76244"/>
    <w:rsid w:val="00C763FC"/>
    <w:rsid w:val="00C76CB3"/>
    <w:rsid w:val="00C821AD"/>
    <w:rsid w:val="00C82630"/>
    <w:rsid w:val="00C82632"/>
    <w:rsid w:val="00C8436E"/>
    <w:rsid w:val="00C8496B"/>
    <w:rsid w:val="00C849E9"/>
    <w:rsid w:val="00C85553"/>
    <w:rsid w:val="00C8612E"/>
    <w:rsid w:val="00C866D2"/>
    <w:rsid w:val="00C86D37"/>
    <w:rsid w:val="00C873F3"/>
    <w:rsid w:val="00C8771D"/>
    <w:rsid w:val="00C8771E"/>
    <w:rsid w:val="00C90667"/>
    <w:rsid w:val="00C910F5"/>
    <w:rsid w:val="00C919F5"/>
    <w:rsid w:val="00C921BF"/>
    <w:rsid w:val="00C924E0"/>
    <w:rsid w:val="00C92628"/>
    <w:rsid w:val="00C928B3"/>
    <w:rsid w:val="00C92A46"/>
    <w:rsid w:val="00C92D11"/>
    <w:rsid w:val="00C92D9A"/>
    <w:rsid w:val="00C936D2"/>
    <w:rsid w:val="00C95147"/>
    <w:rsid w:val="00C9630E"/>
    <w:rsid w:val="00C973D6"/>
    <w:rsid w:val="00C97843"/>
    <w:rsid w:val="00C97856"/>
    <w:rsid w:val="00C97975"/>
    <w:rsid w:val="00C97A81"/>
    <w:rsid w:val="00C97C55"/>
    <w:rsid w:val="00CA0C9A"/>
    <w:rsid w:val="00CA10AB"/>
    <w:rsid w:val="00CA1570"/>
    <w:rsid w:val="00CA1967"/>
    <w:rsid w:val="00CA1BE0"/>
    <w:rsid w:val="00CA1DE4"/>
    <w:rsid w:val="00CA2459"/>
    <w:rsid w:val="00CA2833"/>
    <w:rsid w:val="00CA2C54"/>
    <w:rsid w:val="00CA2E8D"/>
    <w:rsid w:val="00CA34BB"/>
    <w:rsid w:val="00CA4185"/>
    <w:rsid w:val="00CA4347"/>
    <w:rsid w:val="00CA4DB2"/>
    <w:rsid w:val="00CA504B"/>
    <w:rsid w:val="00CA5415"/>
    <w:rsid w:val="00CA5916"/>
    <w:rsid w:val="00CA5A0A"/>
    <w:rsid w:val="00CA6490"/>
    <w:rsid w:val="00CB023A"/>
    <w:rsid w:val="00CB077E"/>
    <w:rsid w:val="00CB122E"/>
    <w:rsid w:val="00CB1713"/>
    <w:rsid w:val="00CB1A39"/>
    <w:rsid w:val="00CB2D05"/>
    <w:rsid w:val="00CB3A42"/>
    <w:rsid w:val="00CB3F19"/>
    <w:rsid w:val="00CB440E"/>
    <w:rsid w:val="00CB4DC5"/>
    <w:rsid w:val="00CB6D66"/>
    <w:rsid w:val="00CB735A"/>
    <w:rsid w:val="00CB75CA"/>
    <w:rsid w:val="00CC02DC"/>
    <w:rsid w:val="00CC1FD2"/>
    <w:rsid w:val="00CC2327"/>
    <w:rsid w:val="00CC2341"/>
    <w:rsid w:val="00CC2561"/>
    <w:rsid w:val="00CC284E"/>
    <w:rsid w:val="00CC2AD5"/>
    <w:rsid w:val="00CC342E"/>
    <w:rsid w:val="00CC37ED"/>
    <w:rsid w:val="00CC39E0"/>
    <w:rsid w:val="00CC488F"/>
    <w:rsid w:val="00CC50A4"/>
    <w:rsid w:val="00CC5976"/>
    <w:rsid w:val="00CC5A03"/>
    <w:rsid w:val="00CC5D17"/>
    <w:rsid w:val="00CC63CB"/>
    <w:rsid w:val="00CC6D06"/>
    <w:rsid w:val="00CC6D9F"/>
    <w:rsid w:val="00CC7FF2"/>
    <w:rsid w:val="00CD069E"/>
    <w:rsid w:val="00CD09E4"/>
    <w:rsid w:val="00CD0EEE"/>
    <w:rsid w:val="00CD152A"/>
    <w:rsid w:val="00CD228C"/>
    <w:rsid w:val="00CD352F"/>
    <w:rsid w:val="00CD42B2"/>
    <w:rsid w:val="00CD4390"/>
    <w:rsid w:val="00CD4CE2"/>
    <w:rsid w:val="00CD4F45"/>
    <w:rsid w:val="00CD543A"/>
    <w:rsid w:val="00CD5466"/>
    <w:rsid w:val="00CD5AB0"/>
    <w:rsid w:val="00CD5D42"/>
    <w:rsid w:val="00CD5F85"/>
    <w:rsid w:val="00CD6CA0"/>
    <w:rsid w:val="00CD6F87"/>
    <w:rsid w:val="00CD6F9B"/>
    <w:rsid w:val="00CD7AD3"/>
    <w:rsid w:val="00CE0005"/>
    <w:rsid w:val="00CE0B77"/>
    <w:rsid w:val="00CE0CE6"/>
    <w:rsid w:val="00CE124C"/>
    <w:rsid w:val="00CE2498"/>
    <w:rsid w:val="00CE274B"/>
    <w:rsid w:val="00CE2754"/>
    <w:rsid w:val="00CE2A70"/>
    <w:rsid w:val="00CE2FCC"/>
    <w:rsid w:val="00CE31CF"/>
    <w:rsid w:val="00CE35C3"/>
    <w:rsid w:val="00CE3B96"/>
    <w:rsid w:val="00CE531F"/>
    <w:rsid w:val="00CE57E2"/>
    <w:rsid w:val="00CE6F09"/>
    <w:rsid w:val="00CE7072"/>
    <w:rsid w:val="00CE760E"/>
    <w:rsid w:val="00CE79B0"/>
    <w:rsid w:val="00CE7B7E"/>
    <w:rsid w:val="00CE7D2D"/>
    <w:rsid w:val="00CF06EF"/>
    <w:rsid w:val="00CF0A75"/>
    <w:rsid w:val="00CF0EB6"/>
    <w:rsid w:val="00CF0F6E"/>
    <w:rsid w:val="00CF109F"/>
    <w:rsid w:val="00CF13F9"/>
    <w:rsid w:val="00CF1E1E"/>
    <w:rsid w:val="00CF2F87"/>
    <w:rsid w:val="00CF2FD8"/>
    <w:rsid w:val="00CF3165"/>
    <w:rsid w:val="00CF354C"/>
    <w:rsid w:val="00CF3957"/>
    <w:rsid w:val="00CF3FEE"/>
    <w:rsid w:val="00CF4034"/>
    <w:rsid w:val="00CF51BC"/>
    <w:rsid w:val="00CF54EC"/>
    <w:rsid w:val="00CF719D"/>
    <w:rsid w:val="00CF74B0"/>
    <w:rsid w:val="00CF7B52"/>
    <w:rsid w:val="00D00098"/>
    <w:rsid w:val="00D000D9"/>
    <w:rsid w:val="00D00588"/>
    <w:rsid w:val="00D0160A"/>
    <w:rsid w:val="00D01955"/>
    <w:rsid w:val="00D01EEF"/>
    <w:rsid w:val="00D02246"/>
    <w:rsid w:val="00D029EF"/>
    <w:rsid w:val="00D02D91"/>
    <w:rsid w:val="00D03395"/>
    <w:rsid w:val="00D03BFB"/>
    <w:rsid w:val="00D03CDE"/>
    <w:rsid w:val="00D04F91"/>
    <w:rsid w:val="00D05BC9"/>
    <w:rsid w:val="00D05C8D"/>
    <w:rsid w:val="00D060DF"/>
    <w:rsid w:val="00D0666D"/>
    <w:rsid w:val="00D07256"/>
    <w:rsid w:val="00D07604"/>
    <w:rsid w:val="00D07A8C"/>
    <w:rsid w:val="00D07C8A"/>
    <w:rsid w:val="00D10428"/>
    <w:rsid w:val="00D1268C"/>
    <w:rsid w:val="00D12F94"/>
    <w:rsid w:val="00D13567"/>
    <w:rsid w:val="00D1383E"/>
    <w:rsid w:val="00D13909"/>
    <w:rsid w:val="00D1447E"/>
    <w:rsid w:val="00D1489A"/>
    <w:rsid w:val="00D1489D"/>
    <w:rsid w:val="00D14AFE"/>
    <w:rsid w:val="00D14DC5"/>
    <w:rsid w:val="00D15201"/>
    <w:rsid w:val="00D1523A"/>
    <w:rsid w:val="00D15676"/>
    <w:rsid w:val="00D159B7"/>
    <w:rsid w:val="00D15B59"/>
    <w:rsid w:val="00D161F7"/>
    <w:rsid w:val="00D1644E"/>
    <w:rsid w:val="00D165C3"/>
    <w:rsid w:val="00D16A71"/>
    <w:rsid w:val="00D16BBE"/>
    <w:rsid w:val="00D16D2D"/>
    <w:rsid w:val="00D17A50"/>
    <w:rsid w:val="00D202D9"/>
    <w:rsid w:val="00D205F0"/>
    <w:rsid w:val="00D206CA"/>
    <w:rsid w:val="00D20C31"/>
    <w:rsid w:val="00D21BB4"/>
    <w:rsid w:val="00D21D40"/>
    <w:rsid w:val="00D21F5C"/>
    <w:rsid w:val="00D22667"/>
    <w:rsid w:val="00D2267B"/>
    <w:rsid w:val="00D226D6"/>
    <w:rsid w:val="00D2350E"/>
    <w:rsid w:val="00D24ECA"/>
    <w:rsid w:val="00D25C50"/>
    <w:rsid w:val="00D25D7C"/>
    <w:rsid w:val="00D25E06"/>
    <w:rsid w:val="00D26039"/>
    <w:rsid w:val="00D2638A"/>
    <w:rsid w:val="00D2766B"/>
    <w:rsid w:val="00D30202"/>
    <w:rsid w:val="00D30479"/>
    <w:rsid w:val="00D30A4D"/>
    <w:rsid w:val="00D30F77"/>
    <w:rsid w:val="00D322D1"/>
    <w:rsid w:val="00D33B65"/>
    <w:rsid w:val="00D33BA1"/>
    <w:rsid w:val="00D34A9E"/>
    <w:rsid w:val="00D34ACC"/>
    <w:rsid w:val="00D34BA7"/>
    <w:rsid w:val="00D35169"/>
    <w:rsid w:val="00D3533C"/>
    <w:rsid w:val="00D41091"/>
    <w:rsid w:val="00D41BF9"/>
    <w:rsid w:val="00D4202D"/>
    <w:rsid w:val="00D42158"/>
    <w:rsid w:val="00D42606"/>
    <w:rsid w:val="00D42E07"/>
    <w:rsid w:val="00D4337D"/>
    <w:rsid w:val="00D436F8"/>
    <w:rsid w:val="00D45CF7"/>
    <w:rsid w:val="00D45E90"/>
    <w:rsid w:val="00D45FED"/>
    <w:rsid w:val="00D460A1"/>
    <w:rsid w:val="00D47918"/>
    <w:rsid w:val="00D47AE6"/>
    <w:rsid w:val="00D47D30"/>
    <w:rsid w:val="00D5004F"/>
    <w:rsid w:val="00D5012E"/>
    <w:rsid w:val="00D502FA"/>
    <w:rsid w:val="00D50BB3"/>
    <w:rsid w:val="00D50C85"/>
    <w:rsid w:val="00D50EED"/>
    <w:rsid w:val="00D51E61"/>
    <w:rsid w:val="00D52F1F"/>
    <w:rsid w:val="00D53D37"/>
    <w:rsid w:val="00D55D7A"/>
    <w:rsid w:val="00D565E7"/>
    <w:rsid w:val="00D566CF"/>
    <w:rsid w:val="00D60BEE"/>
    <w:rsid w:val="00D60FCB"/>
    <w:rsid w:val="00D62CCE"/>
    <w:rsid w:val="00D63A77"/>
    <w:rsid w:val="00D644E4"/>
    <w:rsid w:val="00D653A0"/>
    <w:rsid w:val="00D655E5"/>
    <w:rsid w:val="00D658F3"/>
    <w:rsid w:val="00D65B69"/>
    <w:rsid w:val="00D65E55"/>
    <w:rsid w:val="00D667DD"/>
    <w:rsid w:val="00D67B96"/>
    <w:rsid w:val="00D67D32"/>
    <w:rsid w:val="00D70BB4"/>
    <w:rsid w:val="00D70CCA"/>
    <w:rsid w:val="00D713AC"/>
    <w:rsid w:val="00D71537"/>
    <w:rsid w:val="00D71BB2"/>
    <w:rsid w:val="00D71E46"/>
    <w:rsid w:val="00D71FEA"/>
    <w:rsid w:val="00D72ACF"/>
    <w:rsid w:val="00D73660"/>
    <w:rsid w:val="00D74286"/>
    <w:rsid w:val="00D7445F"/>
    <w:rsid w:val="00D75062"/>
    <w:rsid w:val="00D756C3"/>
    <w:rsid w:val="00D75B42"/>
    <w:rsid w:val="00D76064"/>
    <w:rsid w:val="00D7641C"/>
    <w:rsid w:val="00D76503"/>
    <w:rsid w:val="00D7767B"/>
    <w:rsid w:val="00D7799A"/>
    <w:rsid w:val="00D77B47"/>
    <w:rsid w:val="00D77C0B"/>
    <w:rsid w:val="00D817DB"/>
    <w:rsid w:val="00D8190B"/>
    <w:rsid w:val="00D81EA5"/>
    <w:rsid w:val="00D82B33"/>
    <w:rsid w:val="00D84954"/>
    <w:rsid w:val="00D84EFE"/>
    <w:rsid w:val="00D8554B"/>
    <w:rsid w:val="00D8564E"/>
    <w:rsid w:val="00D875DB"/>
    <w:rsid w:val="00D8765B"/>
    <w:rsid w:val="00D91E27"/>
    <w:rsid w:val="00D939FA"/>
    <w:rsid w:val="00D93C37"/>
    <w:rsid w:val="00D94F90"/>
    <w:rsid w:val="00D94FBE"/>
    <w:rsid w:val="00D95293"/>
    <w:rsid w:val="00D953E9"/>
    <w:rsid w:val="00D9542F"/>
    <w:rsid w:val="00D96A9F"/>
    <w:rsid w:val="00D96EDF"/>
    <w:rsid w:val="00D97178"/>
    <w:rsid w:val="00D972BF"/>
    <w:rsid w:val="00D97667"/>
    <w:rsid w:val="00D97748"/>
    <w:rsid w:val="00D9779A"/>
    <w:rsid w:val="00D97E0A"/>
    <w:rsid w:val="00DA0C5C"/>
    <w:rsid w:val="00DA0E3A"/>
    <w:rsid w:val="00DA12A5"/>
    <w:rsid w:val="00DA1386"/>
    <w:rsid w:val="00DA15B9"/>
    <w:rsid w:val="00DA2014"/>
    <w:rsid w:val="00DA281E"/>
    <w:rsid w:val="00DA285C"/>
    <w:rsid w:val="00DA3539"/>
    <w:rsid w:val="00DA373D"/>
    <w:rsid w:val="00DA4115"/>
    <w:rsid w:val="00DA43F5"/>
    <w:rsid w:val="00DA46ED"/>
    <w:rsid w:val="00DA4B89"/>
    <w:rsid w:val="00DA5752"/>
    <w:rsid w:val="00DA5F0A"/>
    <w:rsid w:val="00DA6189"/>
    <w:rsid w:val="00DA68A0"/>
    <w:rsid w:val="00DA7BA7"/>
    <w:rsid w:val="00DB019E"/>
    <w:rsid w:val="00DB01B0"/>
    <w:rsid w:val="00DB1635"/>
    <w:rsid w:val="00DB281A"/>
    <w:rsid w:val="00DB3D18"/>
    <w:rsid w:val="00DB471F"/>
    <w:rsid w:val="00DB4991"/>
    <w:rsid w:val="00DB594B"/>
    <w:rsid w:val="00DB6811"/>
    <w:rsid w:val="00DB6904"/>
    <w:rsid w:val="00DB6C51"/>
    <w:rsid w:val="00DB7259"/>
    <w:rsid w:val="00DB72AF"/>
    <w:rsid w:val="00DC0A1B"/>
    <w:rsid w:val="00DC0AF3"/>
    <w:rsid w:val="00DC12C9"/>
    <w:rsid w:val="00DC1B70"/>
    <w:rsid w:val="00DC1F62"/>
    <w:rsid w:val="00DC2CEF"/>
    <w:rsid w:val="00DC3925"/>
    <w:rsid w:val="00DC42C0"/>
    <w:rsid w:val="00DC4466"/>
    <w:rsid w:val="00DC5237"/>
    <w:rsid w:val="00DC6E48"/>
    <w:rsid w:val="00DC7652"/>
    <w:rsid w:val="00DC7CB6"/>
    <w:rsid w:val="00DD0180"/>
    <w:rsid w:val="00DD069C"/>
    <w:rsid w:val="00DD1586"/>
    <w:rsid w:val="00DD2320"/>
    <w:rsid w:val="00DD278E"/>
    <w:rsid w:val="00DD3B67"/>
    <w:rsid w:val="00DD47E1"/>
    <w:rsid w:val="00DD53C9"/>
    <w:rsid w:val="00DD5CF3"/>
    <w:rsid w:val="00DD6441"/>
    <w:rsid w:val="00DD64DA"/>
    <w:rsid w:val="00DD73EE"/>
    <w:rsid w:val="00DD7D4B"/>
    <w:rsid w:val="00DE026A"/>
    <w:rsid w:val="00DE0B2D"/>
    <w:rsid w:val="00DE10BC"/>
    <w:rsid w:val="00DE10F1"/>
    <w:rsid w:val="00DE136F"/>
    <w:rsid w:val="00DE1E1B"/>
    <w:rsid w:val="00DE1F5B"/>
    <w:rsid w:val="00DE268C"/>
    <w:rsid w:val="00DE2860"/>
    <w:rsid w:val="00DE2CA2"/>
    <w:rsid w:val="00DE432D"/>
    <w:rsid w:val="00DE48ED"/>
    <w:rsid w:val="00DE4CF9"/>
    <w:rsid w:val="00DE4D4C"/>
    <w:rsid w:val="00DE545C"/>
    <w:rsid w:val="00DE55D2"/>
    <w:rsid w:val="00DE60A7"/>
    <w:rsid w:val="00DE671B"/>
    <w:rsid w:val="00DE6DD1"/>
    <w:rsid w:val="00DE7708"/>
    <w:rsid w:val="00DE7F5E"/>
    <w:rsid w:val="00DF0184"/>
    <w:rsid w:val="00DF1A29"/>
    <w:rsid w:val="00DF22A5"/>
    <w:rsid w:val="00DF2401"/>
    <w:rsid w:val="00DF2632"/>
    <w:rsid w:val="00DF2C80"/>
    <w:rsid w:val="00DF2EE0"/>
    <w:rsid w:val="00DF37BA"/>
    <w:rsid w:val="00DF37F2"/>
    <w:rsid w:val="00DF3D75"/>
    <w:rsid w:val="00DF3E2C"/>
    <w:rsid w:val="00DF4A5B"/>
    <w:rsid w:val="00DF4E56"/>
    <w:rsid w:val="00DF53F6"/>
    <w:rsid w:val="00DF5B8E"/>
    <w:rsid w:val="00DF5D22"/>
    <w:rsid w:val="00DF6F7B"/>
    <w:rsid w:val="00DF7CA8"/>
    <w:rsid w:val="00DF7E48"/>
    <w:rsid w:val="00E00E14"/>
    <w:rsid w:val="00E0172A"/>
    <w:rsid w:val="00E01978"/>
    <w:rsid w:val="00E0198B"/>
    <w:rsid w:val="00E021E0"/>
    <w:rsid w:val="00E0259B"/>
    <w:rsid w:val="00E02FD1"/>
    <w:rsid w:val="00E03246"/>
    <w:rsid w:val="00E03743"/>
    <w:rsid w:val="00E03C17"/>
    <w:rsid w:val="00E04DAD"/>
    <w:rsid w:val="00E05461"/>
    <w:rsid w:val="00E055BD"/>
    <w:rsid w:val="00E0590C"/>
    <w:rsid w:val="00E05C0B"/>
    <w:rsid w:val="00E06FEE"/>
    <w:rsid w:val="00E07AAB"/>
    <w:rsid w:val="00E1105C"/>
    <w:rsid w:val="00E1122A"/>
    <w:rsid w:val="00E12191"/>
    <w:rsid w:val="00E121D7"/>
    <w:rsid w:val="00E123FF"/>
    <w:rsid w:val="00E136C5"/>
    <w:rsid w:val="00E13E59"/>
    <w:rsid w:val="00E1423D"/>
    <w:rsid w:val="00E1434D"/>
    <w:rsid w:val="00E152F6"/>
    <w:rsid w:val="00E16DCE"/>
    <w:rsid w:val="00E201F7"/>
    <w:rsid w:val="00E215A6"/>
    <w:rsid w:val="00E2191D"/>
    <w:rsid w:val="00E21E63"/>
    <w:rsid w:val="00E22393"/>
    <w:rsid w:val="00E227CF"/>
    <w:rsid w:val="00E23298"/>
    <w:rsid w:val="00E23748"/>
    <w:rsid w:val="00E2375B"/>
    <w:rsid w:val="00E23C61"/>
    <w:rsid w:val="00E23F12"/>
    <w:rsid w:val="00E2421C"/>
    <w:rsid w:val="00E24C57"/>
    <w:rsid w:val="00E256A0"/>
    <w:rsid w:val="00E25DB4"/>
    <w:rsid w:val="00E26003"/>
    <w:rsid w:val="00E268F4"/>
    <w:rsid w:val="00E26B24"/>
    <w:rsid w:val="00E27D3A"/>
    <w:rsid w:val="00E30082"/>
    <w:rsid w:val="00E30327"/>
    <w:rsid w:val="00E3047D"/>
    <w:rsid w:val="00E3109F"/>
    <w:rsid w:val="00E32EDF"/>
    <w:rsid w:val="00E331D1"/>
    <w:rsid w:val="00E33247"/>
    <w:rsid w:val="00E34386"/>
    <w:rsid w:val="00E34CF6"/>
    <w:rsid w:val="00E3567E"/>
    <w:rsid w:val="00E35D09"/>
    <w:rsid w:val="00E35ECB"/>
    <w:rsid w:val="00E366C2"/>
    <w:rsid w:val="00E36902"/>
    <w:rsid w:val="00E36D77"/>
    <w:rsid w:val="00E37065"/>
    <w:rsid w:val="00E3716C"/>
    <w:rsid w:val="00E37473"/>
    <w:rsid w:val="00E37A8F"/>
    <w:rsid w:val="00E37CBE"/>
    <w:rsid w:val="00E400EC"/>
    <w:rsid w:val="00E4166B"/>
    <w:rsid w:val="00E418CE"/>
    <w:rsid w:val="00E4222C"/>
    <w:rsid w:val="00E42494"/>
    <w:rsid w:val="00E42497"/>
    <w:rsid w:val="00E42903"/>
    <w:rsid w:val="00E42A3F"/>
    <w:rsid w:val="00E42B65"/>
    <w:rsid w:val="00E43FA1"/>
    <w:rsid w:val="00E443DC"/>
    <w:rsid w:val="00E4485F"/>
    <w:rsid w:val="00E44F9D"/>
    <w:rsid w:val="00E4503B"/>
    <w:rsid w:val="00E45C0A"/>
    <w:rsid w:val="00E46D70"/>
    <w:rsid w:val="00E46E23"/>
    <w:rsid w:val="00E46FE0"/>
    <w:rsid w:val="00E47184"/>
    <w:rsid w:val="00E4764E"/>
    <w:rsid w:val="00E47E3D"/>
    <w:rsid w:val="00E50C9B"/>
    <w:rsid w:val="00E5155C"/>
    <w:rsid w:val="00E5159E"/>
    <w:rsid w:val="00E519BF"/>
    <w:rsid w:val="00E532FC"/>
    <w:rsid w:val="00E53CA3"/>
    <w:rsid w:val="00E541EF"/>
    <w:rsid w:val="00E541FF"/>
    <w:rsid w:val="00E550AB"/>
    <w:rsid w:val="00E554B0"/>
    <w:rsid w:val="00E555E0"/>
    <w:rsid w:val="00E55A84"/>
    <w:rsid w:val="00E572C7"/>
    <w:rsid w:val="00E5757A"/>
    <w:rsid w:val="00E60472"/>
    <w:rsid w:val="00E60EBA"/>
    <w:rsid w:val="00E60F51"/>
    <w:rsid w:val="00E62965"/>
    <w:rsid w:val="00E64125"/>
    <w:rsid w:val="00E65335"/>
    <w:rsid w:val="00E66CA0"/>
    <w:rsid w:val="00E66EA0"/>
    <w:rsid w:val="00E6707C"/>
    <w:rsid w:val="00E67D2C"/>
    <w:rsid w:val="00E70AE9"/>
    <w:rsid w:val="00E716AB"/>
    <w:rsid w:val="00E71A43"/>
    <w:rsid w:val="00E71DDD"/>
    <w:rsid w:val="00E72131"/>
    <w:rsid w:val="00E72431"/>
    <w:rsid w:val="00E72C6B"/>
    <w:rsid w:val="00E72F12"/>
    <w:rsid w:val="00E73ED1"/>
    <w:rsid w:val="00E7451A"/>
    <w:rsid w:val="00E74639"/>
    <w:rsid w:val="00E7524D"/>
    <w:rsid w:val="00E76431"/>
    <w:rsid w:val="00E766AA"/>
    <w:rsid w:val="00E771C5"/>
    <w:rsid w:val="00E77606"/>
    <w:rsid w:val="00E804C8"/>
    <w:rsid w:val="00E8051D"/>
    <w:rsid w:val="00E80995"/>
    <w:rsid w:val="00E80FC9"/>
    <w:rsid w:val="00E81740"/>
    <w:rsid w:val="00E817D9"/>
    <w:rsid w:val="00E81A5D"/>
    <w:rsid w:val="00E825F5"/>
    <w:rsid w:val="00E8260C"/>
    <w:rsid w:val="00E8315F"/>
    <w:rsid w:val="00E8321D"/>
    <w:rsid w:val="00E84D65"/>
    <w:rsid w:val="00E8538D"/>
    <w:rsid w:val="00E86DB7"/>
    <w:rsid w:val="00E8792A"/>
    <w:rsid w:val="00E87FC2"/>
    <w:rsid w:val="00E9025F"/>
    <w:rsid w:val="00E91211"/>
    <w:rsid w:val="00E912C9"/>
    <w:rsid w:val="00E91EED"/>
    <w:rsid w:val="00E94544"/>
    <w:rsid w:val="00E9553D"/>
    <w:rsid w:val="00E95769"/>
    <w:rsid w:val="00E959DB"/>
    <w:rsid w:val="00E965FE"/>
    <w:rsid w:val="00E9666D"/>
    <w:rsid w:val="00E96E1F"/>
    <w:rsid w:val="00E96FA9"/>
    <w:rsid w:val="00E97634"/>
    <w:rsid w:val="00E97806"/>
    <w:rsid w:val="00EA0A16"/>
    <w:rsid w:val="00EA1463"/>
    <w:rsid w:val="00EA1D6B"/>
    <w:rsid w:val="00EA1F25"/>
    <w:rsid w:val="00EA29D8"/>
    <w:rsid w:val="00EA3393"/>
    <w:rsid w:val="00EA359A"/>
    <w:rsid w:val="00EA37CE"/>
    <w:rsid w:val="00EA3C28"/>
    <w:rsid w:val="00EA4726"/>
    <w:rsid w:val="00EA595D"/>
    <w:rsid w:val="00EA5B91"/>
    <w:rsid w:val="00EA5C9D"/>
    <w:rsid w:val="00EA6E06"/>
    <w:rsid w:val="00EA7AB1"/>
    <w:rsid w:val="00EA7E25"/>
    <w:rsid w:val="00EB0293"/>
    <w:rsid w:val="00EB13A0"/>
    <w:rsid w:val="00EB2721"/>
    <w:rsid w:val="00EB4320"/>
    <w:rsid w:val="00EB4A61"/>
    <w:rsid w:val="00EB4DB8"/>
    <w:rsid w:val="00EB566B"/>
    <w:rsid w:val="00EB5B97"/>
    <w:rsid w:val="00EB6376"/>
    <w:rsid w:val="00EB6FB1"/>
    <w:rsid w:val="00EB70F7"/>
    <w:rsid w:val="00EB7D6C"/>
    <w:rsid w:val="00EC0500"/>
    <w:rsid w:val="00EC08F7"/>
    <w:rsid w:val="00EC0948"/>
    <w:rsid w:val="00EC1CB7"/>
    <w:rsid w:val="00EC2255"/>
    <w:rsid w:val="00EC237B"/>
    <w:rsid w:val="00EC346D"/>
    <w:rsid w:val="00EC3743"/>
    <w:rsid w:val="00EC3A42"/>
    <w:rsid w:val="00EC3EDA"/>
    <w:rsid w:val="00EC5859"/>
    <w:rsid w:val="00EC599C"/>
    <w:rsid w:val="00EC5A94"/>
    <w:rsid w:val="00EC6269"/>
    <w:rsid w:val="00EC65E0"/>
    <w:rsid w:val="00EC6628"/>
    <w:rsid w:val="00EC6BEB"/>
    <w:rsid w:val="00EC791C"/>
    <w:rsid w:val="00EC7C69"/>
    <w:rsid w:val="00EC7FB2"/>
    <w:rsid w:val="00ED10DC"/>
    <w:rsid w:val="00ED11A7"/>
    <w:rsid w:val="00ED1761"/>
    <w:rsid w:val="00ED20A0"/>
    <w:rsid w:val="00ED25A4"/>
    <w:rsid w:val="00ED2C54"/>
    <w:rsid w:val="00ED3052"/>
    <w:rsid w:val="00ED322A"/>
    <w:rsid w:val="00ED3A97"/>
    <w:rsid w:val="00ED4FCA"/>
    <w:rsid w:val="00ED50CC"/>
    <w:rsid w:val="00ED6816"/>
    <w:rsid w:val="00ED6A1F"/>
    <w:rsid w:val="00ED6FDC"/>
    <w:rsid w:val="00ED702D"/>
    <w:rsid w:val="00EE0617"/>
    <w:rsid w:val="00EE0767"/>
    <w:rsid w:val="00EE1098"/>
    <w:rsid w:val="00EE1883"/>
    <w:rsid w:val="00EE1BFF"/>
    <w:rsid w:val="00EE20FE"/>
    <w:rsid w:val="00EE2305"/>
    <w:rsid w:val="00EE265E"/>
    <w:rsid w:val="00EE2AF1"/>
    <w:rsid w:val="00EE2C9C"/>
    <w:rsid w:val="00EE2F88"/>
    <w:rsid w:val="00EE3823"/>
    <w:rsid w:val="00EE39C1"/>
    <w:rsid w:val="00EE5027"/>
    <w:rsid w:val="00EE6103"/>
    <w:rsid w:val="00EE7162"/>
    <w:rsid w:val="00EE761D"/>
    <w:rsid w:val="00EE77BB"/>
    <w:rsid w:val="00EE77F3"/>
    <w:rsid w:val="00EF0677"/>
    <w:rsid w:val="00EF0DAB"/>
    <w:rsid w:val="00EF11BB"/>
    <w:rsid w:val="00EF2793"/>
    <w:rsid w:val="00EF3CD2"/>
    <w:rsid w:val="00EF3F95"/>
    <w:rsid w:val="00EF4345"/>
    <w:rsid w:val="00EF451D"/>
    <w:rsid w:val="00EF4A9A"/>
    <w:rsid w:val="00EF53BA"/>
    <w:rsid w:val="00EF72CB"/>
    <w:rsid w:val="00EF7DFA"/>
    <w:rsid w:val="00F00A4E"/>
    <w:rsid w:val="00F00A6B"/>
    <w:rsid w:val="00F017B5"/>
    <w:rsid w:val="00F017EA"/>
    <w:rsid w:val="00F01FAE"/>
    <w:rsid w:val="00F028B1"/>
    <w:rsid w:val="00F0382A"/>
    <w:rsid w:val="00F038BA"/>
    <w:rsid w:val="00F0544F"/>
    <w:rsid w:val="00F072C3"/>
    <w:rsid w:val="00F077B8"/>
    <w:rsid w:val="00F100B9"/>
    <w:rsid w:val="00F1010E"/>
    <w:rsid w:val="00F107CD"/>
    <w:rsid w:val="00F109CA"/>
    <w:rsid w:val="00F11374"/>
    <w:rsid w:val="00F1142A"/>
    <w:rsid w:val="00F118B4"/>
    <w:rsid w:val="00F12623"/>
    <w:rsid w:val="00F12B58"/>
    <w:rsid w:val="00F12D94"/>
    <w:rsid w:val="00F13489"/>
    <w:rsid w:val="00F1366D"/>
    <w:rsid w:val="00F13DB9"/>
    <w:rsid w:val="00F149FB"/>
    <w:rsid w:val="00F14B7C"/>
    <w:rsid w:val="00F15137"/>
    <w:rsid w:val="00F1556A"/>
    <w:rsid w:val="00F1558C"/>
    <w:rsid w:val="00F16196"/>
    <w:rsid w:val="00F166F5"/>
    <w:rsid w:val="00F17390"/>
    <w:rsid w:val="00F17639"/>
    <w:rsid w:val="00F2058A"/>
    <w:rsid w:val="00F207C7"/>
    <w:rsid w:val="00F20863"/>
    <w:rsid w:val="00F217E9"/>
    <w:rsid w:val="00F21A3E"/>
    <w:rsid w:val="00F224CA"/>
    <w:rsid w:val="00F226CC"/>
    <w:rsid w:val="00F22F1D"/>
    <w:rsid w:val="00F23095"/>
    <w:rsid w:val="00F23D01"/>
    <w:rsid w:val="00F24B33"/>
    <w:rsid w:val="00F253F6"/>
    <w:rsid w:val="00F259F1"/>
    <w:rsid w:val="00F25A4E"/>
    <w:rsid w:val="00F25ABE"/>
    <w:rsid w:val="00F25ECB"/>
    <w:rsid w:val="00F26986"/>
    <w:rsid w:val="00F27368"/>
    <w:rsid w:val="00F2789E"/>
    <w:rsid w:val="00F27B97"/>
    <w:rsid w:val="00F27C82"/>
    <w:rsid w:val="00F3135D"/>
    <w:rsid w:val="00F31C68"/>
    <w:rsid w:val="00F33F69"/>
    <w:rsid w:val="00F33F72"/>
    <w:rsid w:val="00F34217"/>
    <w:rsid w:val="00F3460B"/>
    <w:rsid w:val="00F34CC8"/>
    <w:rsid w:val="00F34E91"/>
    <w:rsid w:val="00F35053"/>
    <w:rsid w:val="00F35353"/>
    <w:rsid w:val="00F36C1F"/>
    <w:rsid w:val="00F36CF8"/>
    <w:rsid w:val="00F3707F"/>
    <w:rsid w:val="00F37206"/>
    <w:rsid w:val="00F375B9"/>
    <w:rsid w:val="00F40228"/>
    <w:rsid w:val="00F40B0D"/>
    <w:rsid w:val="00F4202C"/>
    <w:rsid w:val="00F42245"/>
    <w:rsid w:val="00F42667"/>
    <w:rsid w:val="00F42729"/>
    <w:rsid w:val="00F42BC2"/>
    <w:rsid w:val="00F42C60"/>
    <w:rsid w:val="00F42FCE"/>
    <w:rsid w:val="00F436BD"/>
    <w:rsid w:val="00F439F2"/>
    <w:rsid w:val="00F43C81"/>
    <w:rsid w:val="00F43DB4"/>
    <w:rsid w:val="00F444FB"/>
    <w:rsid w:val="00F44BDA"/>
    <w:rsid w:val="00F45F85"/>
    <w:rsid w:val="00F46181"/>
    <w:rsid w:val="00F4689D"/>
    <w:rsid w:val="00F46BF0"/>
    <w:rsid w:val="00F46F78"/>
    <w:rsid w:val="00F47546"/>
    <w:rsid w:val="00F47905"/>
    <w:rsid w:val="00F47F43"/>
    <w:rsid w:val="00F5010D"/>
    <w:rsid w:val="00F5033F"/>
    <w:rsid w:val="00F5048A"/>
    <w:rsid w:val="00F50CBF"/>
    <w:rsid w:val="00F520BB"/>
    <w:rsid w:val="00F526B9"/>
    <w:rsid w:val="00F52BCA"/>
    <w:rsid w:val="00F52C16"/>
    <w:rsid w:val="00F52C24"/>
    <w:rsid w:val="00F52FF8"/>
    <w:rsid w:val="00F532CB"/>
    <w:rsid w:val="00F53E58"/>
    <w:rsid w:val="00F53FA4"/>
    <w:rsid w:val="00F544C3"/>
    <w:rsid w:val="00F544EB"/>
    <w:rsid w:val="00F54839"/>
    <w:rsid w:val="00F54A3F"/>
    <w:rsid w:val="00F5530B"/>
    <w:rsid w:val="00F555A8"/>
    <w:rsid w:val="00F55805"/>
    <w:rsid w:val="00F55994"/>
    <w:rsid w:val="00F55FE3"/>
    <w:rsid w:val="00F56778"/>
    <w:rsid w:val="00F56F37"/>
    <w:rsid w:val="00F57047"/>
    <w:rsid w:val="00F57E2A"/>
    <w:rsid w:val="00F605A0"/>
    <w:rsid w:val="00F605B5"/>
    <w:rsid w:val="00F607DE"/>
    <w:rsid w:val="00F61FCD"/>
    <w:rsid w:val="00F62657"/>
    <w:rsid w:val="00F6332B"/>
    <w:rsid w:val="00F6377B"/>
    <w:rsid w:val="00F63BD3"/>
    <w:rsid w:val="00F641E5"/>
    <w:rsid w:val="00F64F93"/>
    <w:rsid w:val="00F65839"/>
    <w:rsid w:val="00F65D12"/>
    <w:rsid w:val="00F65E6D"/>
    <w:rsid w:val="00F667C6"/>
    <w:rsid w:val="00F66917"/>
    <w:rsid w:val="00F67FB5"/>
    <w:rsid w:val="00F702AA"/>
    <w:rsid w:val="00F705B1"/>
    <w:rsid w:val="00F70E67"/>
    <w:rsid w:val="00F716E0"/>
    <w:rsid w:val="00F71CA8"/>
    <w:rsid w:val="00F71D16"/>
    <w:rsid w:val="00F722D7"/>
    <w:rsid w:val="00F72CA3"/>
    <w:rsid w:val="00F7549E"/>
    <w:rsid w:val="00F75613"/>
    <w:rsid w:val="00F773F1"/>
    <w:rsid w:val="00F778F3"/>
    <w:rsid w:val="00F77F9E"/>
    <w:rsid w:val="00F800E4"/>
    <w:rsid w:val="00F809BE"/>
    <w:rsid w:val="00F8219F"/>
    <w:rsid w:val="00F83209"/>
    <w:rsid w:val="00F84F6C"/>
    <w:rsid w:val="00F85390"/>
    <w:rsid w:val="00F85ABE"/>
    <w:rsid w:val="00F85D51"/>
    <w:rsid w:val="00F862A5"/>
    <w:rsid w:val="00F869ED"/>
    <w:rsid w:val="00F87237"/>
    <w:rsid w:val="00F90AC8"/>
    <w:rsid w:val="00F911DA"/>
    <w:rsid w:val="00F91BB9"/>
    <w:rsid w:val="00F91C9C"/>
    <w:rsid w:val="00F91F85"/>
    <w:rsid w:val="00F9238D"/>
    <w:rsid w:val="00F92696"/>
    <w:rsid w:val="00F92B88"/>
    <w:rsid w:val="00F93A33"/>
    <w:rsid w:val="00F93EE9"/>
    <w:rsid w:val="00F94C23"/>
    <w:rsid w:val="00F95DF5"/>
    <w:rsid w:val="00F965CE"/>
    <w:rsid w:val="00F965FA"/>
    <w:rsid w:val="00F9678D"/>
    <w:rsid w:val="00F967A6"/>
    <w:rsid w:val="00F96EB2"/>
    <w:rsid w:val="00FA01BF"/>
    <w:rsid w:val="00FA120E"/>
    <w:rsid w:val="00FA132F"/>
    <w:rsid w:val="00FA1B40"/>
    <w:rsid w:val="00FA1E91"/>
    <w:rsid w:val="00FA24DF"/>
    <w:rsid w:val="00FA315C"/>
    <w:rsid w:val="00FA4203"/>
    <w:rsid w:val="00FA4508"/>
    <w:rsid w:val="00FA611B"/>
    <w:rsid w:val="00FA7E40"/>
    <w:rsid w:val="00FB0697"/>
    <w:rsid w:val="00FB163C"/>
    <w:rsid w:val="00FB2419"/>
    <w:rsid w:val="00FB2B0A"/>
    <w:rsid w:val="00FB3659"/>
    <w:rsid w:val="00FB3DAE"/>
    <w:rsid w:val="00FB59D1"/>
    <w:rsid w:val="00FB69D2"/>
    <w:rsid w:val="00FB6EA4"/>
    <w:rsid w:val="00FB6EB4"/>
    <w:rsid w:val="00FC03D9"/>
    <w:rsid w:val="00FC0672"/>
    <w:rsid w:val="00FC09AF"/>
    <w:rsid w:val="00FC11B2"/>
    <w:rsid w:val="00FC131D"/>
    <w:rsid w:val="00FC1A1F"/>
    <w:rsid w:val="00FC3118"/>
    <w:rsid w:val="00FC3230"/>
    <w:rsid w:val="00FC3E22"/>
    <w:rsid w:val="00FC4D5A"/>
    <w:rsid w:val="00FC5734"/>
    <w:rsid w:val="00FC647A"/>
    <w:rsid w:val="00FC64FF"/>
    <w:rsid w:val="00FC7A89"/>
    <w:rsid w:val="00FC7FE9"/>
    <w:rsid w:val="00FD032C"/>
    <w:rsid w:val="00FD0B6C"/>
    <w:rsid w:val="00FD1295"/>
    <w:rsid w:val="00FD1C59"/>
    <w:rsid w:val="00FD1FAD"/>
    <w:rsid w:val="00FD2F78"/>
    <w:rsid w:val="00FD3262"/>
    <w:rsid w:val="00FD3F98"/>
    <w:rsid w:val="00FD42B9"/>
    <w:rsid w:val="00FD4745"/>
    <w:rsid w:val="00FD622D"/>
    <w:rsid w:val="00FD64D2"/>
    <w:rsid w:val="00FD669B"/>
    <w:rsid w:val="00FD6945"/>
    <w:rsid w:val="00FE0697"/>
    <w:rsid w:val="00FE1413"/>
    <w:rsid w:val="00FE1816"/>
    <w:rsid w:val="00FE1AE8"/>
    <w:rsid w:val="00FE1F48"/>
    <w:rsid w:val="00FE2A93"/>
    <w:rsid w:val="00FE3279"/>
    <w:rsid w:val="00FE48FF"/>
    <w:rsid w:val="00FE55BD"/>
    <w:rsid w:val="00FE56C6"/>
    <w:rsid w:val="00FE56EC"/>
    <w:rsid w:val="00FE657F"/>
    <w:rsid w:val="00FE6583"/>
    <w:rsid w:val="00FE6918"/>
    <w:rsid w:val="00FE7364"/>
    <w:rsid w:val="00FE74EB"/>
    <w:rsid w:val="00FE761E"/>
    <w:rsid w:val="00FE7688"/>
    <w:rsid w:val="00FF0449"/>
    <w:rsid w:val="00FF106D"/>
    <w:rsid w:val="00FF11A0"/>
    <w:rsid w:val="00FF1D54"/>
    <w:rsid w:val="00FF25F6"/>
    <w:rsid w:val="00FF314A"/>
    <w:rsid w:val="00FF3707"/>
    <w:rsid w:val="00FF393F"/>
    <w:rsid w:val="00FF41B6"/>
    <w:rsid w:val="00FF49EE"/>
    <w:rsid w:val="00FF6C90"/>
    <w:rsid w:val="00FF7621"/>
    <w:rsid w:val="00FF769D"/>
    <w:rsid w:val="00FF77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189"/>
    <w:rPr>
      <w:rFonts w:eastAsia="Times New Roman"/>
      <w:sz w:val="28"/>
      <w:szCs w:val="28"/>
    </w:rPr>
  </w:style>
  <w:style w:type="paragraph" w:styleId="Heading1">
    <w:name w:val="heading 1"/>
    <w:basedOn w:val="Normal"/>
    <w:next w:val="Normal"/>
    <w:link w:val="Heading1Char"/>
    <w:uiPriority w:val="99"/>
    <w:qFormat/>
    <w:rsid w:val="009D3226"/>
    <w:pPr>
      <w:keepNext/>
      <w:outlineLvl w:val="0"/>
    </w:pPr>
    <w:rPr>
      <w:rFonts w:eastAsia="Calibri"/>
      <w:szCs w:val="24"/>
    </w:rPr>
  </w:style>
  <w:style w:type="paragraph" w:styleId="Heading3">
    <w:name w:val="heading 3"/>
    <w:basedOn w:val="Normal"/>
    <w:next w:val="Normal"/>
    <w:link w:val="Heading3Char"/>
    <w:uiPriority w:val="99"/>
    <w:qFormat/>
    <w:rsid w:val="00326A04"/>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196216"/>
    <w:pPr>
      <w:keepNext/>
      <w:tabs>
        <w:tab w:val="num" w:pos="0"/>
      </w:tabs>
      <w:outlineLvl w:val="4"/>
    </w:pPr>
    <w:rPr>
      <w:color w:val="3366FF"/>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D3226"/>
    <w:rPr>
      <w:rFonts w:eastAsia="Times New Roman" w:cs="Times New Roman"/>
      <w:sz w:val="24"/>
      <w:szCs w:val="24"/>
    </w:rPr>
  </w:style>
  <w:style w:type="character" w:customStyle="1" w:styleId="Heading3Char">
    <w:name w:val="Heading 3 Char"/>
    <w:basedOn w:val="DefaultParagraphFont"/>
    <w:link w:val="Heading3"/>
    <w:uiPriority w:val="99"/>
    <w:locked/>
    <w:rsid w:val="00326A04"/>
    <w:rPr>
      <w:rFonts w:ascii="Cambria" w:hAnsi="Cambria" w:cs="Times New Roman"/>
      <w:b/>
      <w:bCs/>
      <w:sz w:val="26"/>
      <w:szCs w:val="26"/>
    </w:rPr>
  </w:style>
  <w:style w:type="character" w:customStyle="1" w:styleId="Heading5Char">
    <w:name w:val="Heading 5 Char"/>
    <w:basedOn w:val="DefaultParagraphFont"/>
    <w:link w:val="Heading5"/>
    <w:uiPriority w:val="99"/>
    <w:locked/>
    <w:rsid w:val="00196216"/>
    <w:rPr>
      <w:rFonts w:cs="Times New Roman"/>
      <w:color w:val="3366FF"/>
      <w:sz w:val="24"/>
      <w:szCs w:val="24"/>
      <w:lang w:val="ru-RU" w:eastAsia="ru-RU" w:bidi="ar-SA"/>
    </w:rPr>
  </w:style>
  <w:style w:type="paragraph" w:styleId="BalloonText">
    <w:name w:val="Balloon Text"/>
    <w:basedOn w:val="Normal"/>
    <w:link w:val="BalloonTextChar"/>
    <w:uiPriority w:val="99"/>
    <w:semiHidden/>
    <w:rsid w:val="00DA618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A6189"/>
    <w:rPr>
      <w:rFonts w:ascii="Tahoma" w:hAnsi="Tahoma" w:cs="Tahoma"/>
      <w:color w:val="auto"/>
      <w:spacing w:val="0"/>
      <w:sz w:val="16"/>
      <w:szCs w:val="16"/>
      <w:lang w:eastAsia="ru-RU"/>
    </w:rPr>
  </w:style>
  <w:style w:type="paragraph" w:styleId="ListParagraph">
    <w:name w:val="List Paragraph"/>
    <w:basedOn w:val="Normal"/>
    <w:uiPriority w:val="99"/>
    <w:qFormat/>
    <w:rsid w:val="00CA5A0A"/>
    <w:pPr>
      <w:ind w:left="720"/>
      <w:contextualSpacing/>
    </w:pPr>
  </w:style>
  <w:style w:type="table" w:styleId="TableGrid">
    <w:name w:val="Table Grid"/>
    <w:basedOn w:val="TableNormal"/>
    <w:uiPriority w:val="99"/>
    <w:rsid w:val="003D7A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8873C2"/>
    <w:rPr>
      <w:rFonts w:ascii="Calibri" w:hAnsi="Calibri"/>
      <w:lang w:eastAsia="en-US"/>
    </w:rPr>
  </w:style>
  <w:style w:type="character" w:customStyle="1" w:styleId="2">
    <w:name w:val="стиль2"/>
    <w:basedOn w:val="DefaultParagraphFont"/>
    <w:uiPriority w:val="99"/>
    <w:rsid w:val="00326A04"/>
    <w:rPr>
      <w:rFonts w:cs="Times New Roman"/>
    </w:rPr>
  </w:style>
</w:styles>
</file>

<file path=word/webSettings.xml><?xml version="1.0" encoding="utf-8"?>
<w:webSettings xmlns:r="http://schemas.openxmlformats.org/officeDocument/2006/relationships" xmlns:w="http://schemas.openxmlformats.org/wordprocessingml/2006/main">
  <w:divs>
    <w:div w:id="18867229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238</TotalTime>
  <Pages>7</Pages>
  <Words>1853</Words>
  <Characters>10566</Characters>
  <Application>Microsoft Office Outlook</Application>
  <DocSecurity>0</DocSecurity>
  <Lines>0</Lines>
  <Paragraphs>0</Paragraphs>
  <ScaleCrop>false</ScaleCrop>
  <Company>Министерство образования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ektova</dc:creator>
  <cp:keywords/>
  <dc:description/>
  <cp:lastModifiedBy>Admin</cp:lastModifiedBy>
  <cp:revision>14</cp:revision>
  <cp:lastPrinted>2016-10-06T07:42:00Z</cp:lastPrinted>
  <dcterms:created xsi:type="dcterms:W3CDTF">2014-10-31T05:51:00Z</dcterms:created>
  <dcterms:modified xsi:type="dcterms:W3CDTF">2016-10-19T13:47:00Z</dcterms:modified>
</cp:coreProperties>
</file>